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236" w:rsidRDefault="008B5236" w:rsidP="00713323">
      <w:pPr>
        <w:spacing w:after="160"/>
        <w:jc w:val="center"/>
        <w:rPr>
          <w:rFonts w:ascii="Calibri Light" w:hAnsi="Calibri Light"/>
          <w:b/>
          <w:color w:val="262626" w:themeColor="text1" w:themeTint="D9"/>
          <w:sz w:val="32"/>
          <w:szCs w:val="32"/>
          <w:lang w:val="mn-MN"/>
        </w:rPr>
      </w:pPr>
      <w:r>
        <w:rPr>
          <w:rFonts w:ascii="Calibri Light" w:hAnsi="Calibri Light"/>
          <w:b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15240</wp:posOffset>
            </wp:positionV>
            <wp:extent cx="1304925" cy="1184910"/>
            <wp:effectExtent l="0" t="0" r="9525" b="0"/>
            <wp:wrapTight wrapText="bothSides">
              <wp:wrapPolygon edited="0">
                <wp:start x="7883" y="0"/>
                <wp:lineTo x="5676" y="1042"/>
                <wp:lineTo x="1577" y="4862"/>
                <wp:lineTo x="631" y="11460"/>
                <wp:lineTo x="2207" y="16669"/>
                <wp:lineTo x="2207" y="17363"/>
                <wp:lineTo x="6937" y="21183"/>
                <wp:lineTo x="7883" y="21183"/>
                <wp:lineTo x="14190" y="21183"/>
                <wp:lineTo x="15136" y="21183"/>
                <wp:lineTo x="19866" y="17363"/>
                <wp:lineTo x="20181" y="16669"/>
                <wp:lineTo x="21442" y="11807"/>
                <wp:lineTo x="21442" y="10071"/>
                <wp:lineTo x="20812" y="4862"/>
                <wp:lineTo x="17028" y="1389"/>
                <wp:lineTo x="14190" y="0"/>
                <wp:lineTo x="7883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nginohairh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780" w:rsidRPr="006F519E" w:rsidRDefault="006F519E" w:rsidP="00713323">
      <w:pPr>
        <w:spacing w:after="160"/>
        <w:jc w:val="center"/>
        <w:rPr>
          <w:rFonts w:ascii="Calibri Light" w:hAnsi="Calibri Light"/>
          <w:b/>
          <w:color w:val="262626" w:themeColor="text1" w:themeTint="D9"/>
          <w:sz w:val="32"/>
          <w:szCs w:val="32"/>
          <w:lang w:val="mn-MN"/>
        </w:rPr>
      </w:pPr>
      <w:r>
        <w:rPr>
          <w:rFonts w:ascii="Calibri Light" w:hAnsi="Calibri Light"/>
          <w:b/>
          <w:color w:val="262626" w:themeColor="text1" w:themeTint="D9"/>
          <w:sz w:val="32"/>
          <w:szCs w:val="32"/>
          <w:lang w:val="mn-MN"/>
        </w:rPr>
        <w:t>СОНГИНО</w:t>
      </w:r>
      <w:r w:rsidRPr="006F519E">
        <w:rPr>
          <w:rFonts w:ascii="Calibri Light" w:hAnsi="Calibri Light"/>
          <w:b/>
          <w:color w:val="262626" w:themeColor="text1" w:themeTint="D9"/>
          <w:sz w:val="32"/>
          <w:szCs w:val="32"/>
          <w:lang w:val="mn-MN"/>
        </w:rPr>
        <w:t>ХАЙРХАН ДҮҮРГИЙН ЗАСАГ ДАРГЫН ДЭРГЭДЭХ СТАТИСТИКИЙН ХЭЛТЭС</w:t>
      </w:r>
    </w:p>
    <w:p w:rsidR="008A4E09" w:rsidRDefault="00E84780" w:rsidP="008B5236">
      <w:pPr>
        <w:spacing w:after="160"/>
        <w:rPr>
          <w:rFonts w:ascii="Calibri Light" w:hAnsi="Calibri Light"/>
          <w:b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b/>
          <w:color w:val="365F91" w:themeColor="accent1" w:themeShade="BF"/>
          <w:sz w:val="24"/>
          <w:szCs w:val="24"/>
          <w:lang w:val="mn-MN"/>
        </w:rPr>
        <w:t xml:space="preserve">           </w:t>
      </w:r>
      <w:r w:rsidRPr="00DE411E">
        <w:rPr>
          <w:rFonts w:ascii="Calibri Light" w:hAnsi="Calibri Light"/>
          <w:color w:val="365F91" w:themeColor="accent1" w:themeShade="BF"/>
          <w:sz w:val="24"/>
          <w:szCs w:val="24"/>
          <w:lang w:val="mn-MN"/>
        </w:rPr>
        <w:t xml:space="preserve"> </w:t>
      </w:r>
      <w:r w:rsidR="004C089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margin-left:-9pt;margin-top:140.45pt;width:443.25pt;height:147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71twIAALw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" filled="f" stroked="f">
            <v:textbox>
              <w:txbxContent>
                <w:p w:rsidR="00AC0CF1" w:rsidRPr="0043535D" w:rsidRDefault="00AC0CF1" w:rsidP="006F519E">
                  <w:pPr>
                    <w:pStyle w:val="NoSpacing"/>
                    <w:spacing w:line="276" w:lineRule="auto"/>
                    <w:jc w:val="center"/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</w:pPr>
                  <w:r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  <w:t>СОНГИНОХАЙРХАН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</w:rPr>
                    <w:t xml:space="preserve"> Д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  <w:t>ҮҮ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</w:rPr>
                    <w:t>РГИЙН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  <w:t xml:space="preserve"> 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</w:rPr>
                    <w:t>ЭДИЙН ЗАС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  <w:t>А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</w:rPr>
                    <w:t>Г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  <w:lang w:val="mn-MN"/>
                    </w:rPr>
                    <w:t>, НИЙГМ</w:t>
                  </w:r>
                  <w:r w:rsidRPr="0043535D">
                    <w:rPr>
                      <w:rFonts w:ascii="Calibri Light" w:eastAsiaTheme="majorEastAsia" w:hAnsi="Calibri Light" w:cs="Calibri Light"/>
                      <w:sz w:val="52"/>
                      <w:szCs w:val="52"/>
                    </w:rPr>
                    <w:t>ИЙН БАЙДАЛ</w:t>
                  </w:r>
                </w:p>
                <w:p w:rsidR="00AC0CF1" w:rsidRPr="006F519E" w:rsidRDefault="00AC0CF1" w:rsidP="006F519E">
                  <w:pPr>
                    <w:jc w:val="right"/>
                    <w:rPr>
                      <w:rFonts w:ascii="Calibri Light" w:eastAsiaTheme="majorEastAsia" w:hAnsi="Calibri Light" w:cs="Calibri Light"/>
                      <w:sz w:val="14"/>
                      <w:szCs w:val="28"/>
                      <w:lang w:val="mn-MN"/>
                    </w:rPr>
                  </w:pPr>
                </w:p>
                <w:p w:rsidR="00AC0CF1" w:rsidRPr="005E661F" w:rsidRDefault="00AC0CF1" w:rsidP="006F519E">
                  <w:pPr>
                    <w:jc w:val="right"/>
                    <w:rPr>
                      <w:rFonts w:ascii="Calibri Light" w:hAnsi="Calibri Light" w:cs="Calibri Light"/>
                      <w:sz w:val="44"/>
                      <w:szCs w:val="28"/>
                      <w:lang w:val="mn-MN" w:eastAsia="en-GB"/>
                    </w:rPr>
                  </w:pPr>
                  <w:r w:rsidRPr="005E661F">
                    <w:rPr>
                      <w:rFonts w:ascii="Calibri Light" w:eastAsiaTheme="majorEastAsia" w:hAnsi="Calibri Light" w:cs="Calibri Light"/>
                      <w:sz w:val="44"/>
                      <w:szCs w:val="28"/>
                      <w:lang w:val="mn-MN"/>
                    </w:rPr>
                    <w:t>201</w:t>
                  </w:r>
                  <w:r w:rsidRPr="005E661F">
                    <w:rPr>
                      <w:rFonts w:ascii="Calibri Light" w:eastAsiaTheme="majorEastAsia" w:hAnsi="Calibri Light" w:cs="Calibri Light"/>
                      <w:sz w:val="44"/>
                      <w:szCs w:val="28"/>
                    </w:rPr>
                    <w:t>8</w:t>
                  </w:r>
                  <w:r w:rsidRPr="005E661F">
                    <w:rPr>
                      <w:rFonts w:ascii="Calibri Light" w:eastAsiaTheme="majorEastAsia" w:hAnsi="Calibri Light" w:cs="Calibri Light"/>
                      <w:sz w:val="44"/>
                      <w:szCs w:val="28"/>
                      <w:lang w:val="mn-MN"/>
                    </w:rPr>
                    <w:t>/</w:t>
                  </w:r>
                  <w:r>
                    <w:rPr>
                      <w:rFonts w:ascii="Calibri Light" w:eastAsiaTheme="majorEastAsia" w:hAnsi="Calibri Light" w:cs="Calibri Light"/>
                      <w:sz w:val="44"/>
                      <w:szCs w:val="28"/>
                    </w:rPr>
                    <w:t>8</w:t>
                  </w:r>
                </w:p>
                <w:p w:rsidR="00AC0CF1" w:rsidRPr="007C30E6" w:rsidRDefault="00AC0CF1" w:rsidP="006F519E">
                  <w:pPr>
                    <w:rPr>
                      <w:rFonts w:asciiTheme="majorHAnsi" w:hAnsiTheme="majorHAnsi" w:cstheme="majorHAnsi"/>
                      <w:color w:val="002060"/>
                      <w:sz w:val="32"/>
                      <w:szCs w:val="32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jc w:val="center"/>
                    <w:rPr>
                      <w:rFonts w:asciiTheme="majorHAnsi" w:hAnsiTheme="majorHAnsi" w:cstheme="majorHAnsi"/>
                      <w:color w:val="002060"/>
                      <w:lang w:val="mn-MN" w:eastAsia="en-GB"/>
                    </w:rPr>
                  </w:pPr>
                </w:p>
                <w:p w:rsidR="00AC0CF1" w:rsidRPr="007C30E6" w:rsidRDefault="00AC0CF1" w:rsidP="006F519E">
                  <w:pPr>
                    <w:rPr>
                      <w:rFonts w:asciiTheme="majorHAnsi" w:hAnsiTheme="majorHAnsi" w:cstheme="majorHAnsi"/>
                      <w:color w:val="002060"/>
                    </w:rPr>
                  </w:pPr>
                </w:p>
              </w:txbxContent>
            </v:textbox>
          </v:shape>
        </w:pict>
      </w:r>
    </w:p>
    <w:p w:rsidR="006F519E" w:rsidRDefault="004C0895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  <w:sectPr w:rsidR="006F519E" w:rsidSect="00774AD6">
          <w:footerReference w:type="even" r:id="rId10"/>
          <w:footerReference w:type="first" r:id="rId11"/>
          <w:type w:val="nextColumn"/>
          <w:pgSz w:w="11907" w:h="16839" w:code="9"/>
          <w:pgMar w:top="1134" w:right="851" w:bottom="1134" w:left="1701" w:header="720" w:footer="720" w:gutter="0"/>
          <w:pgNumType w:start="0"/>
          <w:cols w:space="720"/>
          <w:titlePg/>
          <w:docGrid w:linePitch="360"/>
        </w:sectPr>
      </w:pPr>
      <w:r>
        <w:rPr>
          <w:rFonts w:ascii="Calibri Light" w:hAnsi="Calibri Light"/>
          <w:noProof/>
          <w:color w:val="262626" w:themeColor="text1" w:themeTint="D9"/>
          <w:sz w:val="24"/>
          <w:szCs w:val="24"/>
        </w:rPr>
        <w:pict>
          <v:shape id="_x0000_s1027" type="#_x0000_t202" style="position:absolute;left:0;text-align:left;margin-left:116.6pt;margin-top:588.95pt;width:192pt;height:44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BV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iiJbn3HQGbjdD+Bo9nAOfXZc9XAnq68aCblsqdiwG6Xk2DJaQ36hvemf&#10;XZ1wtAVZjx9kDXHo1kgHtG9Ub4sH5UCADn16PPXG5lLBYUQuExKAqQJbPAvTe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" filled="f" stroked="f">
            <v:textbox>
              <w:txbxContent>
                <w:p w:rsidR="00AC0CF1" w:rsidRPr="006F519E" w:rsidRDefault="00AC0CF1" w:rsidP="006F519E">
                  <w:pPr>
                    <w:spacing w:after="0"/>
                    <w:jc w:val="center"/>
                    <w:rPr>
                      <w:rFonts w:ascii="Calibri Light" w:hAnsi="Calibri Light" w:cs="Calibri Light"/>
                      <w:lang w:val="mn-MN" w:eastAsia="en-GB"/>
                    </w:rPr>
                  </w:pPr>
                  <w:r w:rsidRPr="006F519E">
                    <w:rPr>
                      <w:rFonts w:ascii="Calibri Light" w:hAnsi="Calibri Light" w:cs="Calibri Light"/>
                      <w:lang w:val="mn-MN" w:eastAsia="en-GB"/>
                    </w:rPr>
                    <w:t>УЛААНБААТАР ХОТ</w:t>
                  </w:r>
                </w:p>
                <w:p w:rsidR="00AC0CF1" w:rsidRPr="006F519E" w:rsidRDefault="00AC0CF1" w:rsidP="006F519E">
                  <w:pPr>
                    <w:spacing w:after="0"/>
                    <w:jc w:val="center"/>
                    <w:rPr>
                      <w:rFonts w:ascii="Calibri Light" w:hAnsi="Calibri Light" w:cs="Calibri Light"/>
                      <w:lang w:val="mn-MN" w:eastAsia="en-GB"/>
                    </w:rPr>
                  </w:pPr>
                  <w:r w:rsidRPr="006F519E">
                    <w:rPr>
                      <w:rFonts w:ascii="Calibri Light" w:hAnsi="Calibri Light" w:cs="Calibri Light"/>
                      <w:lang w:val="mn-MN" w:eastAsia="en-GB"/>
                    </w:rPr>
                    <w:t>2018 он</w:t>
                  </w:r>
                </w:p>
                <w:p w:rsidR="00AC0CF1" w:rsidRPr="007C30E6" w:rsidRDefault="00AC0CF1" w:rsidP="006F519E">
                  <w:pPr>
                    <w:rPr>
                      <w:rFonts w:asciiTheme="majorHAnsi" w:hAnsiTheme="majorHAnsi" w:cstheme="majorHAnsi"/>
                      <w:color w:val="002060"/>
                    </w:rPr>
                  </w:pPr>
                </w:p>
              </w:txbxContent>
            </v:textbox>
          </v:shape>
        </w:pict>
      </w:r>
      <w:r w:rsidR="006F519E" w:rsidRPr="00DB0A49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-556260</wp:posOffset>
            </wp:positionH>
            <wp:positionV relativeFrom="paragraph">
              <wp:posOffset>3069590</wp:posOffset>
            </wp:positionV>
            <wp:extent cx="6486525" cy="3514725"/>
            <wp:effectExtent l="0" t="0" r="0" b="0"/>
            <wp:wrapNone/>
            <wp:docPr id="14" name="Picture 14" descr="zura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urag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6ED" w:rsidRPr="00DE411E" w:rsidRDefault="000046E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362079" w:rsidRPr="00DE411E" w:rsidRDefault="000046E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4270442" cy="62141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53" cy="62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AE" w:rsidRPr="00DE411E" w:rsidRDefault="00E917AE" w:rsidP="00E917AE">
      <w:pPr>
        <w:pStyle w:val="Footer"/>
        <w:spacing w:after="160"/>
        <w:ind w:right="0"/>
        <w:jc w:val="left"/>
        <w:rPr>
          <w:rFonts w:ascii="Calibri Light" w:hAnsi="Calibri Light" w:cs="Times New Roman"/>
          <w:b w:val="0"/>
          <w:caps w:val="0"/>
          <w:color w:val="262626" w:themeColor="text1" w:themeTint="D9"/>
          <w:lang w:val="en-US"/>
        </w:rPr>
      </w:pPr>
    </w:p>
    <w:p w:rsidR="00774AD6" w:rsidRDefault="008D549A" w:rsidP="00852C80">
      <w:pPr>
        <w:tabs>
          <w:tab w:val="left" w:pos="6750"/>
        </w:tabs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sectPr w:rsidR="00774AD6" w:rsidSect="006F519E">
          <w:pgSz w:w="11907" w:h="16839" w:code="9"/>
          <w:pgMar w:top="1134" w:right="851" w:bottom="1134" w:left="1701" w:header="720" w:footer="720" w:gutter="0"/>
          <w:pgNumType w:start="0"/>
          <w:cols w:space="720"/>
          <w:titlePg/>
          <w:docGrid w:linePitch="360"/>
        </w:sectPr>
      </w:pPr>
      <w:r w:rsidRPr="00DE411E">
        <w:rPr>
          <w:rFonts w:ascii="Calibri Light" w:hAnsi="Calibri Light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886200" cy="1674541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12" cy="16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AE" w:rsidRPr="00DE411E" w:rsidRDefault="00E917AE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8218E2" w:rsidRPr="00DE411E" w:rsidRDefault="008218E2" w:rsidP="008218E2">
      <w:pPr>
        <w:spacing w:after="0" w:line="240" w:lineRule="auto"/>
        <w:jc w:val="center"/>
        <w:rPr>
          <w:rFonts w:ascii="Calibri Light" w:hAnsi="Calibri Light" w:cs="Calibri Light"/>
          <w:sz w:val="32"/>
          <w:szCs w:val="32"/>
          <w:lang w:val="mn-MN"/>
        </w:rPr>
      </w:pPr>
      <w:r w:rsidRPr="00DE411E">
        <w:rPr>
          <w:rFonts w:ascii="Calibri Light" w:hAnsi="Calibri Light" w:cs="Calibri Light"/>
          <w:sz w:val="32"/>
          <w:szCs w:val="32"/>
          <w:lang w:val="mn-MN"/>
        </w:rPr>
        <w:t>АГУУЛГА</w:t>
      </w:r>
    </w:p>
    <w:p w:rsidR="008218E2" w:rsidRPr="00DE411E" w:rsidRDefault="008218E2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44"/>
        <w:tblW w:w="9630" w:type="dxa"/>
        <w:tblLayout w:type="fixed"/>
        <w:tblLook w:val="04A0" w:firstRow="1" w:lastRow="0" w:firstColumn="1" w:lastColumn="0" w:noHBand="0" w:noVBand="1"/>
      </w:tblPr>
      <w:tblGrid>
        <w:gridCol w:w="805"/>
        <w:gridCol w:w="7925"/>
        <w:gridCol w:w="900"/>
      </w:tblGrid>
      <w:tr w:rsidR="00F623E5" w:rsidRPr="006A3443" w:rsidTr="00F623E5">
        <w:trPr>
          <w:trHeight w:val="363"/>
        </w:trPr>
        <w:tc>
          <w:tcPr>
            <w:tcW w:w="80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</w:p>
        </w:tc>
        <w:tc>
          <w:tcPr>
            <w:tcW w:w="8825" w:type="dxa"/>
            <w:gridSpan w:val="2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right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  <w:t>Хуудасны</w:t>
            </w:r>
          </w:p>
          <w:p w:rsidR="00F623E5" w:rsidRPr="006A3443" w:rsidRDefault="00F623E5" w:rsidP="00F623E5">
            <w:pPr>
              <w:spacing w:after="0" w:line="240" w:lineRule="auto"/>
              <w:contextualSpacing/>
              <w:jc w:val="right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  <w:t xml:space="preserve"> дугаар</w:t>
            </w:r>
          </w:p>
        </w:tc>
      </w:tr>
      <w:tr w:rsidR="00F623E5" w:rsidRPr="006A3443" w:rsidTr="00F623E5">
        <w:trPr>
          <w:trHeight w:val="308"/>
        </w:trPr>
        <w:tc>
          <w:tcPr>
            <w:tcW w:w="80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</w:p>
        </w:tc>
        <w:tc>
          <w:tcPr>
            <w:tcW w:w="792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ind w:firstLine="252"/>
              <w:contextualSpacing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</w:p>
        </w:tc>
        <w:tc>
          <w:tcPr>
            <w:tcW w:w="900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</w:p>
        </w:tc>
      </w:tr>
      <w:tr w:rsidR="00F623E5" w:rsidRPr="006A3443" w:rsidTr="00F623E5">
        <w:trPr>
          <w:trHeight w:val="632"/>
        </w:trPr>
        <w:tc>
          <w:tcPr>
            <w:tcW w:w="80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1600" cy="388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22385213_904117149751553_1314551252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F623E5" w:rsidRPr="001E01E1" w:rsidRDefault="004C0895" w:rsidP="00F623E5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Нийслэлийн_эдийн_засаг_нийгм" w:history="1">
              <w:r w:rsidR="00F623E5" w:rsidRPr="001E01E1">
                <w:rPr>
                  <w:rFonts w:ascii="Calibri Light" w:hAnsi="Calibri Light" w:cs="Calibri Light"/>
                  <w:color w:val="000000"/>
                  <w:sz w:val="24"/>
                  <w:szCs w:val="24"/>
                  <w:lang w:val="mn-MN"/>
                </w:rPr>
                <w:t>НИЙСЛЭЛИЙН ЭДИЙН ЗАСАГ, НИЙГМИЙН ҮНДСЭН ҮЗҮҮЛЭЛТ</w:t>
              </w:r>
            </w:hyperlink>
            <w:r w:rsidR="00F623E5" w:rsidRPr="001E01E1">
              <w:rPr>
                <w:rFonts w:ascii="Calibri Light" w:hAnsi="Calibri Light" w:cs="Calibri Light"/>
                <w:color w:val="000000"/>
                <w:sz w:val="24"/>
                <w:szCs w:val="24"/>
              </w:rPr>
              <w:t xml:space="preserve">, </w:t>
            </w:r>
            <w:r w:rsidR="00F623E5" w:rsidRPr="001E01E1"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  <w:t>ДҮҮРГЭЭР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623E5" w:rsidRPr="001E01E1" w:rsidRDefault="00396400" w:rsidP="00F623E5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  <w:t>2</w:t>
            </w:r>
          </w:p>
        </w:tc>
      </w:tr>
      <w:tr w:rsidR="00F623E5" w:rsidRPr="006A3443" w:rsidTr="00F623E5">
        <w:trPr>
          <w:trHeight w:val="634"/>
        </w:trPr>
        <w:tc>
          <w:tcPr>
            <w:tcW w:w="80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03200" cy="3888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Untitled-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F623E5" w:rsidRPr="001E01E1" w:rsidRDefault="004C0895" w:rsidP="00F623E5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ХYН_АМЫН_АЖИЛ_ЭРХЛЭЛТ" w:history="1">
              <w:r w:rsidR="00F623E5" w:rsidRPr="001E01E1">
                <w:rPr>
                  <w:rFonts w:ascii="Calibri Light" w:hAnsi="Calibri Light" w:cs="Calibri Light"/>
                  <w:color w:val="000000"/>
                  <w:sz w:val="24"/>
                  <w:szCs w:val="24"/>
                  <w:lang w:val="mn-MN"/>
                </w:rPr>
                <w:t>ХҮН АМЫН АЖИЛ ЭРХЛЭЛТ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:rsidR="00F623E5" w:rsidRPr="00A769E2" w:rsidRDefault="00396400" w:rsidP="00F623E5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3</w:t>
            </w:r>
          </w:p>
        </w:tc>
      </w:tr>
      <w:tr w:rsidR="00F623E5" w:rsidRPr="006A3443" w:rsidTr="00F623E5">
        <w:trPr>
          <w:trHeight w:val="634"/>
        </w:trPr>
        <w:tc>
          <w:tcPr>
            <w:tcW w:w="805" w:type="dxa"/>
            <w:vAlign w:val="center"/>
          </w:tcPr>
          <w:p w:rsidR="00F623E5" w:rsidRPr="006A3443" w:rsidRDefault="00F623E5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8800" cy="38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con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F623E5" w:rsidRPr="001E01E1" w:rsidRDefault="004C0895" w:rsidP="00F623E5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ЭРYYЛ_МЭНДИЙН_ҮЙЛЧИЛГЭЭ" w:history="1">
              <w:r w:rsidR="00F623E5" w:rsidRPr="001E01E1">
                <w:rPr>
                  <w:rFonts w:ascii="Calibri Light" w:hAnsi="Calibri Light" w:cs="Calibri Light"/>
                  <w:color w:val="000000"/>
                  <w:sz w:val="24"/>
                  <w:szCs w:val="24"/>
                  <w:lang w:val="mn-MN"/>
                </w:rPr>
                <w:t>ЭРҮҮЛ МЭНД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:rsidR="00F623E5" w:rsidRPr="00A769E2" w:rsidRDefault="00396400" w:rsidP="00F623E5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5</w:t>
            </w:r>
          </w:p>
        </w:tc>
      </w:tr>
      <w:tr w:rsidR="00F623E5" w:rsidRPr="006A3443" w:rsidTr="00F623E5">
        <w:trPr>
          <w:trHeight w:val="634"/>
        </w:trPr>
        <w:tc>
          <w:tcPr>
            <w:tcW w:w="805" w:type="dxa"/>
            <w:vAlign w:val="center"/>
          </w:tcPr>
          <w:p w:rsidR="00F623E5" w:rsidRPr="006A3443" w:rsidRDefault="00396400" w:rsidP="00F623E5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DB0A49">
              <w:rPr>
                <w:rFonts w:ascii="Calibri Light" w:hAnsi="Calibri Light" w:cs="Calibri Light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8620" cy="388620"/>
                  <wp:effectExtent l="0" t="0" r="0" b="0"/>
                  <wp:docPr id="44" name="Picture 44" descr="D:\Documents\Baigalaa\JinGyizetgel\JG-2016\UB-logo\UB logo\icon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Baigalaa\JinGyizetgel\JG-2016\UB-logo\UB logo\icon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24" r="-1" b="-24"/>
                          <a:stretch/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F623E5" w:rsidRPr="001E01E1" w:rsidRDefault="00396400" w:rsidP="00F623E5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  <w:t>НИЙГМИЙН ХАЛАМЖ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623E5" w:rsidRPr="00150D81" w:rsidRDefault="00396400" w:rsidP="00F623E5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9</w:t>
            </w:r>
          </w:p>
        </w:tc>
      </w:tr>
      <w:tr w:rsidR="00396400" w:rsidRPr="006A3443" w:rsidTr="00F623E5">
        <w:trPr>
          <w:trHeight w:val="634"/>
        </w:trPr>
        <w:tc>
          <w:tcPr>
            <w:tcW w:w="805" w:type="dxa"/>
            <w:vAlign w:val="center"/>
          </w:tcPr>
          <w:p w:rsidR="00396400" w:rsidRPr="00DB0A49" w:rsidRDefault="00396400" w:rsidP="00396400">
            <w:pPr>
              <w:spacing w:after="0" w:line="240" w:lineRule="auto"/>
              <w:contextualSpacing/>
              <w:jc w:val="center"/>
              <w:rPr>
                <w:rFonts w:ascii="Calibri Light" w:hAnsi="Calibri Light" w:cs="Calibri Light"/>
                <w:b/>
                <w:noProof/>
                <w:sz w:val="24"/>
                <w:szCs w:val="24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8800" cy="388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con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396400" w:rsidRPr="001E01E1" w:rsidRDefault="004C0895" w:rsidP="00396400">
            <w:pPr>
              <w:spacing w:after="0" w:line="240" w:lineRule="auto"/>
              <w:contextualSpacing/>
              <w:rPr>
                <w:rFonts w:ascii="Calibri Light" w:eastAsia="Calibri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ГЭМТ_ХЭРЭГ" w:history="1">
              <w:r w:rsidR="00396400" w:rsidRPr="001E01E1">
                <w:rPr>
                  <w:rFonts w:ascii="Calibri Light" w:eastAsia="Calibri" w:hAnsi="Calibri Light" w:cs="Calibri Light"/>
                  <w:color w:val="000000"/>
                  <w:sz w:val="24"/>
                  <w:szCs w:val="24"/>
                  <w:lang w:val="mn-MN"/>
                </w:rPr>
                <w:t>ГЭМТ ХЭРЭГ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:rsidR="00396400" w:rsidRPr="00A63536" w:rsidRDefault="00396400" w:rsidP="00396400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10</w:t>
            </w:r>
          </w:p>
        </w:tc>
      </w:tr>
      <w:tr w:rsidR="00396400" w:rsidRPr="006A3443" w:rsidTr="00F623E5">
        <w:trPr>
          <w:trHeight w:val="634"/>
        </w:trPr>
        <w:tc>
          <w:tcPr>
            <w:tcW w:w="805" w:type="dxa"/>
            <w:vAlign w:val="center"/>
          </w:tcPr>
          <w:p w:rsidR="00396400" w:rsidRPr="006A3443" w:rsidRDefault="00396400" w:rsidP="00396400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8800" cy="38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" cy="38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396400" w:rsidRPr="001E01E1" w:rsidRDefault="00396400" w:rsidP="00396400">
            <w:pPr>
              <w:spacing w:after="0" w:line="240" w:lineRule="auto"/>
              <w:contextualSpacing/>
              <w:rPr>
                <w:rFonts w:ascii="Calibri Light" w:eastAsia="Calibri" w:hAnsi="Calibri Light" w:cs="Calibri Light"/>
                <w:color w:val="000000"/>
                <w:sz w:val="24"/>
                <w:szCs w:val="24"/>
                <w:lang w:val="mn-MN"/>
              </w:rPr>
            </w:pPr>
            <w:r w:rsidRPr="001E01E1"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  <w:t>ТӨСӨВ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6400" w:rsidRPr="003F5FA0" w:rsidRDefault="00396400" w:rsidP="00396400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color w:val="0070C0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12</w:t>
            </w:r>
          </w:p>
        </w:tc>
      </w:tr>
      <w:tr w:rsidR="00396400" w:rsidRPr="006A3443" w:rsidTr="00F623E5">
        <w:trPr>
          <w:trHeight w:val="634"/>
        </w:trPr>
        <w:tc>
          <w:tcPr>
            <w:tcW w:w="805" w:type="dxa"/>
            <w:vAlign w:val="center"/>
          </w:tcPr>
          <w:p w:rsidR="00396400" w:rsidRPr="006A3443" w:rsidRDefault="00396400" w:rsidP="00396400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8800" cy="388800"/>
                  <wp:effectExtent l="0" t="0" r="0" b="0"/>
                  <wp:docPr id="36" name="Picture 36" descr="C:\Users\uujinge\Desktop\2017 tan\UB-logo\UB logo\icon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ujinge\Desktop\2017 tan\UB-logo\UB logo\icon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" cy="3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396400" w:rsidRPr="001E01E1" w:rsidRDefault="004C0895" w:rsidP="00396400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ХЭРЭГЛЭЭНИЙ_ҮНЭ" w:history="1">
              <w:r w:rsidR="00396400" w:rsidRPr="001E01E1">
                <w:rPr>
                  <w:rFonts w:ascii="Calibri Light" w:hAnsi="Calibri Light" w:cs="Calibri Light"/>
                  <w:color w:val="000000"/>
                  <w:sz w:val="24"/>
                  <w:szCs w:val="24"/>
                  <w:lang w:val="mn-MN"/>
                </w:rPr>
                <w:t>ХЭРЭГЛЭЭНИЙ ҮНЭ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:rsidR="00396400" w:rsidRPr="003F5FA0" w:rsidRDefault="00396400" w:rsidP="00396400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color w:val="0070C0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13</w:t>
            </w:r>
          </w:p>
        </w:tc>
      </w:tr>
      <w:tr w:rsidR="00396400" w:rsidRPr="006A3443" w:rsidTr="00F623E5">
        <w:trPr>
          <w:trHeight w:val="634"/>
        </w:trPr>
        <w:tc>
          <w:tcPr>
            <w:tcW w:w="805" w:type="dxa"/>
            <w:vAlign w:val="center"/>
          </w:tcPr>
          <w:p w:rsidR="00396400" w:rsidRPr="006A3443" w:rsidRDefault="00396400" w:rsidP="00396400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color w:val="000000"/>
                <w:sz w:val="24"/>
                <w:szCs w:val="24"/>
                <w:lang w:val="mn-MN"/>
              </w:rPr>
            </w:pPr>
            <w:r w:rsidRPr="006A3443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8800" cy="38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con1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396400" w:rsidRPr="001E01E1" w:rsidRDefault="004C0895" w:rsidP="00396400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hyperlink w:anchor="АЖ_ҮЙЛДВЭР" w:history="1">
              <w:r w:rsidR="00396400" w:rsidRPr="001E01E1">
                <w:rPr>
                  <w:rFonts w:ascii="Calibri Light" w:hAnsi="Calibri Light" w:cs="Calibri Light"/>
                  <w:color w:val="000000"/>
                  <w:sz w:val="24"/>
                  <w:szCs w:val="24"/>
                  <w:lang w:val="mn-MN"/>
                </w:rPr>
                <w:t>АЖ ҮЙЛДВЭР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:rsidR="00396400" w:rsidRPr="00150D81" w:rsidRDefault="00396400" w:rsidP="00396400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17</w:t>
            </w:r>
          </w:p>
        </w:tc>
      </w:tr>
      <w:tr w:rsidR="00604351" w:rsidRPr="006A3443" w:rsidTr="00F623E5">
        <w:trPr>
          <w:trHeight w:val="634"/>
        </w:trPr>
        <w:tc>
          <w:tcPr>
            <w:tcW w:w="805" w:type="dxa"/>
            <w:vAlign w:val="center"/>
          </w:tcPr>
          <w:p w:rsidR="00604351" w:rsidRPr="006A3443" w:rsidRDefault="00604351" w:rsidP="00604351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</w:pPr>
            <w:r w:rsidRPr="00DE411E"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  <w:drawing>
                <wp:inline distT="0" distB="0" distL="0" distR="0" wp14:anchorId="584E354F" wp14:editId="4B5FF7C2">
                  <wp:extent cx="374015" cy="374015"/>
                  <wp:effectExtent l="0" t="0" r="6985" b="6985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vAlign w:val="center"/>
          </w:tcPr>
          <w:p w:rsidR="00604351" w:rsidRPr="001F6003" w:rsidRDefault="00604351" w:rsidP="00604351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  <w:t xml:space="preserve">АЖ АХЙУ НЭГЖ БАЙГУУЛЛАГА                                                                                                                             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04351" w:rsidRPr="00150D81" w:rsidRDefault="00604351" w:rsidP="00604351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mn-MN"/>
              </w:rPr>
              <w:t>18</w:t>
            </w:r>
          </w:p>
        </w:tc>
      </w:tr>
      <w:tr w:rsidR="00604351" w:rsidRPr="006A3443" w:rsidTr="00F623E5">
        <w:trPr>
          <w:trHeight w:val="634"/>
        </w:trPr>
        <w:tc>
          <w:tcPr>
            <w:tcW w:w="805" w:type="dxa"/>
            <w:vAlign w:val="center"/>
          </w:tcPr>
          <w:p w:rsidR="00604351" w:rsidRPr="006A3443" w:rsidRDefault="00604351" w:rsidP="00604351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925" w:type="dxa"/>
            <w:vAlign w:val="center"/>
          </w:tcPr>
          <w:p w:rsidR="00604351" w:rsidRDefault="00604351" w:rsidP="00604351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04351" w:rsidRPr="00660252" w:rsidRDefault="00604351" w:rsidP="00604351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</w:p>
        </w:tc>
      </w:tr>
      <w:tr w:rsidR="00604351" w:rsidRPr="006A3443" w:rsidTr="00F623E5">
        <w:trPr>
          <w:trHeight w:val="634"/>
        </w:trPr>
        <w:tc>
          <w:tcPr>
            <w:tcW w:w="805" w:type="dxa"/>
            <w:vAlign w:val="center"/>
          </w:tcPr>
          <w:p w:rsidR="00604351" w:rsidRPr="006A3443" w:rsidRDefault="00604351" w:rsidP="00604351">
            <w:pPr>
              <w:spacing w:after="0" w:line="240" w:lineRule="auto"/>
              <w:contextualSpacing/>
              <w:jc w:val="center"/>
              <w:rPr>
                <w:rFonts w:ascii="Calibri Light" w:hAnsi="Calibri Light" w:cs="Tahoma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925" w:type="dxa"/>
            <w:vAlign w:val="center"/>
          </w:tcPr>
          <w:p w:rsidR="00604351" w:rsidRPr="001E01E1" w:rsidRDefault="00604351" w:rsidP="00604351">
            <w:pPr>
              <w:spacing w:after="0" w:line="240" w:lineRule="auto"/>
              <w:contextualSpacing/>
              <w:rPr>
                <w:rFonts w:ascii="Calibri Light" w:hAnsi="Calibri Light" w:cs="Calibri Light"/>
                <w:color w:val="000000"/>
                <w:sz w:val="24"/>
                <w:szCs w:val="24"/>
                <w:lang w:val="mn-MN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04351" w:rsidRPr="00EC7362" w:rsidRDefault="00604351" w:rsidP="00604351">
            <w:pPr>
              <w:spacing w:after="0" w:line="240" w:lineRule="auto"/>
              <w:ind w:right="-31"/>
              <w:contextualSpacing/>
              <w:jc w:val="center"/>
              <w:rPr>
                <w:rFonts w:ascii="Calibri Light" w:hAnsi="Calibri Light" w:cs="Calibri Light"/>
                <w:sz w:val="24"/>
                <w:szCs w:val="24"/>
                <w:lang w:val="mn-MN"/>
              </w:rPr>
            </w:pPr>
          </w:p>
        </w:tc>
      </w:tr>
    </w:tbl>
    <w:p w:rsidR="00A14715" w:rsidRPr="00DE411E" w:rsidRDefault="00A14715" w:rsidP="00A74819">
      <w:pPr>
        <w:spacing w:after="160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5B7E11" w:rsidRDefault="005B7E11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79309D" w:rsidRDefault="0079309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79309D" w:rsidRDefault="0079309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79309D" w:rsidRDefault="0079309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79309D" w:rsidRDefault="0079309D" w:rsidP="00713323">
      <w:pPr>
        <w:spacing w:after="160"/>
        <w:jc w:val="center"/>
        <w:rPr>
          <w:rFonts w:ascii="Calibri Light" w:hAnsi="Calibri Light"/>
          <w:color w:val="262626" w:themeColor="text1" w:themeTint="D9"/>
          <w:sz w:val="24"/>
          <w:szCs w:val="24"/>
        </w:rPr>
      </w:pPr>
    </w:p>
    <w:p w:rsidR="00041834" w:rsidRPr="0079309D" w:rsidRDefault="00041834" w:rsidP="0079309D">
      <w:pPr>
        <w:spacing w:after="160"/>
        <w:rPr>
          <w:rFonts w:ascii="Calibri Light" w:hAnsi="Calibri Light"/>
          <w:b/>
          <w:caps/>
          <w:color w:val="262626" w:themeColor="text1" w:themeTint="D9"/>
          <w:sz w:val="24"/>
          <w:szCs w:val="24"/>
        </w:rPr>
        <w:sectPr w:rsidR="00041834" w:rsidRPr="0079309D" w:rsidSect="0015238F">
          <w:footerReference w:type="default" r:id="rId24"/>
          <w:footerReference w:type="first" r:id="rId25"/>
          <w:pgSz w:w="11907" w:h="16839" w:code="9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2379CD" w:rsidRPr="006A16BA" w:rsidRDefault="002379CD" w:rsidP="005F416A">
      <w:pPr>
        <w:spacing w:after="120" w:line="240" w:lineRule="auto"/>
        <w:rPr>
          <w:rFonts w:ascii="Calibri Light" w:hAnsi="Calibri Light" w:cs="Arial"/>
          <w:lang w:val="mn-MN"/>
        </w:rPr>
      </w:pPr>
      <w:r w:rsidRPr="006A16BA">
        <w:rPr>
          <w:rFonts w:ascii="Calibri Light" w:hAnsi="Calibri Light"/>
          <w:lang w:val="mn-MN"/>
        </w:rPr>
        <w:lastRenderedPageBreak/>
        <w:t>Х</w:t>
      </w:r>
      <w:r w:rsidRPr="006A16BA">
        <w:rPr>
          <w:rFonts w:ascii="Calibri Light" w:hAnsi="Calibri Light" w:cs="Arial"/>
          <w:lang w:val="mn-MN"/>
        </w:rPr>
        <w:t xml:space="preserve">үснэгт </w:t>
      </w:r>
      <w:r w:rsidRPr="006A16BA">
        <w:rPr>
          <w:rFonts w:ascii="Calibri Light" w:hAnsi="Calibri Light" w:cs="Arial"/>
        </w:rPr>
        <w:t xml:space="preserve">1. </w:t>
      </w:r>
      <w:r w:rsidRPr="006A16BA">
        <w:rPr>
          <w:rFonts w:ascii="Calibri Light" w:hAnsi="Calibri Light" w:cs="Arial"/>
          <w:lang w:val="mn-MN"/>
        </w:rPr>
        <w:t>Нийслэлийн эд</w:t>
      </w:r>
      <w:r w:rsidR="00387229">
        <w:rPr>
          <w:rFonts w:ascii="Calibri Light" w:hAnsi="Calibri Light" w:cs="Arial"/>
          <w:lang w:val="mn-MN"/>
        </w:rPr>
        <w:t xml:space="preserve">ийн засаг, нийгмийн үзүүлэлтүүд, </w:t>
      </w:r>
      <w:r w:rsidRPr="006A16BA">
        <w:rPr>
          <w:rFonts w:ascii="Calibri Light" w:hAnsi="Calibri Light" w:cs="Arial"/>
          <w:lang w:val="mn-MN"/>
        </w:rPr>
        <w:t>дүүргээр</w:t>
      </w:r>
    </w:p>
    <w:tbl>
      <w:tblPr>
        <w:tblW w:w="1512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379"/>
        <w:gridCol w:w="981"/>
        <w:gridCol w:w="962"/>
        <w:gridCol w:w="1776"/>
        <w:gridCol w:w="707"/>
        <w:gridCol w:w="1787"/>
        <w:gridCol w:w="602"/>
        <w:gridCol w:w="903"/>
        <w:gridCol w:w="1787"/>
        <w:gridCol w:w="709"/>
        <w:gridCol w:w="1807"/>
        <w:gridCol w:w="654"/>
        <w:gridCol w:w="69"/>
      </w:tblGrid>
      <w:tr w:rsidR="009F20A2" w:rsidRPr="00DC42F5" w:rsidTr="009435AD">
        <w:trPr>
          <w:trHeight w:val="363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Хэмжих</w:t>
            </w:r>
          </w:p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Нэгж</w:t>
            </w:r>
          </w:p>
        </w:tc>
        <w:tc>
          <w:tcPr>
            <w:tcW w:w="5794" w:type="dxa"/>
            <w:gridSpan w:val="5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2017 оны 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</w:rPr>
              <w:t>VII</w:t>
            </w:r>
            <w:r w:rsidR="009435AD" w:rsidRPr="00DC42F5">
              <w:rPr>
                <w:rFonts w:ascii="Calibri Light" w:hAnsi="Calibri Light" w:cs="Tahoma"/>
                <w:color w:val="000000"/>
                <w:sz w:val="20"/>
                <w:szCs w:val="20"/>
              </w:rPr>
              <w:t>I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 сард</w:t>
            </w:r>
          </w:p>
        </w:tc>
        <w:tc>
          <w:tcPr>
            <w:tcW w:w="5869" w:type="dxa"/>
            <w:gridSpan w:val="6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2018 оны V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</w:rPr>
              <w:t>I</w:t>
            </w:r>
            <w:r w:rsidR="009435AD" w:rsidRPr="00DC42F5">
              <w:rPr>
                <w:rFonts w:ascii="Calibri Light" w:hAnsi="Calibri Light" w:cs="Tahoma"/>
                <w:color w:val="000000"/>
                <w:sz w:val="20"/>
                <w:szCs w:val="20"/>
              </w:rPr>
              <w:t>I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</w:rPr>
              <w:t>I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 сард</w:t>
            </w:r>
          </w:p>
        </w:tc>
      </w:tr>
      <w:tr w:rsidR="009F20A2" w:rsidRPr="00DC42F5" w:rsidTr="009435AD">
        <w:trPr>
          <w:trHeight w:val="624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Хотын дундаж</w:t>
            </w:r>
          </w:p>
        </w:tc>
        <w:tc>
          <w:tcPr>
            <w:tcW w:w="2443" w:type="dxa"/>
            <w:gridSpan w:val="2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Хамгийн өндөр</w:t>
            </w:r>
          </w:p>
        </w:tc>
        <w:tc>
          <w:tcPr>
            <w:tcW w:w="2349" w:type="dxa"/>
            <w:gridSpan w:val="2"/>
            <w:shd w:val="clear" w:color="auto" w:fill="auto"/>
            <w:vAlign w:val="center"/>
          </w:tcPr>
          <w:p w:rsidR="009F20A2" w:rsidRPr="00DC42F5" w:rsidRDefault="009F20A2" w:rsidP="00DC42F5">
            <w:pPr>
              <w:tabs>
                <w:tab w:val="left" w:pos="1634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Хамгийн бага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Хотын дундаж</w:t>
            </w:r>
          </w:p>
        </w:tc>
        <w:tc>
          <w:tcPr>
            <w:tcW w:w="2456" w:type="dxa"/>
            <w:gridSpan w:val="2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Хамгийн өндөр</w:t>
            </w:r>
          </w:p>
        </w:tc>
        <w:tc>
          <w:tcPr>
            <w:tcW w:w="2470" w:type="dxa"/>
            <w:gridSpan w:val="3"/>
            <w:shd w:val="clear" w:color="auto" w:fill="auto"/>
            <w:vAlign w:val="center"/>
          </w:tcPr>
          <w:p w:rsidR="009F20A2" w:rsidRPr="00DC42F5" w:rsidRDefault="009F20A2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Хамгийн бага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>Хүн амын нягтрал</w:t>
            </w:r>
          </w:p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/нэг кв км-т</w:t>
            </w:r>
          </w:p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ногдох хүн/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Тоо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298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7362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54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305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7 607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55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1792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47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670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47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662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30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355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 xml:space="preserve">Ажилгүйчүүд 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хөдөлмөрийн насны</w:t>
            </w:r>
          </w:p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10 000 хүнд ногдох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vertAlign w:val="superscript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0\000</w:t>
            </w: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vertAlign w:val="superscript"/>
                <w:lang w:val="mn-MN"/>
              </w:rPr>
              <w:t>**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83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609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Сонгинохайрхан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65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101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730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215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62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206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134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54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146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50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 xml:space="preserve">Нялхсын нас баралт 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 /амьд төрсөн</w:t>
            </w:r>
          </w:p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1000 хүүхдэд/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vertAlign w:val="superscript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0\00</w:t>
            </w: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vertAlign w:val="superscript"/>
                <w:lang w:val="mn-MN"/>
              </w:rPr>
              <w:t>*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13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33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10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10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15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17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Сонгинохайрхан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11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17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11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9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10 000 хүн тутмаас </w:t>
            </w: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>халдварт өвчнөөр өвчлөгсөд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0\000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143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163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107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94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141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84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130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94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119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Сонгинохайрхан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80</w:t>
            </w:r>
          </w:p>
        </w:tc>
      </w:tr>
      <w:tr w:rsidR="009435AD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124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27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87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9435AD" w:rsidRPr="00DC42F5" w:rsidRDefault="009435AD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24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>Төсвийн орлого, зарлагын харьцаа</w:t>
            </w: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 xml:space="preserve"> зарлага=100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мян.төг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76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79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13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66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Налайх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10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tabs>
                <w:tab w:val="left" w:pos="717"/>
              </w:tabs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Хан-Уул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56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6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18-аас дээш насны</w:t>
            </w:r>
          </w:p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  <w:t>10 000 хүнд ногдох</w:t>
            </w:r>
          </w:p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b/>
                <w:color w:val="000000"/>
                <w:sz w:val="20"/>
                <w:szCs w:val="20"/>
                <w:lang w:val="mn-MN"/>
              </w:rPr>
              <w:t>Гэмт хэрэг</w:t>
            </w: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тоо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139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Сонгинохайрхан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109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center"/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193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Сүхбаатар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337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Сонгинохайрхан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/>
              <w:jc w:val="right"/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123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Чингэлтэй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241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89</w:t>
            </w:r>
          </w:p>
        </w:tc>
      </w:tr>
      <w:tr w:rsidR="00DC42F5" w:rsidRPr="00DC42F5" w:rsidTr="009435AD">
        <w:trPr>
          <w:gridAfter w:val="1"/>
          <w:wAfter w:w="9" w:type="dxa"/>
          <w:trHeight w:val="319"/>
          <w:tblCellSpacing w:w="20" w:type="dxa"/>
          <w:jc w:val="center"/>
        </w:trPr>
        <w:tc>
          <w:tcPr>
            <w:tcW w:w="2319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922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Баянзүрх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Багахангай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center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Баянгол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212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Багануур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C42F5" w:rsidRPr="00DC42F5" w:rsidRDefault="00DC42F5" w:rsidP="00DC42F5">
            <w:pPr>
              <w:spacing w:after="0" w:line="240" w:lineRule="auto"/>
              <w:jc w:val="right"/>
              <w:rPr>
                <w:rFonts w:ascii="Calibri Light" w:hAnsi="Calibri Light" w:cs="Tahoma"/>
                <w:color w:val="000000"/>
                <w:sz w:val="20"/>
                <w:szCs w:val="20"/>
                <w:lang w:val="mn-MN"/>
              </w:rPr>
            </w:pPr>
            <w:r w:rsidRPr="00DC42F5">
              <w:rPr>
                <w:rFonts w:ascii="Calibri Light" w:hAnsi="Calibri Light" w:cs="Tahoma"/>
                <w:color w:val="000000" w:themeColor="text1"/>
                <w:sz w:val="20"/>
                <w:szCs w:val="20"/>
                <w:lang w:val="mn-MN"/>
              </w:rPr>
              <w:t>86</w:t>
            </w:r>
          </w:p>
        </w:tc>
      </w:tr>
    </w:tbl>
    <w:p w:rsidR="004C6B75" w:rsidRPr="00B60EB2" w:rsidRDefault="004C6B75" w:rsidP="00B60EB2">
      <w:pPr>
        <w:rPr>
          <w:lang w:val="mn-MN"/>
        </w:rPr>
        <w:sectPr w:rsidR="004C6B75" w:rsidRPr="00B60EB2" w:rsidSect="009435AD">
          <w:pgSz w:w="16839" w:h="11907" w:orient="landscape" w:code="9"/>
          <w:pgMar w:top="1260" w:right="1134" w:bottom="851" w:left="1134" w:header="720" w:footer="720" w:gutter="0"/>
          <w:cols w:space="720"/>
          <w:titlePg/>
          <w:docGrid w:linePitch="360"/>
        </w:sectPr>
      </w:pPr>
    </w:p>
    <w:p w:rsidR="00E134BE" w:rsidRPr="00106DBD" w:rsidRDefault="00E134BE" w:rsidP="00E134BE">
      <w:pPr>
        <w:spacing w:after="0" w:line="240" w:lineRule="auto"/>
        <w:jc w:val="both"/>
        <w:rPr>
          <w:rFonts w:ascii="Calibri Light" w:hAnsi="Calibri Light" w:cs="Tahoma"/>
          <w:b/>
          <w:snapToGrid w:val="0"/>
          <w:sz w:val="28"/>
          <w:szCs w:val="24"/>
        </w:rPr>
      </w:pPr>
      <w:r w:rsidRPr="00FF0EEB">
        <w:rPr>
          <w:rFonts w:ascii="Calibri Light" w:hAnsi="Calibri Light" w:cs="Tahoma"/>
          <w:b/>
          <w:noProof/>
          <w:snapToGrid w:val="0"/>
          <w:sz w:val="28"/>
          <w:szCs w:val="24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19547</wp:posOffset>
            </wp:positionV>
            <wp:extent cx="1078992" cy="1078992"/>
            <wp:effectExtent l="0" t="0" r="6985" b="6985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YAN\My Pictures\STAT-LOGO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F0EEB">
        <w:rPr>
          <w:rFonts w:ascii="Calibri Light" w:hAnsi="Calibri Light" w:cs="Tahoma"/>
          <w:b/>
          <w:snapToGrid w:val="0"/>
          <w:sz w:val="28"/>
          <w:szCs w:val="24"/>
          <w:lang w:val="mn-MN"/>
        </w:rPr>
        <w:t>ХYН АМЫН АЖИЛ ЭРХЛЭЛТ</w:t>
      </w:r>
    </w:p>
    <w:p w:rsidR="0060779C" w:rsidRPr="00FF0EEB" w:rsidRDefault="0060779C" w:rsidP="00E134BE">
      <w:pPr>
        <w:spacing w:after="0" w:line="240" w:lineRule="auto"/>
        <w:jc w:val="both"/>
        <w:rPr>
          <w:rFonts w:ascii="Calibri Light" w:hAnsi="Calibri Light" w:cs="Tahoma"/>
          <w:b/>
          <w:snapToGrid w:val="0"/>
          <w:color w:val="80C342"/>
          <w:sz w:val="20"/>
          <w:szCs w:val="20"/>
          <w:lang w:val="mn-MN"/>
        </w:rPr>
      </w:pPr>
    </w:p>
    <w:p w:rsidR="009F20A2" w:rsidRPr="000B278E" w:rsidRDefault="009F20A2" w:rsidP="009F20A2">
      <w:pPr>
        <w:spacing w:after="160" w:line="240" w:lineRule="auto"/>
        <w:jc w:val="both"/>
        <w:rPr>
          <w:rFonts w:ascii="Calibri Light" w:hAnsi="Calibri Light"/>
          <w:iCs/>
          <w:sz w:val="24"/>
          <w:szCs w:val="24"/>
        </w:rPr>
      </w:pP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2018 оны </w:t>
      </w:r>
      <w:r w:rsidR="00903B6D">
        <w:rPr>
          <w:rFonts w:ascii="Calibri Light" w:hAnsi="Calibri Light"/>
          <w:iCs/>
          <w:sz w:val="24"/>
          <w:szCs w:val="24"/>
        </w:rPr>
        <w:t>8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сард бүртгэлтэй  ажил хайгч иргэдийн тоо </w:t>
      </w:r>
      <w:r w:rsidR="00903B6D">
        <w:rPr>
          <w:rFonts w:ascii="Calibri Light" w:hAnsi="Calibri Light"/>
          <w:iCs/>
          <w:sz w:val="24"/>
          <w:szCs w:val="24"/>
        </w:rPr>
        <w:t>1447</w:t>
      </w:r>
      <w:r w:rsidR="00903B6D">
        <w:rPr>
          <w:rFonts w:ascii="Calibri Light" w:hAnsi="Calibri Light"/>
          <w:iCs/>
          <w:sz w:val="24"/>
          <w:szCs w:val="24"/>
          <w:lang w:val="mn-MN"/>
        </w:rPr>
        <w:t xml:space="preserve"> болсон байна. Үүнээс 14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iCs/>
          <w:sz w:val="24"/>
          <w:szCs w:val="24"/>
        </w:rPr>
        <w:t>(</w:t>
      </w:r>
      <w:r w:rsidR="00896097">
        <w:rPr>
          <w:rFonts w:ascii="Calibri Light" w:hAnsi="Calibri Light"/>
          <w:iCs/>
          <w:sz w:val="24"/>
          <w:szCs w:val="24"/>
          <w:lang w:val="mn-MN"/>
        </w:rPr>
        <w:t>1.0</w:t>
      </w:r>
      <w:r w:rsidR="00896097" w:rsidRPr="000B278E">
        <w:rPr>
          <w:rFonts w:ascii="Calibri Light" w:hAnsi="Calibri Light"/>
          <w:iCs/>
          <w:sz w:val="24"/>
          <w:szCs w:val="24"/>
        </w:rPr>
        <w:t xml:space="preserve"> 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 хөгжлийн бэрхшээлтэй иргэн байна. Ажил хайгч иргэдийн</w:t>
      </w:r>
      <w:r w:rsidR="00903B6D">
        <w:rPr>
          <w:rFonts w:ascii="Calibri Light" w:hAnsi="Calibri Light"/>
          <w:iCs/>
          <w:sz w:val="24"/>
          <w:szCs w:val="24"/>
        </w:rPr>
        <w:t xml:space="preserve"> 34</w:t>
      </w:r>
      <w:r w:rsidR="00896097">
        <w:rPr>
          <w:rFonts w:ascii="Calibri Light" w:hAnsi="Calibri Light"/>
          <w:iCs/>
          <w:sz w:val="24"/>
          <w:szCs w:val="24"/>
        </w:rPr>
        <w:t xml:space="preserve"> (2.3</w:t>
      </w:r>
      <w:r w:rsidRPr="000B278E">
        <w:rPr>
          <w:rFonts w:ascii="Calibri Light" w:hAnsi="Calibri Light"/>
          <w:iCs/>
          <w:sz w:val="24"/>
          <w:szCs w:val="24"/>
        </w:rPr>
        <w:t xml:space="preserve"> 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 магистр, доктор боловсролтой,</w:t>
      </w:r>
      <w:r w:rsidRPr="000B278E">
        <w:rPr>
          <w:rFonts w:ascii="Calibri Light" w:hAnsi="Calibri Light"/>
          <w:iCs/>
          <w:sz w:val="24"/>
          <w:szCs w:val="24"/>
        </w:rPr>
        <w:t xml:space="preserve"> </w:t>
      </w:r>
      <w:r w:rsidR="00903B6D">
        <w:rPr>
          <w:rFonts w:ascii="Calibri Light" w:hAnsi="Calibri Light"/>
          <w:iCs/>
          <w:sz w:val="24"/>
          <w:szCs w:val="24"/>
        </w:rPr>
        <w:t>468</w:t>
      </w:r>
      <w:r w:rsidR="00A928F7">
        <w:rPr>
          <w:rFonts w:ascii="Calibri Light" w:hAnsi="Calibri Light"/>
          <w:iCs/>
          <w:sz w:val="24"/>
          <w:szCs w:val="24"/>
        </w:rPr>
        <w:t xml:space="preserve"> (32</w:t>
      </w:r>
      <w:r w:rsidR="00896097">
        <w:rPr>
          <w:rFonts w:ascii="Calibri Light" w:hAnsi="Calibri Light"/>
          <w:iCs/>
          <w:sz w:val="24"/>
          <w:szCs w:val="24"/>
        </w:rPr>
        <w:t>.3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 нь дипломын болон бакалаврын дээд боловсролтой</w:t>
      </w:r>
      <w:r w:rsidRPr="000B278E">
        <w:rPr>
          <w:rFonts w:ascii="Calibri Light" w:hAnsi="Calibri Light"/>
          <w:iCs/>
          <w:sz w:val="24"/>
          <w:szCs w:val="24"/>
        </w:rPr>
        <w:t>,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="00903B6D">
        <w:rPr>
          <w:rFonts w:ascii="Calibri Light" w:hAnsi="Calibri Light"/>
          <w:iCs/>
          <w:sz w:val="24"/>
          <w:szCs w:val="24"/>
        </w:rPr>
        <w:t>90</w:t>
      </w:r>
      <w:r w:rsidR="00A928F7">
        <w:rPr>
          <w:rFonts w:ascii="Calibri Light" w:hAnsi="Calibri Light"/>
          <w:iCs/>
          <w:sz w:val="24"/>
          <w:szCs w:val="24"/>
        </w:rPr>
        <w:t xml:space="preserve"> (6.2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  тусгай мэргэжлийн дунд боловсролтой, </w:t>
      </w:r>
      <w:r w:rsidR="00903B6D">
        <w:rPr>
          <w:rFonts w:ascii="Calibri Light" w:hAnsi="Calibri Light"/>
          <w:iCs/>
          <w:sz w:val="24"/>
          <w:szCs w:val="24"/>
        </w:rPr>
        <w:t>90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="00A928F7">
        <w:rPr>
          <w:rFonts w:ascii="Calibri Light" w:hAnsi="Calibri Light"/>
          <w:iCs/>
          <w:sz w:val="24"/>
          <w:szCs w:val="24"/>
        </w:rPr>
        <w:t>(6.2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</w:t>
      </w:r>
      <w:r w:rsidRPr="000B278E">
        <w:rPr>
          <w:rFonts w:ascii="Calibri Light" w:hAnsi="Calibri Light"/>
          <w:iCs/>
          <w:sz w:val="24"/>
          <w:szCs w:val="24"/>
        </w:rPr>
        <w:t xml:space="preserve"> 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техникийн болон мэргэжлийн боловсролтой, </w:t>
      </w:r>
      <w:r w:rsidR="00903B6D">
        <w:rPr>
          <w:rFonts w:ascii="Calibri Light" w:hAnsi="Calibri Light"/>
          <w:iCs/>
          <w:sz w:val="24"/>
          <w:szCs w:val="24"/>
        </w:rPr>
        <w:t>676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="00896097">
        <w:rPr>
          <w:rFonts w:ascii="Calibri Light" w:hAnsi="Calibri Light"/>
          <w:iCs/>
          <w:sz w:val="24"/>
          <w:szCs w:val="24"/>
        </w:rPr>
        <w:t>(46.7</w:t>
      </w:r>
      <w:r w:rsidRPr="000B278E">
        <w:rPr>
          <w:rFonts w:ascii="Calibri Light" w:hAnsi="Calibri Light"/>
          <w:iCs/>
          <w:sz w:val="24"/>
          <w:szCs w:val="24"/>
        </w:rPr>
        <w:t xml:space="preserve">%) 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>нь</w:t>
      </w:r>
      <w:r w:rsidRPr="000B278E">
        <w:rPr>
          <w:rFonts w:ascii="Calibri Light" w:hAnsi="Calibri Light"/>
          <w:iCs/>
          <w:sz w:val="24"/>
          <w:szCs w:val="24"/>
        </w:rPr>
        <w:t xml:space="preserve"> 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бүрэн дунд боловсролтой, </w:t>
      </w:r>
      <w:r w:rsidR="00903B6D">
        <w:rPr>
          <w:rFonts w:ascii="Calibri Light" w:hAnsi="Calibri Light"/>
          <w:iCs/>
          <w:sz w:val="24"/>
          <w:szCs w:val="24"/>
        </w:rPr>
        <w:t>51</w:t>
      </w:r>
      <w:r w:rsidR="00896097">
        <w:rPr>
          <w:rFonts w:ascii="Calibri Light" w:hAnsi="Calibri Light"/>
          <w:iCs/>
          <w:sz w:val="24"/>
          <w:szCs w:val="24"/>
        </w:rPr>
        <w:t xml:space="preserve"> (3.5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</w:t>
      </w:r>
      <w:r w:rsidRPr="000B278E">
        <w:rPr>
          <w:rFonts w:ascii="Calibri Light" w:hAnsi="Calibri Light"/>
          <w:iCs/>
          <w:sz w:val="24"/>
          <w:szCs w:val="24"/>
        </w:rPr>
        <w:t xml:space="preserve"> 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суурь боловсролтой, </w:t>
      </w:r>
      <w:r w:rsidR="00903B6D">
        <w:rPr>
          <w:rFonts w:ascii="Calibri Light" w:hAnsi="Calibri Light"/>
          <w:iCs/>
          <w:sz w:val="24"/>
          <w:szCs w:val="24"/>
        </w:rPr>
        <w:t>15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="00896097">
        <w:rPr>
          <w:rFonts w:ascii="Calibri Light" w:hAnsi="Calibri Light"/>
          <w:iCs/>
          <w:sz w:val="24"/>
          <w:szCs w:val="24"/>
        </w:rPr>
        <w:t>(1.0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 бага боловсролтой, </w:t>
      </w:r>
      <w:r w:rsidR="00903B6D">
        <w:rPr>
          <w:rFonts w:ascii="Calibri Light" w:hAnsi="Calibri Light"/>
          <w:iCs/>
          <w:sz w:val="24"/>
          <w:szCs w:val="24"/>
        </w:rPr>
        <w:t>11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</w:t>
      </w:r>
      <w:r w:rsidR="00896097">
        <w:rPr>
          <w:rFonts w:ascii="Calibri Light" w:hAnsi="Calibri Light"/>
          <w:iCs/>
          <w:sz w:val="24"/>
          <w:szCs w:val="24"/>
        </w:rPr>
        <w:t>(0.8</w:t>
      </w:r>
      <w:r w:rsidRPr="000B278E">
        <w:rPr>
          <w:rFonts w:ascii="Calibri Light" w:hAnsi="Calibri Light"/>
          <w:iCs/>
          <w:sz w:val="24"/>
          <w:szCs w:val="24"/>
        </w:rPr>
        <w:t>%)</w:t>
      </w:r>
      <w:r w:rsidRPr="000B278E">
        <w:rPr>
          <w:rFonts w:ascii="Calibri Light" w:hAnsi="Calibri Light"/>
          <w:iCs/>
          <w:sz w:val="24"/>
          <w:szCs w:val="24"/>
          <w:lang w:val="mn-MN"/>
        </w:rPr>
        <w:t xml:space="preserve"> нь боловсролгүй байна.</w:t>
      </w:r>
    </w:p>
    <w:p w:rsidR="009F20A2" w:rsidRPr="000B278E" w:rsidRDefault="009F20A2" w:rsidP="009F20A2">
      <w:pPr>
        <w:spacing w:after="120" w:line="240" w:lineRule="auto"/>
        <w:rPr>
          <w:rFonts w:ascii="Calibri Light" w:hAnsi="Calibri Light"/>
          <w:iCs/>
          <w:color w:val="262626" w:themeColor="text1" w:themeTint="D9"/>
          <w:lang w:val="mn-MN"/>
        </w:rPr>
      </w:pPr>
      <w:r w:rsidRPr="000B278E">
        <w:rPr>
          <w:rFonts w:ascii="Calibri Light" w:hAnsi="Calibri Light"/>
          <w:iCs/>
          <w:color w:val="262626" w:themeColor="text1" w:themeTint="D9"/>
          <w:lang w:val="mn-MN"/>
        </w:rPr>
        <w:t xml:space="preserve">Хүснэгт </w:t>
      </w:r>
      <w:r w:rsidRPr="000B278E">
        <w:rPr>
          <w:rFonts w:ascii="Calibri Light" w:hAnsi="Calibri Light"/>
          <w:iCs/>
          <w:color w:val="262626" w:themeColor="text1" w:themeTint="D9"/>
        </w:rPr>
        <w:t>2</w:t>
      </w:r>
      <w:r w:rsidRPr="000B278E">
        <w:rPr>
          <w:rFonts w:ascii="Calibri Light" w:hAnsi="Calibri Light"/>
          <w:iCs/>
          <w:color w:val="262626" w:themeColor="text1" w:themeTint="D9"/>
          <w:lang w:val="mn-MN"/>
        </w:rPr>
        <w:t>.   Бүртгэлтэй ажил хайгч иргэний тоо, боловсролын түвшин, насны бүлгээр</w:t>
      </w:r>
    </w:p>
    <w:tbl>
      <w:tblPr>
        <w:tblW w:w="9361" w:type="dxa"/>
        <w:jc w:val="center"/>
        <w:tblLook w:val="04A0" w:firstRow="1" w:lastRow="0" w:firstColumn="1" w:lastColumn="0" w:noHBand="0" w:noVBand="1"/>
      </w:tblPr>
      <w:tblGrid>
        <w:gridCol w:w="942"/>
        <w:gridCol w:w="1294"/>
        <w:gridCol w:w="944"/>
        <w:gridCol w:w="227"/>
        <w:gridCol w:w="717"/>
        <w:gridCol w:w="559"/>
        <w:gridCol w:w="385"/>
        <w:gridCol w:w="749"/>
        <w:gridCol w:w="195"/>
        <w:gridCol w:w="944"/>
        <w:gridCol w:w="279"/>
        <w:gridCol w:w="659"/>
        <w:gridCol w:w="475"/>
        <w:gridCol w:w="992"/>
      </w:tblGrid>
      <w:tr w:rsidR="009F20A2" w:rsidRPr="000B278E" w:rsidTr="00D74A4D">
        <w:trPr>
          <w:trHeight w:val="315"/>
          <w:jc w:val="center"/>
        </w:trPr>
        <w:tc>
          <w:tcPr>
            <w:tcW w:w="94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Ажил хайгч иргэн                               /сарын эцэст/</w:t>
            </w:r>
          </w:p>
        </w:tc>
        <w:tc>
          <w:tcPr>
            <w:tcW w:w="8419" w:type="dxa"/>
            <w:gridSpan w:val="1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Боловсролын түвшнээр</w:t>
            </w:r>
          </w:p>
        </w:tc>
      </w:tr>
      <w:tr w:rsidR="009F20A2" w:rsidRPr="000B278E" w:rsidTr="00D74A4D">
        <w:trPr>
          <w:trHeight w:val="1575"/>
          <w:jc w:val="center"/>
        </w:trPr>
        <w:tc>
          <w:tcPr>
            <w:tcW w:w="9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Боловсролгүй</w:t>
            </w:r>
          </w:p>
        </w:tc>
        <w:tc>
          <w:tcPr>
            <w:tcW w:w="9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Бага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Суурь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Бүрэн дунд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Техникийн болон мэргэжлийн</w:t>
            </w:r>
          </w:p>
        </w:tc>
        <w:tc>
          <w:tcPr>
            <w:tcW w:w="9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Тусгай мэргэжлийн дунд</w:t>
            </w:r>
          </w:p>
        </w:tc>
        <w:tc>
          <w:tcPr>
            <w:tcW w:w="93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Дипломын болон бакалаврын дээд</w:t>
            </w:r>
          </w:p>
        </w:tc>
        <w:tc>
          <w:tcPr>
            <w:tcW w:w="146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extDirection w:val="btLr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262626"/>
                <w:sz w:val="20"/>
                <w:szCs w:val="20"/>
              </w:rPr>
              <w:t>Магистр, доктор</w:t>
            </w:r>
          </w:p>
        </w:tc>
      </w:tr>
      <w:tr w:rsidR="009F20A2" w:rsidRPr="000B278E" w:rsidTr="00DC42F5">
        <w:trPr>
          <w:trHeight w:val="315"/>
          <w:jc w:val="center"/>
        </w:trPr>
        <w:tc>
          <w:tcPr>
            <w:tcW w:w="94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1447</w:t>
            </w:r>
          </w:p>
          <w:p w:rsidR="009F20A2" w:rsidRPr="000B278E" w:rsidRDefault="009F20A2" w:rsidP="00DC42F5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11</w:t>
            </w:r>
          </w:p>
          <w:p w:rsidR="009F20A2" w:rsidRPr="000B278E" w:rsidRDefault="009F20A2" w:rsidP="00DC42F5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94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3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46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34</w:t>
            </w:r>
          </w:p>
        </w:tc>
      </w:tr>
      <w:tr w:rsidR="009F20A2" w:rsidRPr="000B278E" w:rsidTr="00D74A4D">
        <w:trPr>
          <w:trHeight w:val="450"/>
          <w:jc w:val="center"/>
        </w:trPr>
        <w:tc>
          <w:tcPr>
            <w:tcW w:w="9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Хөгжлийн бэрхшээлтэй иргэд</w:t>
            </w:r>
          </w:p>
        </w:tc>
        <w:tc>
          <w:tcPr>
            <w:tcW w:w="7125" w:type="dxa"/>
            <w:gridSpan w:val="1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Насны бүлгээр</w:t>
            </w:r>
          </w:p>
        </w:tc>
      </w:tr>
      <w:tr w:rsidR="009F20A2" w:rsidRPr="000B278E" w:rsidTr="00D74A4D">
        <w:trPr>
          <w:trHeight w:val="315"/>
          <w:jc w:val="center"/>
        </w:trPr>
        <w:tc>
          <w:tcPr>
            <w:tcW w:w="9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15-24</w:t>
            </w:r>
          </w:p>
        </w:tc>
        <w:tc>
          <w:tcPr>
            <w:tcW w:w="12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25-34</w:t>
            </w:r>
          </w:p>
        </w:tc>
        <w:tc>
          <w:tcPr>
            <w:tcW w:w="113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35-44</w:t>
            </w:r>
          </w:p>
        </w:tc>
        <w:tc>
          <w:tcPr>
            <w:tcW w:w="141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45-54</w:t>
            </w:r>
          </w:p>
        </w:tc>
        <w:tc>
          <w:tcPr>
            <w:tcW w:w="113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55-59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0B278E">
              <w:rPr>
                <w:rFonts w:ascii="Calibri Light" w:hAnsi="Calibri Light"/>
                <w:sz w:val="20"/>
                <w:szCs w:val="20"/>
              </w:rPr>
              <w:t>60+</w:t>
            </w:r>
          </w:p>
        </w:tc>
      </w:tr>
      <w:tr w:rsidR="009F20A2" w:rsidRPr="000B278E" w:rsidTr="00DC42F5">
        <w:trPr>
          <w:trHeight w:val="122"/>
          <w:jc w:val="center"/>
        </w:trPr>
        <w:tc>
          <w:tcPr>
            <w:tcW w:w="9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0B278E" w:rsidRDefault="009F20A2" w:rsidP="00D74A4D">
            <w:pPr>
              <w:spacing w:after="0" w:line="240" w:lineRule="auto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14</w:t>
            </w:r>
          </w:p>
          <w:p w:rsidR="009F20A2" w:rsidRPr="000B278E" w:rsidRDefault="009F20A2" w:rsidP="00DC42F5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CF0CE6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13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1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CF0CE6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0B278E" w:rsidRDefault="009F20A2" w:rsidP="00DC42F5">
            <w:pPr>
              <w:spacing w:after="0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B278E">
              <w:rPr>
                <w:rFonts w:ascii="Calibri Light" w:hAnsi="Calibri Light"/>
                <w:color w:val="000000"/>
                <w:sz w:val="20"/>
                <w:szCs w:val="20"/>
              </w:rPr>
              <w:t>18</w:t>
            </w:r>
          </w:p>
        </w:tc>
      </w:tr>
    </w:tbl>
    <w:p w:rsidR="009F20A2" w:rsidRPr="000B278E" w:rsidRDefault="009F20A2" w:rsidP="009F20A2">
      <w:pPr>
        <w:spacing w:after="160"/>
        <w:ind w:firstLine="720"/>
        <w:jc w:val="both"/>
        <w:rPr>
          <w:rFonts w:ascii="Calibri Light" w:hAnsi="Calibri Light"/>
          <w:sz w:val="8"/>
          <w:szCs w:val="24"/>
        </w:rPr>
      </w:pPr>
    </w:p>
    <w:p w:rsidR="009F20A2" w:rsidRPr="000B278E" w:rsidRDefault="009F20A2" w:rsidP="009F20A2">
      <w:pPr>
        <w:spacing w:after="160"/>
        <w:ind w:firstLine="720"/>
        <w:jc w:val="both"/>
        <w:rPr>
          <w:rFonts w:ascii="Calibri Light" w:hAnsi="Calibri Light"/>
          <w:sz w:val="24"/>
          <w:szCs w:val="24"/>
        </w:rPr>
      </w:pPr>
      <w:r w:rsidRPr="000B278E">
        <w:rPr>
          <w:rFonts w:ascii="Calibri Light" w:hAnsi="Calibri Light"/>
          <w:sz w:val="24"/>
          <w:szCs w:val="24"/>
          <w:lang w:val="mn-MN"/>
        </w:rPr>
        <w:t xml:space="preserve">Тайлант хугацаанд </w:t>
      </w:r>
      <w:r w:rsidRPr="000B278E">
        <w:rPr>
          <w:rFonts w:ascii="Calibri Light" w:hAnsi="Calibri Light"/>
          <w:sz w:val="24"/>
          <w:szCs w:val="24"/>
        </w:rPr>
        <w:t xml:space="preserve">бүртгүүлсэн 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ажил хайгч иргэний </w:t>
      </w:r>
      <w:r w:rsidR="00903B6D">
        <w:rPr>
          <w:rFonts w:ascii="Calibri Light" w:hAnsi="Calibri Light"/>
          <w:sz w:val="24"/>
          <w:szCs w:val="24"/>
        </w:rPr>
        <w:t>719</w:t>
      </w:r>
      <w:r w:rsidR="00896097">
        <w:rPr>
          <w:rFonts w:ascii="Calibri Light" w:hAnsi="Calibri Light"/>
          <w:sz w:val="24"/>
          <w:szCs w:val="24"/>
        </w:rPr>
        <w:t xml:space="preserve"> (49.7</w:t>
      </w:r>
      <w:r w:rsidRPr="000B278E">
        <w:rPr>
          <w:rFonts w:ascii="Calibri Light" w:hAnsi="Calibri Light"/>
          <w:sz w:val="24"/>
          <w:szCs w:val="24"/>
        </w:rPr>
        <w:t xml:space="preserve">%) нь эмэгтэйчүүд байна. 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Бүртгэлтэй ажил хайгч иргэнээс </w:t>
      </w:r>
      <w:r w:rsidR="00896097">
        <w:rPr>
          <w:rFonts w:ascii="Calibri Light" w:hAnsi="Calibri Light"/>
          <w:sz w:val="24"/>
          <w:szCs w:val="24"/>
        </w:rPr>
        <w:t>94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хүн ажилд зуучлагдан орсон байна. </w:t>
      </w:r>
      <w:r w:rsidRPr="000B278E">
        <w:rPr>
          <w:rFonts w:ascii="Calibri Light" w:hAnsi="Calibri Light"/>
          <w:sz w:val="24"/>
          <w:szCs w:val="24"/>
        </w:rPr>
        <w:t xml:space="preserve"> Бүртгэлтэй а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жил хайгч иргэдээс </w:t>
      </w:r>
      <w:r w:rsidRPr="000B278E">
        <w:rPr>
          <w:rFonts w:ascii="Calibri Light" w:hAnsi="Calibri Light"/>
          <w:sz w:val="24"/>
          <w:szCs w:val="24"/>
        </w:rPr>
        <w:t>ажилд зуучлагдан орсон</w:t>
      </w:r>
      <w:r w:rsidR="00D34462">
        <w:rPr>
          <w:rFonts w:ascii="Calibri Light" w:hAnsi="Calibri Light"/>
          <w:sz w:val="24"/>
          <w:szCs w:val="24"/>
          <w:lang w:val="mn-MN"/>
        </w:rPr>
        <w:t xml:space="preserve"> иргэдийн 20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(</w:t>
      </w:r>
      <w:r w:rsidR="00896097">
        <w:rPr>
          <w:rFonts w:ascii="Calibri Light" w:hAnsi="Calibri Light"/>
          <w:sz w:val="24"/>
          <w:szCs w:val="24"/>
          <w:lang w:val="mn-MN"/>
        </w:rPr>
        <w:t>21.3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 xml:space="preserve">15-24 насны залуучууд, </w:t>
      </w:r>
      <w:r w:rsidR="00D34462">
        <w:rPr>
          <w:rFonts w:ascii="Calibri Light" w:hAnsi="Calibri Light"/>
          <w:sz w:val="24"/>
          <w:szCs w:val="24"/>
        </w:rPr>
        <w:t>26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(</w:t>
      </w:r>
      <w:r w:rsidR="00896097">
        <w:rPr>
          <w:rFonts w:ascii="Calibri Light" w:hAnsi="Calibri Light"/>
          <w:sz w:val="24"/>
          <w:szCs w:val="24"/>
          <w:lang w:val="mn-MN"/>
        </w:rPr>
        <w:t>27.7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 xml:space="preserve">25-34 насныхан, </w:t>
      </w:r>
      <w:r w:rsidR="00D34462">
        <w:rPr>
          <w:rFonts w:ascii="Calibri Light" w:hAnsi="Calibri Light"/>
          <w:sz w:val="24"/>
          <w:szCs w:val="24"/>
          <w:lang w:val="mn-MN"/>
        </w:rPr>
        <w:t>30</w:t>
      </w:r>
      <w:r w:rsidRPr="000B278E">
        <w:rPr>
          <w:rFonts w:ascii="Calibri Light" w:hAnsi="Calibri Light"/>
          <w:sz w:val="24"/>
          <w:szCs w:val="24"/>
        </w:rPr>
        <w:t xml:space="preserve"> (</w:t>
      </w:r>
      <w:r w:rsidR="00896097">
        <w:rPr>
          <w:rFonts w:ascii="Calibri Light" w:hAnsi="Calibri Light"/>
          <w:sz w:val="24"/>
          <w:szCs w:val="24"/>
          <w:lang w:val="mn-MN"/>
        </w:rPr>
        <w:t>31</w:t>
      </w:r>
      <w:r w:rsidR="00896097">
        <w:rPr>
          <w:rFonts w:ascii="Calibri Light" w:hAnsi="Calibri Light"/>
          <w:sz w:val="24"/>
          <w:szCs w:val="24"/>
        </w:rPr>
        <w:t>.9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 xml:space="preserve">35-44 насныхан, </w:t>
      </w:r>
      <w:r w:rsidR="00D34462">
        <w:rPr>
          <w:rFonts w:ascii="Calibri Light" w:hAnsi="Calibri Light"/>
          <w:sz w:val="24"/>
          <w:szCs w:val="24"/>
          <w:lang w:val="mn-MN"/>
        </w:rPr>
        <w:t xml:space="preserve">17 </w:t>
      </w:r>
      <w:r w:rsidRPr="000B278E">
        <w:rPr>
          <w:rFonts w:ascii="Calibri Light" w:hAnsi="Calibri Light"/>
          <w:sz w:val="24"/>
          <w:szCs w:val="24"/>
        </w:rPr>
        <w:t>(</w:t>
      </w:r>
      <w:r w:rsidR="00D43503">
        <w:rPr>
          <w:rFonts w:ascii="Calibri Light" w:hAnsi="Calibri Light"/>
          <w:sz w:val="24"/>
          <w:szCs w:val="24"/>
          <w:lang w:val="mn-MN"/>
        </w:rPr>
        <w:t>18</w:t>
      </w:r>
      <w:r w:rsidRPr="000B278E">
        <w:rPr>
          <w:rFonts w:ascii="Calibri Light" w:hAnsi="Calibri Light"/>
          <w:sz w:val="24"/>
          <w:szCs w:val="24"/>
        </w:rPr>
        <w:t>.</w:t>
      </w:r>
      <w:r w:rsidR="00D43503">
        <w:rPr>
          <w:rFonts w:ascii="Calibri Light" w:hAnsi="Calibri Light"/>
          <w:sz w:val="24"/>
          <w:szCs w:val="24"/>
          <w:lang w:val="mn-MN"/>
        </w:rPr>
        <w:t>1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45-</w:t>
      </w:r>
      <w:r w:rsidRPr="000B278E">
        <w:rPr>
          <w:rFonts w:ascii="Calibri Light" w:hAnsi="Calibri Light"/>
          <w:sz w:val="24"/>
          <w:szCs w:val="24"/>
          <w:lang w:val="mn-MN"/>
        </w:rPr>
        <w:t>54</w:t>
      </w:r>
      <w:r w:rsidRPr="000B278E">
        <w:rPr>
          <w:rFonts w:ascii="Calibri Light" w:hAnsi="Calibri Light"/>
          <w:sz w:val="24"/>
          <w:szCs w:val="24"/>
        </w:rPr>
        <w:t xml:space="preserve"> насныхан</w:t>
      </w:r>
      <w:r w:rsidR="00D34462">
        <w:rPr>
          <w:rFonts w:ascii="Calibri Light" w:hAnsi="Calibri Light"/>
          <w:sz w:val="24"/>
          <w:szCs w:val="24"/>
        </w:rPr>
        <w:t>,</w:t>
      </w:r>
      <w:r w:rsidRPr="000B278E">
        <w:rPr>
          <w:rFonts w:ascii="Calibri Light" w:hAnsi="Calibri Light"/>
          <w:sz w:val="24"/>
          <w:szCs w:val="24"/>
        </w:rPr>
        <w:t xml:space="preserve"> </w:t>
      </w:r>
      <w:r w:rsidR="00D34462">
        <w:rPr>
          <w:rFonts w:ascii="Calibri Light" w:hAnsi="Calibri Light"/>
          <w:sz w:val="24"/>
          <w:szCs w:val="24"/>
          <w:lang w:val="mn-MN"/>
        </w:rPr>
        <w:t xml:space="preserve">1 </w:t>
      </w:r>
      <w:r w:rsidR="00D34462" w:rsidRPr="000B278E">
        <w:rPr>
          <w:rFonts w:ascii="Calibri Light" w:hAnsi="Calibri Light"/>
          <w:sz w:val="24"/>
          <w:szCs w:val="24"/>
        </w:rPr>
        <w:t>(</w:t>
      </w:r>
      <w:r w:rsidR="00D43503">
        <w:rPr>
          <w:rFonts w:ascii="Calibri Light" w:hAnsi="Calibri Light"/>
          <w:sz w:val="24"/>
          <w:szCs w:val="24"/>
          <w:lang w:val="mn-MN"/>
        </w:rPr>
        <w:t>1</w:t>
      </w:r>
      <w:r w:rsidR="00D34462" w:rsidRPr="000B278E">
        <w:rPr>
          <w:rFonts w:ascii="Calibri Light" w:hAnsi="Calibri Light"/>
          <w:sz w:val="24"/>
          <w:szCs w:val="24"/>
        </w:rPr>
        <w:t>.</w:t>
      </w:r>
      <w:r w:rsidR="00D43503">
        <w:rPr>
          <w:rFonts w:ascii="Calibri Light" w:hAnsi="Calibri Light"/>
          <w:sz w:val="24"/>
          <w:szCs w:val="24"/>
          <w:lang w:val="mn-MN"/>
        </w:rPr>
        <w:t>1</w:t>
      </w:r>
      <w:r w:rsidR="00D34462" w:rsidRPr="000B278E">
        <w:rPr>
          <w:rFonts w:ascii="Calibri Light" w:hAnsi="Calibri Light"/>
          <w:sz w:val="24"/>
          <w:szCs w:val="24"/>
        </w:rPr>
        <w:t>%)</w:t>
      </w:r>
      <w:r w:rsidR="00D34462"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="00D34462">
        <w:rPr>
          <w:rFonts w:ascii="Calibri Light" w:hAnsi="Calibri Light"/>
          <w:sz w:val="24"/>
          <w:szCs w:val="24"/>
        </w:rPr>
        <w:t>60+</w:t>
      </w:r>
      <w:r w:rsidR="00D34462" w:rsidRPr="000B278E">
        <w:rPr>
          <w:rFonts w:ascii="Calibri Light" w:hAnsi="Calibri Light"/>
          <w:sz w:val="24"/>
          <w:szCs w:val="24"/>
        </w:rPr>
        <w:t xml:space="preserve"> насныхан </w:t>
      </w:r>
      <w:r w:rsidRPr="000B278E">
        <w:rPr>
          <w:rFonts w:ascii="Calibri Light" w:hAnsi="Calibri Light"/>
          <w:sz w:val="24"/>
          <w:szCs w:val="24"/>
        </w:rPr>
        <w:t xml:space="preserve">байна. </w:t>
      </w:r>
    </w:p>
    <w:p w:rsidR="009F20A2" w:rsidRPr="000B278E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0B278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Зураг</w:t>
      </w:r>
      <w:r w:rsidRPr="000B278E">
        <w:rPr>
          <w:rFonts w:ascii="Calibri Light" w:hAnsi="Calibri Light"/>
          <w:color w:val="262626" w:themeColor="text1" w:themeTint="D9"/>
          <w:sz w:val="24"/>
          <w:szCs w:val="24"/>
        </w:rPr>
        <w:t xml:space="preserve"> 1</w:t>
      </w:r>
      <w:r w:rsidRPr="000B278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. Ажилд зуучлагдан орсон иргэд, боловсролын түвшнээр</w:t>
      </w:r>
    </w:p>
    <w:p w:rsidR="009F20A2" w:rsidRPr="000B278E" w:rsidRDefault="006E2291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113BCCCC" wp14:editId="4AADC660">
            <wp:extent cx="5932805" cy="292417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F20A2" w:rsidRPr="000B278E" w:rsidRDefault="009F20A2" w:rsidP="009F20A2">
      <w:pPr>
        <w:spacing w:after="0"/>
        <w:jc w:val="both"/>
        <w:rPr>
          <w:rFonts w:ascii="Calibri Light" w:hAnsi="Calibri Light"/>
          <w:sz w:val="24"/>
          <w:szCs w:val="24"/>
          <w:lang w:val="mn-MN"/>
        </w:rPr>
      </w:pPr>
      <w:r w:rsidRPr="000B278E">
        <w:rPr>
          <w:rFonts w:ascii="Calibri Light" w:hAnsi="Calibri Light"/>
          <w:sz w:val="24"/>
          <w:szCs w:val="24"/>
          <w:lang w:val="mn-MN"/>
        </w:rPr>
        <w:lastRenderedPageBreak/>
        <w:t>Ажилд зуучлагдан орсон</w:t>
      </w:r>
      <w:r w:rsidRPr="000B278E">
        <w:rPr>
          <w:rFonts w:ascii="Calibri Light" w:hAnsi="Calibri Light"/>
          <w:sz w:val="24"/>
          <w:szCs w:val="24"/>
        </w:rPr>
        <w:t xml:space="preserve"> иргэдий</w:t>
      </w:r>
      <w:r w:rsidRPr="000B278E">
        <w:rPr>
          <w:rFonts w:ascii="Calibri Light" w:hAnsi="Calibri Light"/>
          <w:sz w:val="24"/>
          <w:szCs w:val="24"/>
          <w:lang w:val="mn-MN"/>
        </w:rPr>
        <w:t>н</w:t>
      </w:r>
      <w:r w:rsidR="006E2291">
        <w:rPr>
          <w:rFonts w:ascii="Calibri Light" w:hAnsi="Calibri Light"/>
          <w:sz w:val="24"/>
          <w:szCs w:val="24"/>
        </w:rPr>
        <w:t xml:space="preserve"> 16</w:t>
      </w:r>
      <w:r w:rsidRPr="000B278E">
        <w:rPr>
          <w:rFonts w:ascii="Calibri Light" w:hAnsi="Calibri Light"/>
          <w:sz w:val="24"/>
          <w:szCs w:val="24"/>
        </w:rPr>
        <w:t xml:space="preserve"> (</w:t>
      </w:r>
      <w:r w:rsidR="006E2291">
        <w:rPr>
          <w:rFonts w:ascii="Calibri Light" w:hAnsi="Calibri Light"/>
          <w:sz w:val="24"/>
          <w:szCs w:val="24"/>
          <w:lang w:val="mn-MN"/>
        </w:rPr>
        <w:t>17</w:t>
      </w:r>
      <w:r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0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нь</w:t>
      </w:r>
      <w:r w:rsidRPr="000B278E">
        <w:rPr>
          <w:rFonts w:ascii="Calibri Light" w:hAnsi="Calibri Light"/>
          <w:sz w:val="24"/>
          <w:szCs w:val="24"/>
        </w:rPr>
        <w:t xml:space="preserve"> </w:t>
      </w:r>
      <w:r w:rsidRPr="000B278E">
        <w:rPr>
          <w:rFonts w:ascii="Calibri Light" w:hAnsi="Calibri Light"/>
          <w:sz w:val="24"/>
          <w:szCs w:val="24"/>
          <w:lang w:val="mn-MN"/>
        </w:rPr>
        <w:t>дипломын болон бакалаврын дээд боловсролтой</w:t>
      </w:r>
      <w:r w:rsidRPr="000B278E">
        <w:rPr>
          <w:rFonts w:ascii="Calibri Light" w:hAnsi="Calibri Light"/>
          <w:sz w:val="24"/>
          <w:szCs w:val="24"/>
        </w:rPr>
        <w:t xml:space="preserve">, </w:t>
      </w:r>
      <w:r w:rsidR="006E2291">
        <w:rPr>
          <w:rFonts w:ascii="Calibri Light" w:hAnsi="Calibri Light"/>
          <w:sz w:val="24"/>
          <w:szCs w:val="24"/>
          <w:lang w:val="mn-MN"/>
        </w:rPr>
        <w:t>6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(</w:t>
      </w:r>
      <w:r w:rsidR="006E2291">
        <w:rPr>
          <w:rFonts w:ascii="Calibri Light" w:hAnsi="Calibri Light"/>
          <w:sz w:val="24"/>
          <w:szCs w:val="24"/>
          <w:lang w:val="mn-MN"/>
        </w:rPr>
        <w:t>6</w:t>
      </w:r>
      <w:r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4</w:t>
      </w:r>
      <w:r w:rsidRPr="000B278E">
        <w:rPr>
          <w:rFonts w:ascii="Calibri Light" w:hAnsi="Calibri Light"/>
          <w:sz w:val="24"/>
          <w:szCs w:val="24"/>
        </w:rPr>
        <w:t xml:space="preserve">%) 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нь </w:t>
      </w:r>
      <w:r w:rsidRPr="000B278E">
        <w:rPr>
          <w:rFonts w:ascii="Calibri Light" w:hAnsi="Calibri Light"/>
          <w:sz w:val="24"/>
          <w:szCs w:val="24"/>
        </w:rPr>
        <w:t>тусгай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мэргэжлийн</w:t>
      </w:r>
      <w:r w:rsidRPr="000B278E">
        <w:rPr>
          <w:rFonts w:ascii="Calibri Light" w:hAnsi="Calibri Light"/>
          <w:sz w:val="24"/>
          <w:szCs w:val="24"/>
        </w:rPr>
        <w:t xml:space="preserve"> дунд боловсролтой,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="006E2291">
        <w:rPr>
          <w:rFonts w:ascii="Calibri Light" w:hAnsi="Calibri Light"/>
          <w:sz w:val="24"/>
          <w:szCs w:val="24"/>
        </w:rPr>
        <w:t>2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(</w:t>
      </w:r>
      <w:r w:rsidR="006E2291">
        <w:rPr>
          <w:rFonts w:ascii="Calibri Light" w:hAnsi="Calibri Light"/>
          <w:sz w:val="24"/>
          <w:szCs w:val="24"/>
          <w:lang w:val="mn-MN"/>
        </w:rPr>
        <w:t>2</w:t>
      </w:r>
      <w:r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1</w:t>
      </w:r>
      <w:r w:rsidRPr="000B278E">
        <w:rPr>
          <w:rFonts w:ascii="Calibri Light" w:hAnsi="Calibri Light"/>
          <w:sz w:val="24"/>
          <w:szCs w:val="24"/>
        </w:rPr>
        <w:t>%)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нь те</w:t>
      </w:r>
      <w:r w:rsidR="00993182">
        <w:rPr>
          <w:rFonts w:ascii="Calibri Light" w:hAnsi="Calibri Light"/>
          <w:sz w:val="24"/>
          <w:szCs w:val="24"/>
          <w:lang w:val="mn-MN"/>
        </w:rPr>
        <w:t>хникийн болон мэргэжлийн,  66</w:t>
      </w:r>
      <w:r w:rsidRPr="000B278E">
        <w:rPr>
          <w:rFonts w:ascii="Calibri Light" w:hAnsi="Calibri Light"/>
          <w:sz w:val="24"/>
          <w:szCs w:val="24"/>
        </w:rPr>
        <w:t xml:space="preserve"> (</w:t>
      </w:r>
      <w:r w:rsidR="006E2291">
        <w:rPr>
          <w:rFonts w:ascii="Calibri Light" w:hAnsi="Calibri Light"/>
          <w:sz w:val="24"/>
          <w:szCs w:val="24"/>
          <w:lang w:val="mn-MN"/>
        </w:rPr>
        <w:t>70</w:t>
      </w:r>
      <w:r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2</w:t>
      </w:r>
      <w:r w:rsidRPr="000B278E">
        <w:rPr>
          <w:rFonts w:ascii="Calibri Light" w:hAnsi="Calibri Light"/>
          <w:sz w:val="24"/>
          <w:szCs w:val="24"/>
        </w:rPr>
        <w:t xml:space="preserve">%) 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нь </w:t>
      </w:r>
      <w:r w:rsidRPr="000B278E">
        <w:rPr>
          <w:rFonts w:ascii="Calibri Light" w:hAnsi="Calibri Light"/>
          <w:sz w:val="24"/>
          <w:szCs w:val="24"/>
        </w:rPr>
        <w:t>бүрэн дунд боловсролтой</w:t>
      </w:r>
      <w:r w:rsidRPr="000B278E">
        <w:rPr>
          <w:rFonts w:ascii="Calibri Light" w:hAnsi="Calibri Light"/>
          <w:sz w:val="24"/>
          <w:szCs w:val="24"/>
          <w:lang w:val="mn-MN"/>
        </w:rPr>
        <w:t>,</w:t>
      </w:r>
      <w:r w:rsidRPr="000B278E">
        <w:rPr>
          <w:rFonts w:ascii="Calibri Light" w:hAnsi="Calibri Light"/>
          <w:sz w:val="24"/>
          <w:szCs w:val="24"/>
        </w:rPr>
        <w:t xml:space="preserve"> 1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</w:t>
      </w:r>
      <w:r w:rsidRPr="000B278E">
        <w:rPr>
          <w:rFonts w:ascii="Calibri Light" w:hAnsi="Calibri Light"/>
          <w:sz w:val="24"/>
          <w:szCs w:val="24"/>
        </w:rPr>
        <w:t>(</w:t>
      </w:r>
      <w:r w:rsidR="006E2291">
        <w:rPr>
          <w:rFonts w:ascii="Calibri Light" w:hAnsi="Calibri Light"/>
          <w:sz w:val="24"/>
          <w:szCs w:val="24"/>
        </w:rPr>
        <w:t>1</w:t>
      </w:r>
      <w:r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1</w:t>
      </w:r>
      <w:r w:rsidRPr="000B278E">
        <w:rPr>
          <w:rFonts w:ascii="Calibri Light" w:hAnsi="Calibri Light"/>
          <w:sz w:val="24"/>
          <w:szCs w:val="24"/>
        </w:rPr>
        <w:t xml:space="preserve">%) </w:t>
      </w:r>
      <w:r w:rsidRPr="000B278E">
        <w:rPr>
          <w:rFonts w:ascii="Calibri Light" w:hAnsi="Calibri Light"/>
          <w:sz w:val="24"/>
          <w:szCs w:val="24"/>
          <w:lang w:val="mn-MN"/>
        </w:rPr>
        <w:t>нь суурь боловсролтой</w:t>
      </w:r>
      <w:r w:rsidR="00993182">
        <w:rPr>
          <w:rFonts w:ascii="Calibri Light" w:hAnsi="Calibri Light"/>
          <w:sz w:val="24"/>
          <w:szCs w:val="24"/>
        </w:rPr>
        <w:t xml:space="preserve">, </w:t>
      </w:r>
      <w:r w:rsidR="00993182">
        <w:rPr>
          <w:rFonts w:ascii="Calibri Light" w:hAnsi="Calibri Light"/>
          <w:sz w:val="24"/>
          <w:szCs w:val="24"/>
          <w:lang w:val="mn-MN"/>
        </w:rPr>
        <w:t>1</w:t>
      </w:r>
      <w:r w:rsidR="00993182" w:rsidRPr="000B278E">
        <w:rPr>
          <w:rFonts w:ascii="Calibri Light" w:hAnsi="Calibri Light"/>
          <w:sz w:val="24"/>
          <w:szCs w:val="24"/>
        </w:rPr>
        <w:t xml:space="preserve"> (</w:t>
      </w:r>
      <w:r w:rsidR="006E2291">
        <w:rPr>
          <w:rFonts w:ascii="Calibri Light" w:hAnsi="Calibri Light"/>
          <w:sz w:val="24"/>
          <w:szCs w:val="24"/>
          <w:lang w:val="mn-MN"/>
        </w:rPr>
        <w:t>1</w:t>
      </w:r>
      <w:r w:rsidR="00993182" w:rsidRPr="000B278E">
        <w:rPr>
          <w:rFonts w:ascii="Calibri Light" w:hAnsi="Calibri Light"/>
          <w:sz w:val="24"/>
          <w:szCs w:val="24"/>
        </w:rPr>
        <w:t>.</w:t>
      </w:r>
      <w:r w:rsidR="006E2291">
        <w:rPr>
          <w:rFonts w:ascii="Calibri Light" w:hAnsi="Calibri Light"/>
          <w:sz w:val="24"/>
          <w:szCs w:val="24"/>
          <w:lang w:val="mn-MN"/>
        </w:rPr>
        <w:t>1</w:t>
      </w:r>
      <w:r w:rsidR="00993182" w:rsidRPr="000B278E">
        <w:rPr>
          <w:rFonts w:ascii="Calibri Light" w:hAnsi="Calibri Light"/>
          <w:sz w:val="24"/>
          <w:szCs w:val="24"/>
        </w:rPr>
        <w:t xml:space="preserve">%) </w:t>
      </w:r>
      <w:r w:rsidR="00993182" w:rsidRPr="000B278E">
        <w:rPr>
          <w:rFonts w:ascii="Calibri Light" w:hAnsi="Calibri Light"/>
          <w:sz w:val="24"/>
          <w:szCs w:val="24"/>
          <w:lang w:val="mn-MN"/>
        </w:rPr>
        <w:t xml:space="preserve">нь </w:t>
      </w:r>
      <w:r w:rsidR="00993182">
        <w:rPr>
          <w:rFonts w:ascii="Calibri Light" w:hAnsi="Calibri Light"/>
          <w:sz w:val="24"/>
          <w:szCs w:val="24"/>
        </w:rPr>
        <w:t>б</w:t>
      </w:r>
      <w:r w:rsidR="00993182">
        <w:rPr>
          <w:rFonts w:ascii="Calibri Light" w:hAnsi="Calibri Light"/>
          <w:sz w:val="24"/>
          <w:szCs w:val="24"/>
          <w:lang w:val="mn-MN"/>
        </w:rPr>
        <w:t>ага</w:t>
      </w:r>
      <w:r w:rsidR="00993182" w:rsidRPr="000B278E">
        <w:rPr>
          <w:rFonts w:ascii="Calibri Light" w:hAnsi="Calibri Light"/>
          <w:sz w:val="24"/>
          <w:szCs w:val="24"/>
        </w:rPr>
        <w:t xml:space="preserve"> боловсролтой</w:t>
      </w:r>
      <w:r w:rsidR="00993182">
        <w:rPr>
          <w:rFonts w:ascii="Calibri Light" w:hAnsi="Calibri Light"/>
          <w:sz w:val="24"/>
          <w:szCs w:val="24"/>
        </w:rPr>
        <w:t>, 2</w:t>
      </w:r>
      <w:r w:rsidRPr="000B278E">
        <w:rPr>
          <w:rFonts w:ascii="Calibri Light" w:hAnsi="Calibri Light"/>
          <w:sz w:val="24"/>
          <w:szCs w:val="24"/>
        </w:rPr>
        <w:t xml:space="preserve"> (</w:t>
      </w:r>
      <w:r w:rsidR="006E2291">
        <w:rPr>
          <w:rFonts w:ascii="Calibri Light" w:hAnsi="Calibri Light"/>
          <w:sz w:val="24"/>
          <w:szCs w:val="24"/>
          <w:lang w:val="mn-MN"/>
        </w:rPr>
        <w:t>2.1</w:t>
      </w:r>
      <w:r w:rsidRPr="000B278E">
        <w:rPr>
          <w:rFonts w:ascii="Calibri Light" w:hAnsi="Calibri Light"/>
          <w:sz w:val="24"/>
          <w:szCs w:val="24"/>
        </w:rPr>
        <w:t xml:space="preserve">%) 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нь боловсролгүй </w:t>
      </w:r>
      <w:r w:rsidRPr="000B278E">
        <w:rPr>
          <w:rFonts w:ascii="Calibri Light" w:hAnsi="Calibri Light"/>
          <w:sz w:val="24"/>
          <w:szCs w:val="24"/>
        </w:rPr>
        <w:t>байна.</w:t>
      </w:r>
    </w:p>
    <w:p w:rsidR="009F20A2" w:rsidRDefault="009F20A2" w:rsidP="009F20A2">
      <w:pPr>
        <w:spacing w:after="0"/>
        <w:jc w:val="both"/>
        <w:rPr>
          <w:rFonts w:ascii="Calibri Light" w:hAnsi="Calibri Light"/>
          <w:sz w:val="24"/>
          <w:szCs w:val="24"/>
          <w:lang w:val="mn-MN"/>
        </w:rPr>
      </w:pPr>
      <w:r w:rsidRPr="000B278E">
        <w:rPr>
          <w:rFonts w:ascii="Calibri Light" w:hAnsi="Calibri Light"/>
          <w:sz w:val="24"/>
          <w:szCs w:val="24"/>
          <w:lang w:val="mn-MN"/>
        </w:rPr>
        <w:t>201</w:t>
      </w:r>
      <w:r w:rsidRPr="000B278E">
        <w:rPr>
          <w:rFonts w:ascii="Calibri Light" w:hAnsi="Calibri Light"/>
          <w:sz w:val="24"/>
          <w:szCs w:val="24"/>
        </w:rPr>
        <w:t xml:space="preserve">8 </w:t>
      </w:r>
      <w:r w:rsidR="00993182">
        <w:rPr>
          <w:rFonts w:ascii="Calibri Light" w:hAnsi="Calibri Light"/>
          <w:sz w:val="24"/>
          <w:szCs w:val="24"/>
          <w:lang w:val="mn-MN"/>
        </w:rPr>
        <w:t>оны 8</w:t>
      </w:r>
      <w:r w:rsidRPr="000B278E">
        <w:rPr>
          <w:rFonts w:ascii="Calibri Light" w:hAnsi="Calibri Light"/>
          <w:sz w:val="24"/>
          <w:szCs w:val="24"/>
          <w:lang w:val="mn-MN"/>
        </w:rPr>
        <w:t>-р сард</w:t>
      </w:r>
      <w:r w:rsidRPr="000B278E">
        <w:rPr>
          <w:rFonts w:ascii="Calibri Light" w:hAnsi="Calibri Light"/>
          <w:sz w:val="24"/>
          <w:szCs w:val="24"/>
        </w:rPr>
        <w:t xml:space="preserve"> бүртгэлтэй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ажил хайгч иргэний </w:t>
      </w:r>
      <w:r w:rsidR="006E2291">
        <w:rPr>
          <w:rFonts w:ascii="Calibri Light" w:hAnsi="Calibri Light"/>
          <w:sz w:val="24"/>
          <w:szCs w:val="24"/>
        </w:rPr>
        <w:t xml:space="preserve"> тоо 472</w:t>
      </w:r>
      <w:r w:rsidRPr="000B278E">
        <w:rPr>
          <w:rFonts w:ascii="Calibri Light" w:hAnsi="Calibri Light"/>
          <w:sz w:val="24"/>
          <w:szCs w:val="24"/>
        </w:rPr>
        <w:t>-</w:t>
      </w:r>
      <w:r w:rsidRPr="000B278E">
        <w:rPr>
          <w:rFonts w:ascii="Calibri Light" w:hAnsi="Calibri Light"/>
          <w:sz w:val="24"/>
          <w:szCs w:val="24"/>
          <w:lang w:val="mn-MN"/>
        </w:rPr>
        <w:t>аа</w:t>
      </w:r>
      <w:r w:rsidR="006E2291">
        <w:rPr>
          <w:rFonts w:ascii="Calibri Light" w:hAnsi="Calibri Light"/>
          <w:sz w:val="24"/>
          <w:szCs w:val="24"/>
        </w:rPr>
        <w:t>р нэмэгдэж, 21</w:t>
      </w:r>
      <w:r w:rsidRPr="000B278E">
        <w:rPr>
          <w:rFonts w:ascii="Calibri Light" w:hAnsi="Calibri Light"/>
          <w:sz w:val="24"/>
          <w:szCs w:val="24"/>
          <w:lang w:val="mn-MN"/>
        </w:rPr>
        <w:t xml:space="preserve"> хүн бүртгэлээс хасагдсан байна.</w:t>
      </w:r>
    </w:p>
    <w:p w:rsidR="009F20A2" w:rsidRPr="00DE411E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</w:pPr>
      <w:r w:rsidRPr="00DE411E">
        <w:rPr>
          <w:rFonts w:ascii="Calibri Light" w:hAnsi="Calibri Light"/>
          <w:color w:val="262626" w:themeColor="text1" w:themeTint="D9"/>
          <w:lang w:val="mn-MN"/>
        </w:rPr>
        <w:t xml:space="preserve">Хүснэгт </w:t>
      </w:r>
      <w:r>
        <w:rPr>
          <w:rFonts w:ascii="Calibri Light" w:hAnsi="Calibri Light"/>
          <w:color w:val="262626" w:themeColor="text1" w:themeTint="D9"/>
        </w:rPr>
        <w:t>3</w:t>
      </w:r>
      <w:r w:rsidRPr="00DE411E">
        <w:rPr>
          <w:rFonts w:ascii="Calibri Light" w:hAnsi="Calibri Light"/>
          <w:color w:val="262626" w:themeColor="text1" w:themeTint="D9"/>
          <w:lang w:val="mn-MN"/>
        </w:rPr>
        <w:t xml:space="preserve">. Ажил хайгч иргэний тоо, </w:t>
      </w:r>
      <w:r w:rsidR="006E2291">
        <w:rPr>
          <w:rFonts w:ascii="Calibri Light" w:hAnsi="Calibri Light"/>
          <w:color w:val="262626" w:themeColor="text1" w:themeTint="D9"/>
        </w:rPr>
        <w:t>8</w:t>
      </w:r>
      <w:r>
        <w:rPr>
          <w:rFonts w:ascii="Calibri Light" w:hAnsi="Calibri Light"/>
          <w:color w:val="262626" w:themeColor="text1" w:themeTint="D9"/>
          <w:lang w:val="mn-MN"/>
        </w:rPr>
        <w:t xml:space="preserve"> ду</w:t>
      </w:r>
      <w:r w:rsidRPr="00DE411E">
        <w:rPr>
          <w:rFonts w:ascii="Calibri Light" w:hAnsi="Calibri Light"/>
          <w:color w:val="262626" w:themeColor="text1" w:themeTint="D9"/>
          <w:lang w:val="mn-MN"/>
        </w:rPr>
        <w:t xml:space="preserve">гээр сарын байдлаар </w:t>
      </w:r>
    </w:p>
    <w:tbl>
      <w:tblPr>
        <w:tblW w:w="9427" w:type="dxa"/>
        <w:jc w:val="center"/>
        <w:tblLook w:val="04A0" w:firstRow="1" w:lastRow="0" w:firstColumn="1" w:lastColumn="0" w:noHBand="0" w:noVBand="1"/>
      </w:tblPr>
      <w:tblGrid>
        <w:gridCol w:w="1999"/>
        <w:gridCol w:w="6133"/>
        <w:gridCol w:w="1295"/>
      </w:tblGrid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Үзүүлэлтүүд</w:t>
            </w:r>
          </w:p>
        </w:tc>
        <w:tc>
          <w:tcPr>
            <w:tcW w:w="129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Бүгд</w:t>
            </w:r>
          </w:p>
        </w:tc>
      </w:tr>
      <w:tr w:rsidR="009F20A2" w:rsidRPr="00DE411E" w:rsidTr="00D74A4D">
        <w:trPr>
          <w:trHeight w:val="150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Ажил хайгч иргэн /сарын эхэнд/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A2505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</w:t>
            </w:r>
            <w:r w:rsidR="00DC42F5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373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Эмэгтэй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704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 xml:space="preserve">Тайлант хугацаанд нэмэгдсэн иргэн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472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Эмэгтэй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216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 xml:space="preserve"> Ажил хайж байгаа шалтгаанаар 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Шилжин суурьшсан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80</w:t>
            </w:r>
          </w:p>
        </w:tc>
      </w:tr>
      <w:tr w:rsidR="009F20A2" w:rsidRPr="00DE411E" w:rsidTr="00D74A4D">
        <w:trPr>
          <w:trHeight w:val="301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Сургууль төгсөөд ажилгүй байгаа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88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Сургуулиа орхисон /гарсан, чөлөө авсан/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</w:t>
            </w:r>
            <w:r w:rsidR="00530163">
              <w:rPr>
                <w:rFonts w:ascii="Calibri Light" w:hAnsi="Calibri Light"/>
                <w:sz w:val="20"/>
                <w:szCs w:val="20"/>
              </w:rPr>
              <w:t>7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 xml:space="preserve"> Цэргээс халагдаад ажилгүй байгаа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7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Гадаадаас эргэж ирсэн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9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Хорих газраас суллагдсан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8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Хөдөлмөрийн насанд хүрч асрамжийн газраас гарсан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Ажлаас чөлөөлөгдсөн/ халагдсан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Мэргэжлийн ур чадварын хувьд тэнцэхгүй болсон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A2505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0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Эрүүл мэндийн хувьд тэнцэхгүй болсон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5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 xml:space="preserve">Тэтгэвэрт гарсан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27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Хөдөлмөрийн сахилгын зөрчил гаргасан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7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Орон тооны цомхотголд орсон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16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Байгууллага татан буугдсан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145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199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Бусад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41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Тайлант хугацаанд хасагдсан иргэн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0A2505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21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Ажилд зуучлагдан орсон иргэн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338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  <w:lang w:val="mn-MN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Ажил хайгч иргэн /сарын эцэст/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9F20A2" w:rsidRPr="00F34CE9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</w:t>
            </w:r>
            <w:r w:rsidR="00DC42F5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447</w:t>
            </w:r>
          </w:p>
        </w:tc>
      </w:tr>
      <w:tr w:rsidR="009F20A2" w:rsidRPr="00DE411E" w:rsidTr="00D74A4D">
        <w:trPr>
          <w:trHeight w:val="73"/>
          <w:jc w:val="center"/>
        </w:trPr>
        <w:tc>
          <w:tcPr>
            <w:tcW w:w="81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DE41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DE411E">
              <w:rPr>
                <w:rFonts w:ascii="Calibri Light" w:hAnsi="Calibri Light"/>
                <w:color w:val="262626"/>
                <w:sz w:val="20"/>
                <w:szCs w:val="20"/>
              </w:rPr>
              <w:t>Эмэгтэй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F20A2" w:rsidRPr="00530163" w:rsidRDefault="00530163" w:rsidP="00D74A4D">
            <w:pPr>
              <w:spacing w:after="0" w:line="240" w:lineRule="auto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719</w:t>
            </w:r>
          </w:p>
        </w:tc>
      </w:tr>
    </w:tbl>
    <w:p w:rsidR="009F20A2" w:rsidRPr="00DE411E" w:rsidRDefault="009F20A2" w:rsidP="009F20A2">
      <w:pPr>
        <w:pStyle w:val="BodyTextIndent3"/>
        <w:spacing w:after="120"/>
        <w:ind w:firstLine="0"/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</w:pPr>
    </w:p>
    <w:p w:rsidR="009F20A2" w:rsidRDefault="009F20A2" w:rsidP="009F20A2">
      <w:pPr>
        <w:pStyle w:val="BodyTextIndent3"/>
        <w:spacing w:after="120"/>
        <w:ind w:firstLine="0"/>
        <w:jc w:val="left"/>
        <w:rPr>
          <w:noProof/>
          <w:lang w:val="en-US"/>
        </w:rPr>
      </w:pPr>
      <w:r w:rsidRPr="00B40A04">
        <w:rPr>
          <w:rFonts w:ascii="Calibri Light" w:hAnsi="Calibri Light"/>
          <w:i w:val="0"/>
          <w:color w:val="262626" w:themeColor="text1" w:themeTint="D9"/>
          <w:sz w:val="24"/>
        </w:rPr>
        <w:t>Зураг</w:t>
      </w:r>
      <w:r>
        <w:rPr>
          <w:rFonts w:ascii="Calibri Light" w:hAnsi="Calibri Light"/>
          <w:i w:val="0"/>
          <w:color w:val="262626" w:themeColor="text1" w:themeTint="D9"/>
          <w:sz w:val="24"/>
          <w:lang w:val="en-US"/>
        </w:rPr>
        <w:t xml:space="preserve"> 2</w:t>
      </w:r>
      <w:r w:rsidRPr="00B40A04">
        <w:rPr>
          <w:rFonts w:ascii="Calibri Light" w:hAnsi="Calibri Light"/>
          <w:i w:val="0"/>
          <w:color w:val="262626" w:themeColor="text1" w:themeTint="D9"/>
          <w:sz w:val="24"/>
        </w:rPr>
        <w:t>. Ажил</w:t>
      </w:r>
      <w:r w:rsidRPr="00B40A04">
        <w:rPr>
          <w:rFonts w:ascii="Calibri Light" w:hAnsi="Calibri Light"/>
          <w:i w:val="0"/>
          <w:color w:val="262626" w:themeColor="text1" w:themeTint="D9"/>
          <w:sz w:val="24"/>
          <w:lang w:val="mn-MN"/>
        </w:rPr>
        <w:t>д зуучлагдан орсон иргэд, насны бүлгээр</w:t>
      </w:r>
    </w:p>
    <w:p w:rsidR="009F20A2" w:rsidRDefault="00993182" w:rsidP="009F20A2">
      <w:pPr>
        <w:pStyle w:val="BodyTextIndent3"/>
        <w:spacing w:after="120"/>
        <w:ind w:firstLine="0"/>
        <w:jc w:val="left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  <w:r>
        <w:rPr>
          <w:noProof/>
          <w:lang w:val="en-US"/>
        </w:rPr>
        <w:drawing>
          <wp:inline distT="0" distB="0" distL="0" distR="0" wp14:anchorId="4EC24C16" wp14:editId="5054AF85">
            <wp:extent cx="5923721" cy="3111224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F20A2" w:rsidRDefault="009F20A2" w:rsidP="009F20A2">
      <w:pPr>
        <w:pStyle w:val="BodyTextIndent3"/>
        <w:spacing w:before="120" w:after="120"/>
        <w:ind w:firstLine="0"/>
        <w:jc w:val="left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</w:p>
    <w:p w:rsidR="00DC42F5" w:rsidRPr="00345D0B" w:rsidRDefault="00DC42F5" w:rsidP="009F20A2">
      <w:pPr>
        <w:pStyle w:val="BodyTextIndent3"/>
        <w:spacing w:before="120" w:after="120"/>
        <w:ind w:firstLine="0"/>
        <w:jc w:val="left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</w:p>
    <w:p w:rsidR="009F20A2" w:rsidRPr="00DE411E" w:rsidRDefault="009F20A2" w:rsidP="009F20A2">
      <w:pPr>
        <w:spacing w:after="0" w:line="240" w:lineRule="auto"/>
        <w:jc w:val="both"/>
        <w:rPr>
          <w:rFonts w:ascii="Calibri Light" w:hAnsi="Calibri Light" w:cs="Tahoma"/>
          <w:b/>
          <w:color w:val="80C342"/>
          <w:sz w:val="28"/>
          <w:szCs w:val="24"/>
          <w:lang w:val="mn-MN"/>
        </w:rPr>
      </w:pPr>
      <w:r w:rsidRPr="00B20F34">
        <w:rPr>
          <w:rFonts w:ascii="Calibri Light" w:hAnsi="Calibri Light" w:cs="Tahoma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A452DBA" wp14:editId="4AF82750">
            <wp:simplePos x="0" y="0"/>
            <wp:positionH relativeFrom="column">
              <wp:posOffset>93980</wp:posOffset>
            </wp:positionH>
            <wp:positionV relativeFrom="paragraph">
              <wp:posOffset>-24765</wp:posOffset>
            </wp:positionV>
            <wp:extent cx="1079500" cy="1078865"/>
            <wp:effectExtent l="0" t="0" r="635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YAN\My Pictures\STAT-LOGO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20F34">
        <w:rPr>
          <w:rFonts w:ascii="Calibri Light" w:hAnsi="Calibri Light" w:cs="Tahoma"/>
          <w:b/>
          <w:sz w:val="28"/>
          <w:szCs w:val="24"/>
          <w:lang w:val="mn-MN"/>
        </w:rPr>
        <w:t>ЭРYYЛ</w:t>
      </w:r>
      <w:r w:rsidRPr="00B20F34">
        <w:rPr>
          <w:rFonts w:ascii="Calibri Light" w:hAnsi="Calibri Light" w:cs="Tahoma"/>
          <w:b/>
          <w:color w:val="80C342"/>
          <w:sz w:val="28"/>
          <w:szCs w:val="24"/>
          <w:lang w:val="mn-MN"/>
        </w:rPr>
        <w:t xml:space="preserve"> </w:t>
      </w:r>
      <w:r w:rsidRPr="00B20F34">
        <w:rPr>
          <w:rFonts w:ascii="Calibri Light" w:hAnsi="Calibri Light" w:cs="Tahoma"/>
          <w:b/>
          <w:sz w:val="28"/>
          <w:szCs w:val="24"/>
          <w:lang w:val="mn-MN"/>
        </w:rPr>
        <w:t>МЭНД</w:t>
      </w:r>
    </w:p>
    <w:p w:rsidR="009F20A2" w:rsidRPr="00FF0EEB" w:rsidRDefault="009F20A2" w:rsidP="009F20A2">
      <w:pPr>
        <w:spacing w:after="0" w:line="240" w:lineRule="auto"/>
        <w:jc w:val="both"/>
        <w:rPr>
          <w:rFonts w:ascii="Calibri Light" w:hAnsi="Calibri Light" w:cs="Tahoma"/>
          <w:color w:val="80C342"/>
          <w:sz w:val="20"/>
          <w:szCs w:val="20"/>
          <w:lang w:val="mn-MN"/>
        </w:rPr>
      </w:pPr>
    </w:p>
    <w:p w:rsidR="009F20A2" w:rsidRPr="00D853E0" w:rsidRDefault="009F20A2" w:rsidP="009F20A2">
      <w:pPr>
        <w:spacing w:after="160"/>
        <w:jc w:val="both"/>
        <w:rPr>
          <w:rFonts w:ascii="Calibri Light" w:hAnsi="Calibri Light"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  <w:lang w:val="mn-MN"/>
        </w:rPr>
        <w:t xml:space="preserve">2018 оны эхний </w:t>
      </w:r>
      <w:r w:rsidR="007951EA">
        <w:rPr>
          <w:rFonts w:ascii="Calibri Light" w:hAnsi="Calibri Light"/>
          <w:sz w:val="24"/>
          <w:szCs w:val="24"/>
        </w:rPr>
        <w:t>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сард  </w:t>
      </w:r>
      <w:r w:rsidR="007951EA">
        <w:rPr>
          <w:rFonts w:ascii="Calibri Light" w:hAnsi="Calibri Light"/>
          <w:sz w:val="24"/>
          <w:szCs w:val="24"/>
        </w:rPr>
        <w:t>4761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 эхээс </w:t>
      </w:r>
      <w:r w:rsidR="007951EA">
        <w:rPr>
          <w:rFonts w:ascii="Calibri Light" w:hAnsi="Calibri Light"/>
          <w:sz w:val="24"/>
          <w:szCs w:val="24"/>
        </w:rPr>
        <w:t>4809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хүүхэд мэндэлсэн байна. Тайлант хугацаанд   0-1 насны хүүхдийн эндэгдэл</w:t>
      </w:r>
      <w:r w:rsidR="007951EA">
        <w:rPr>
          <w:rFonts w:ascii="Calibri Light" w:hAnsi="Calibri Light"/>
          <w:sz w:val="24"/>
          <w:szCs w:val="24"/>
        </w:rPr>
        <w:t xml:space="preserve"> 54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гарсан нь өмнөх оноос </w:t>
      </w:r>
      <w:r w:rsidR="00D309CC">
        <w:rPr>
          <w:rFonts w:ascii="Calibri Light" w:hAnsi="Calibri Light"/>
          <w:sz w:val="24"/>
          <w:szCs w:val="24"/>
        </w:rPr>
        <w:t>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D309CC">
        <w:rPr>
          <w:rFonts w:ascii="Calibri Light" w:hAnsi="Calibri Light"/>
          <w:sz w:val="24"/>
          <w:szCs w:val="24"/>
        </w:rPr>
        <w:t>(11</w:t>
      </w:r>
      <w:r w:rsidRPr="00D853E0">
        <w:rPr>
          <w:rFonts w:ascii="Calibri Light" w:hAnsi="Calibri Light"/>
          <w:sz w:val="24"/>
          <w:szCs w:val="24"/>
          <w:lang w:val="mn-MN"/>
        </w:rPr>
        <w:t>.2</w:t>
      </w:r>
      <w:r w:rsidRPr="00D853E0">
        <w:rPr>
          <w:rFonts w:ascii="Calibri Light" w:hAnsi="Calibri Light"/>
          <w:sz w:val="24"/>
          <w:szCs w:val="24"/>
        </w:rPr>
        <w:t>%)</w:t>
      </w:r>
      <w:r w:rsidRPr="00D853E0">
        <w:rPr>
          <w:rFonts w:ascii="Calibri Light" w:hAnsi="Calibri Light"/>
          <w:sz w:val="24"/>
          <w:szCs w:val="24"/>
          <w:lang w:val="mn-MN"/>
        </w:rPr>
        <w:t>-аар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,</w:t>
      </w:r>
      <w:r w:rsidR="007951EA">
        <w:rPr>
          <w:rFonts w:ascii="Calibri Light" w:hAnsi="Calibri Light"/>
          <w:sz w:val="24"/>
          <w:szCs w:val="24"/>
          <w:lang w:val="mn-MN"/>
        </w:rPr>
        <w:t xml:space="preserve"> </w:t>
      </w:r>
      <w:r w:rsidR="00D309CC">
        <w:rPr>
          <w:rFonts w:ascii="Calibri Light" w:hAnsi="Calibri Light"/>
          <w:sz w:val="24"/>
          <w:szCs w:val="24"/>
          <w:lang w:val="mn-MN"/>
        </w:rPr>
        <w:t>1-5 настай хүүхдийн эндэгдэл  15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D309CC">
        <w:rPr>
          <w:rFonts w:ascii="Calibri Light" w:hAnsi="Calibri Light"/>
          <w:sz w:val="24"/>
          <w:szCs w:val="24"/>
        </w:rPr>
        <w:t>(3.1</w:t>
      </w:r>
      <w:r w:rsidRPr="00D853E0">
        <w:rPr>
          <w:rFonts w:ascii="Calibri Light" w:hAnsi="Calibri Light"/>
          <w:sz w:val="24"/>
          <w:szCs w:val="24"/>
        </w:rPr>
        <w:t>%)-</w:t>
      </w:r>
      <w:r w:rsidRPr="00D853E0">
        <w:rPr>
          <w:rFonts w:ascii="Calibri Light" w:hAnsi="Calibri Light"/>
          <w:sz w:val="24"/>
          <w:szCs w:val="24"/>
          <w:lang w:val="mn-MN"/>
        </w:rPr>
        <w:t>аар тус тус буурсан  байна. Тайлант хугацаанд эхийн эндэгдэл гараагүй байна.</w:t>
      </w:r>
    </w:p>
    <w:p w:rsidR="009F20A2" w:rsidRPr="00A208EF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</w:pPr>
      <w:r w:rsidRPr="00D853E0">
        <w:rPr>
          <w:rFonts w:ascii="Calibri Light" w:hAnsi="Calibri Light"/>
          <w:color w:val="262626" w:themeColor="text1" w:themeTint="D9"/>
          <w:lang w:val="mn-MN"/>
        </w:rPr>
        <w:t xml:space="preserve">Хүснэгт </w:t>
      </w:r>
      <w:r w:rsidRPr="00D853E0">
        <w:rPr>
          <w:rFonts w:ascii="Calibri Light" w:hAnsi="Calibri Light"/>
          <w:color w:val="262626" w:themeColor="text1" w:themeTint="D9"/>
        </w:rPr>
        <w:t>4</w:t>
      </w:r>
      <w:r w:rsidRPr="00D853E0">
        <w:rPr>
          <w:rFonts w:ascii="Calibri Light" w:hAnsi="Calibri Light"/>
          <w:color w:val="262626" w:themeColor="text1" w:themeTint="D9"/>
          <w:lang w:val="mn-MN"/>
        </w:rPr>
        <w:t>. Төрөлт, нас баралт</w:t>
      </w:r>
      <w:r w:rsidRPr="00D853E0">
        <w:rPr>
          <w:rFonts w:ascii="Calibri Light" w:hAnsi="Calibri Light"/>
          <w:color w:val="262626" w:themeColor="text1" w:themeTint="D9"/>
        </w:rPr>
        <w:t xml:space="preserve"> , </w:t>
      </w:r>
      <w:r w:rsidRPr="00D853E0">
        <w:rPr>
          <w:rFonts w:ascii="Calibri Light" w:hAnsi="Calibri Light"/>
          <w:color w:val="262626" w:themeColor="text1" w:themeTint="D9"/>
          <w:lang w:val="mn-MN"/>
        </w:rPr>
        <w:t>өссөн дүнгээр</w:t>
      </w:r>
    </w:p>
    <w:tbl>
      <w:tblPr>
        <w:tblW w:w="9356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660"/>
        <w:gridCol w:w="1899"/>
        <w:gridCol w:w="949"/>
        <w:gridCol w:w="1899"/>
        <w:gridCol w:w="949"/>
      </w:tblGrid>
      <w:tr w:rsidR="009F20A2" w:rsidRPr="00DF1161" w:rsidTr="00D74A4D">
        <w:trPr>
          <w:trHeight w:val="243"/>
        </w:trPr>
        <w:tc>
          <w:tcPr>
            <w:tcW w:w="3660" w:type="dxa"/>
            <w:vMerge w:val="restart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Үзүүлэлтүүд</w:t>
            </w:r>
          </w:p>
        </w:tc>
        <w:tc>
          <w:tcPr>
            <w:tcW w:w="2848" w:type="dxa"/>
            <w:gridSpan w:val="2"/>
            <w:shd w:val="clear" w:color="auto" w:fill="auto"/>
            <w:vAlign w:val="center"/>
            <w:hideMark/>
          </w:tcPr>
          <w:p w:rsidR="009F20A2" w:rsidRPr="0078466E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2017 VI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</w:t>
            </w:r>
            <w:r w:rsidR="007951EA">
              <w:rPr>
                <w:rFonts w:ascii="Calibri Light" w:hAnsi="Calibri Light" w:cs="Calibri Light"/>
                <w:color w:val="000000"/>
                <w:sz w:val="20"/>
                <w:szCs w:val="20"/>
              </w:rPr>
              <w:t>I</w:t>
            </w:r>
          </w:p>
        </w:tc>
        <w:tc>
          <w:tcPr>
            <w:tcW w:w="2848" w:type="dxa"/>
            <w:gridSpan w:val="2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2018 VI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I</w:t>
            </w:r>
            <w:r w:rsidR="007951EA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I</w:t>
            </w:r>
          </w:p>
        </w:tc>
      </w:tr>
      <w:tr w:rsidR="009F20A2" w:rsidRPr="00DF1161" w:rsidTr="00D74A4D">
        <w:trPr>
          <w:trHeight w:val="405"/>
        </w:trPr>
        <w:tc>
          <w:tcPr>
            <w:tcW w:w="3660" w:type="dxa"/>
            <w:vMerge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Бодит тоо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1000 хүн амд</w:t>
            </w: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Бодит тоо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  <w:lang w:val="en-GB"/>
              </w:rPr>
              <w:t>1000 хүн амд</w:t>
            </w:r>
          </w:p>
        </w:tc>
      </w:tr>
      <w:tr w:rsidR="009F20A2" w:rsidRPr="00DF1161" w:rsidTr="00D74A4D">
        <w:trPr>
          <w:trHeight w:val="243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Төрсөн эх</w:t>
            </w:r>
          </w:p>
        </w:tc>
        <w:tc>
          <w:tcPr>
            <w:tcW w:w="2848" w:type="dxa"/>
            <w:gridSpan w:val="2"/>
            <w:shd w:val="clear" w:color="auto" w:fill="auto"/>
            <w:noWrap/>
            <w:vAlign w:val="bottom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2848" w:type="dxa"/>
            <w:gridSpan w:val="2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761</w:t>
            </w:r>
          </w:p>
        </w:tc>
      </w:tr>
      <w:tr w:rsidR="009F20A2" w:rsidRPr="00DF1161" w:rsidTr="00D74A4D">
        <w:trPr>
          <w:trHeight w:val="243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Амьд төрсөн нярай</w:t>
            </w:r>
          </w:p>
        </w:tc>
        <w:tc>
          <w:tcPr>
            <w:tcW w:w="2848" w:type="dxa"/>
            <w:gridSpan w:val="2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2848" w:type="dxa"/>
            <w:gridSpan w:val="2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809</w:t>
            </w:r>
          </w:p>
        </w:tc>
      </w:tr>
      <w:tr w:rsidR="009F20A2" w:rsidRPr="00DF1161" w:rsidTr="00D74A4D">
        <w:trPr>
          <w:trHeight w:val="231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Нийт нас баралт</w:t>
            </w:r>
          </w:p>
        </w:tc>
        <w:tc>
          <w:tcPr>
            <w:tcW w:w="2848" w:type="dxa"/>
            <w:gridSpan w:val="2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2848" w:type="dxa"/>
            <w:gridSpan w:val="2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949</w:t>
            </w:r>
          </w:p>
        </w:tc>
      </w:tr>
      <w:tr w:rsidR="009F20A2" w:rsidRPr="00DF1161" w:rsidTr="00D74A4D">
        <w:trPr>
          <w:trHeight w:val="231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0-1 насны хүүхдийн эндэгдэл</w:t>
            </w:r>
          </w:p>
        </w:tc>
        <w:tc>
          <w:tcPr>
            <w:tcW w:w="1899" w:type="dxa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899" w:type="dxa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49" w:type="dxa"/>
            <w:shd w:val="clear" w:color="auto" w:fill="auto"/>
            <w:noWrap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11.2</w:t>
            </w:r>
          </w:p>
        </w:tc>
      </w:tr>
      <w:tr w:rsidR="009F20A2" w:rsidRPr="00DF1161" w:rsidTr="00D74A4D">
        <w:trPr>
          <w:trHeight w:val="231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1-5 насны хүүхдийн эндэгдэл</w:t>
            </w: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3.1</w:t>
            </w:r>
          </w:p>
        </w:tc>
      </w:tr>
      <w:tr w:rsidR="009F20A2" w:rsidRPr="00DF1161" w:rsidTr="00D74A4D">
        <w:trPr>
          <w:trHeight w:val="231"/>
        </w:trPr>
        <w:tc>
          <w:tcPr>
            <w:tcW w:w="3660" w:type="dxa"/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  <w:t>Эхийн эндэгдэл /100000 төрөлтөд/</w:t>
            </w: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42.7</w:t>
            </w:r>
          </w:p>
        </w:tc>
        <w:tc>
          <w:tcPr>
            <w:tcW w:w="189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</w:rPr>
              <w:t>0</w:t>
            </w:r>
            <w:r w:rsidR="007951EA">
              <w:rPr>
                <w:rFonts w:ascii="Calibri Light" w:hAnsi="Calibri Light" w:cs="Calibri Light"/>
                <w:color w:val="000000"/>
                <w:sz w:val="20"/>
                <w:szCs w:val="20"/>
              </w:rPr>
              <w:t>.0</w:t>
            </w:r>
          </w:p>
        </w:tc>
      </w:tr>
      <w:tr w:rsidR="007951EA" w:rsidRPr="00DF1161" w:rsidTr="00D74A4D">
        <w:trPr>
          <w:trHeight w:val="231"/>
        </w:trPr>
        <w:tc>
          <w:tcPr>
            <w:tcW w:w="3660" w:type="dxa"/>
            <w:shd w:val="clear" w:color="auto" w:fill="auto"/>
            <w:noWrap/>
            <w:vAlign w:val="center"/>
          </w:tcPr>
          <w:p w:rsidR="007951EA" w:rsidRPr="00DF1161" w:rsidRDefault="007951EA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  <w:lang w:val="en-GB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7951EA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:rsidR="007951EA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7951EA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:rsidR="007951EA" w:rsidRPr="00DF1161" w:rsidRDefault="007951EA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</w:tr>
    </w:tbl>
    <w:p w:rsidR="009F20A2" w:rsidRPr="00DE411E" w:rsidRDefault="009F20A2" w:rsidP="009F20A2">
      <w:pPr>
        <w:tabs>
          <w:tab w:val="left" w:pos="7123"/>
        </w:tabs>
        <w:spacing w:after="160" w:line="240" w:lineRule="auto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ab/>
      </w:r>
    </w:p>
    <w:p w:rsidR="009F20A2" w:rsidRPr="00D853E0" w:rsidRDefault="00D309CC" w:rsidP="009F20A2">
      <w:pPr>
        <w:spacing w:after="160" w:line="240" w:lineRule="auto"/>
        <w:jc w:val="both"/>
        <w:rPr>
          <w:rFonts w:ascii="Calibri Light" w:hAnsi="Calibri Light"/>
          <w:sz w:val="24"/>
          <w:szCs w:val="24"/>
          <w:lang w:val="mn-MN"/>
        </w:rPr>
      </w:pPr>
      <w:r>
        <w:rPr>
          <w:rFonts w:ascii="Calibri Light" w:hAnsi="Calibri Light"/>
          <w:sz w:val="24"/>
          <w:szCs w:val="24"/>
          <w:lang w:val="mn-MN"/>
        </w:rPr>
        <w:t>Оны эхний 8</w:t>
      </w:r>
      <w:r w:rsidR="009F20A2" w:rsidRPr="00D853E0">
        <w:rPr>
          <w:rFonts w:ascii="Calibri Light" w:hAnsi="Calibri Light"/>
          <w:sz w:val="24"/>
          <w:szCs w:val="24"/>
          <w:lang w:val="mn-MN"/>
        </w:rPr>
        <w:t xml:space="preserve"> сард 0-1 настай хүүхдийн</w:t>
      </w:r>
      <w:r>
        <w:rPr>
          <w:rFonts w:ascii="Calibri Light" w:hAnsi="Calibri Light"/>
          <w:sz w:val="24"/>
          <w:szCs w:val="24"/>
          <w:lang w:val="mn-MN"/>
        </w:rPr>
        <w:t xml:space="preserve"> эндэгдэл 1000 амьд төрөлтөнд 11.2</w:t>
      </w:r>
      <w:r w:rsidR="009F20A2" w:rsidRPr="00D853E0">
        <w:rPr>
          <w:rFonts w:ascii="Calibri Light" w:hAnsi="Calibri Light"/>
          <w:sz w:val="24"/>
          <w:szCs w:val="24"/>
          <w:lang w:val="mn-MN"/>
        </w:rPr>
        <w:t xml:space="preserve"> промилл ног</w:t>
      </w:r>
      <w:r>
        <w:rPr>
          <w:rFonts w:ascii="Calibri Light" w:hAnsi="Calibri Light"/>
          <w:sz w:val="24"/>
          <w:szCs w:val="24"/>
          <w:lang w:val="mn-MN"/>
        </w:rPr>
        <w:t>дож байгаа нь өнгөрсөн оноос 2</w:t>
      </w:r>
      <w:r w:rsidR="009F20A2" w:rsidRPr="00D853E0">
        <w:rPr>
          <w:rFonts w:ascii="Calibri Light" w:hAnsi="Calibri Light"/>
          <w:sz w:val="24"/>
          <w:szCs w:val="24"/>
          <w:lang w:val="mn-MN"/>
        </w:rPr>
        <w:t xml:space="preserve"> промиллоор буурсан, 1-5 настай хүүхдийн эндэгдэл </w:t>
      </w:r>
      <w:r>
        <w:rPr>
          <w:rFonts w:ascii="Calibri Light" w:hAnsi="Calibri Light"/>
          <w:sz w:val="24"/>
          <w:szCs w:val="24"/>
        </w:rPr>
        <w:t>3.1</w:t>
      </w:r>
      <w:r w:rsidR="009F20A2" w:rsidRPr="00D853E0">
        <w:rPr>
          <w:rFonts w:ascii="Calibri Light" w:hAnsi="Calibri Light"/>
          <w:sz w:val="24"/>
          <w:szCs w:val="24"/>
          <w:lang w:val="mn-MN"/>
        </w:rPr>
        <w:t xml:space="preserve"> промилл байгаа нь өмнөх оноос </w:t>
      </w:r>
      <w:r>
        <w:rPr>
          <w:rFonts w:ascii="Calibri Light" w:hAnsi="Calibri Light"/>
          <w:sz w:val="24"/>
          <w:szCs w:val="24"/>
        </w:rPr>
        <w:t>1.2</w:t>
      </w:r>
      <w:r w:rsidR="009F20A2" w:rsidRPr="00D853E0">
        <w:rPr>
          <w:rFonts w:ascii="Calibri Light" w:hAnsi="Calibri Light"/>
          <w:sz w:val="24"/>
          <w:szCs w:val="24"/>
          <w:lang w:val="mn-MN"/>
        </w:rPr>
        <w:t xml:space="preserve"> промиллоор буурсан байна. </w:t>
      </w:r>
    </w:p>
    <w:p w:rsidR="009F20A2" w:rsidRPr="00D853E0" w:rsidRDefault="009F20A2" w:rsidP="009F20A2">
      <w:pPr>
        <w:spacing w:after="160"/>
        <w:jc w:val="both"/>
        <w:rPr>
          <w:rFonts w:ascii="Calibri Light" w:hAnsi="Calibri Light"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noProof/>
          <w:sz w:val="24"/>
          <w:szCs w:val="24"/>
          <w:lang w:val="mn-MN"/>
        </w:rPr>
        <w:t>Тайлант хугацаанд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 халдварт өвчнөөр өвчилсөн </w:t>
      </w:r>
      <w:r w:rsidR="00D309CC">
        <w:rPr>
          <w:rFonts w:ascii="Calibri Light" w:hAnsi="Calibri Light"/>
          <w:sz w:val="24"/>
          <w:szCs w:val="24"/>
        </w:rPr>
        <w:t>2561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хүн бүртгэгдсэн нь өмнөх оноос  </w:t>
      </w:r>
      <w:r w:rsidR="00D309CC">
        <w:rPr>
          <w:rFonts w:ascii="Calibri Light" w:hAnsi="Calibri Light"/>
          <w:sz w:val="24"/>
          <w:szCs w:val="24"/>
        </w:rPr>
        <w:t>340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D309CC">
        <w:rPr>
          <w:rFonts w:ascii="Calibri Light" w:hAnsi="Calibri Light"/>
          <w:sz w:val="24"/>
          <w:szCs w:val="24"/>
        </w:rPr>
        <w:t>(80.2</w:t>
      </w:r>
      <w:r w:rsidRPr="00D853E0">
        <w:rPr>
          <w:rFonts w:ascii="Calibri Light" w:hAnsi="Calibri Light"/>
          <w:sz w:val="24"/>
          <w:szCs w:val="24"/>
        </w:rPr>
        <w:t>%)</w:t>
      </w:r>
      <w:r w:rsidR="00D309CC">
        <w:rPr>
          <w:rFonts w:ascii="Calibri Light" w:hAnsi="Calibri Light"/>
          <w:sz w:val="24"/>
          <w:szCs w:val="24"/>
          <w:lang w:val="mn-MN"/>
        </w:rPr>
        <w:t xml:space="preserve"> тохиолдлоор өссөн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б</w:t>
      </w:r>
      <w:r w:rsidR="00D309CC">
        <w:rPr>
          <w:rFonts w:ascii="Calibri Light" w:hAnsi="Calibri Light"/>
          <w:sz w:val="24"/>
          <w:szCs w:val="24"/>
          <w:lang w:val="mn-MN"/>
        </w:rPr>
        <w:t>өгөөд өнгөрсөн оны мөн үед 1000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хүнд ногдох халдварт өвчин </w:t>
      </w:r>
      <w:r w:rsidR="00D309CC">
        <w:rPr>
          <w:rFonts w:ascii="Calibri Light" w:hAnsi="Calibri Light"/>
          <w:sz w:val="24"/>
          <w:szCs w:val="24"/>
          <w:lang w:val="mn-MN"/>
        </w:rPr>
        <w:t>71.3 промилл байсан бол  оны эхний 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сард </w:t>
      </w:r>
      <w:r w:rsidR="00D309CC">
        <w:rPr>
          <w:rFonts w:ascii="Calibri Light" w:hAnsi="Calibri Light"/>
          <w:sz w:val="24"/>
          <w:szCs w:val="24"/>
        </w:rPr>
        <w:t>80.2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промилл болж </w:t>
      </w:r>
      <w:r w:rsidR="00D309CC">
        <w:rPr>
          <w:rFonts w:ascii="Calibri Light" w:hAnsi="Calibri Light"/>
          <w:sz w:val="24"/>
          <w:szCs w:val="24"/>
        </w:rPr>
        <w:t>8.9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проми</w:t>
      </w:r>
      <w:r w:rsidR="00D309CC">
        <w:rPr>
          <w:rFonts w:ascii="Calibri Light" w:hAnsi="Calibri Light"/>
          <w:sz w:val="24"/>
          <w:szCs w:val="24"/>
          <w:lang w:val="mn-MN"/>
        </w:rPr>
        <w:t>ллоор өссөн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байна.</w:t>
      </w:r>
    </w:p>
    <w:p w:rsidR="009F20A2" w:rsidRPr="00D853E0" w:rsidRDefault="009F20A2" w:rsidP="009F20A2">
      <w:pPr>
        <w:spacing w:after="160" w:line="240" w:lineRule="auto"/>
        <w:jc w:val="both"/>
        <w:rPr>
          <w:rFonts w:ascii="Calibri Light" w:hAnsi="Calibri Light"/>
          <w:sz w:val="24"/>
          <w:szCs w:val="24"/>
        </w:rPr>
      </w:pPr>
      <w:r w:rsidRPr="00D853E0">
        <w:rPr>
          <w:rFonts w:ascii="Calibri Light" w:hAnsi="Calibri Light"/>
          <w:sz w:val="24"/>
          <w:szCs w:val="24"/>
          <w:lang w:val="mn-MN"/>
        </w:rPr>
        <w:t xml:space="preserve">Халдварт өвчний гаралтыг  өмнөх   онтой харьцуулбал цусан суулга </w:t>
      </w:r>
      <w:r w:rsidR="00471C4D">
        <w:rPr>
          <w:rFonts w:ascii="Calibri Light" w:hAnsi="Calibri Light"/>
          <w:sz w:val="24"/>
          <w:szCs w:val="24"/>
        </w:rPr>
        <w:t>282</w:t>
      </w:r>
      <w:r w:rsidR="00575657">
        <w:rPr>
          <w:rFonts w:ascii="Calibri Light" w:hAnsi="Calibri Light"/>
          <w:sz w:val="24"/>
          <w:szCs w:val="24"/>
        </w:rPr>
        <w:t xml:space="preserve"> (0</w:t>
      </w:r>
      <w:r w:rsidR="00471C4D">
        <w:rPr>
          <w:rFonts w:ascii="Calibri Light" w:hAnsi="Calibri Light"/>
          <w:sz w:val="24"/>
          <w:szCs w:val="24"/>
        </w:rPr>
        <w:t>.6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дахин</w:t>
      </w:r>
      <w:r w:rsidRPr="00D853E0">
        <w:rPr>
          <w:rFonts w:ascii="Calibri Light" w:hAnsi="Calibri Light"/>
          <w:sz w:val="24"/>
          <w:szCs w:val="24"/>
        </w:rPr>
        <w:t>)</w:t>
      </w:r>
      <w:r w:rsidR="00471C4D">
        <w:rPr>
          <w:rFonts w:ascii="Calibri Light" w:hAnsi="Calibri Light"/>
          <w:sz w:val="24"/>
          <w:szCs w:val="24"/>
          <w:lang w:val="mn-MN"/>
        </w:rPr>
        <w:t xml:space="preserve"> тохиолдлоор, хоолны хордлого 14</w:t>
      </w:r>
      <w:r w:rsidR="00471C4D">
        <w:rPr>
          <w:rFonts w:ascii="Calibri Light" w:hAnsi="Calibri Light"/>
          <w:sz w:val="24"/>
          <w:szCs w:val="24"/>
        </w:rPr>
        <w:t xml:space="preserve"> (3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дахин</w:t>
      </w:r>
      <w:r w:rsidRPr="00D853E0">
        <w:rPr>
          <w:rFonts w:ascii="Calibri Light" w:hAnsi="Calibri Light"/>
          <w:sz w:val="24"/>
          <w:szCs w:val="24"/>
        </w:rPr>
        <w:t>)</w:t>
      </w:r>
      <w:r w:rsidR="00575657">
        <w:rPr>
          <w:rFonts w:ascii="Calibri Light" w:hAnsi="Calibri Light"/>
          <w:sz w:val="24"/>
          <w:szCs w:val="24"/>
          <w:lang w:val="mn-MN"/>
        </w:rPr>
        <w:t xml:space="preserve"> тохиодлоор, сальмонеллёз 28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(</w:t>
      </w:r>
      <w:r w:rsidR="00575657">
        <w:rPr>
          <w:rFonts w:ascii="Calibri Light" w:hAnsi="Calibri Light"/>
          <w:sz w:val="24"/>
          <w:szCs w:val="24"/>
        </w:rPr>
        <w:t>2.75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дахин) тохиолдлоор өссөн</w:t>
      </w:r>
      <w:r w:rsidR="00575657">
        <w:rPr>
          <w:rFonts w:ascii="Calibri Light" w:hAnsi="Calibri Light"/>
          <w:sz w:val="24"/>
          <w:szCs w:val="24"/>
          <w:lang w:val="mn-MN"/>
        </w:rPr>
        <w:t xml:space="preserve"> байна. Харин улаан эсэргэнэ -118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(</w:t>
      </w:r>
      <w:r w:rsidR="00575657">
        <w:rPr>
          <w:rFonts w:ascii="Calibri Light" w:hAnsi="Calibri Light"/>
          <w:sz w:val="24"/>
          <w:szCs w:val="24"/>
        </w:rPr>
        <w:t>2.6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дахин) тохиолдлоор бруцеллёз </w:t>
      </w:r>
      <w:r w:rsidR="00575657">
        <w:rPr>
          <w:rFonts w:ascii="Calibri Light" w:hAnsi="Calibri Light"/>
          <w:sz w:val="24"/>
          <w:szCs w:val="24"/>
        </w:rPr>
        <w:t>-4</w:t>
      </w:r>
      <w:r w:rsidR="00575657">
        <w:rPr>
          <w:rFonts w:ascii="Calibri Light" w:hAnsi="Calibri Light"/>
          <w:sz w:val="24"/>
          <w:szCs w:val="24"/>
          <w:lang w:val="mn-MN"/>
        </w:rPr>
        <w:t xml:space="preserve"> (2.3 дахин) тохиолдлоор, тэмбүү -150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(1</w:t>
      </w:r>
      <w:r w:rsidRPr="00D853E0">
        <w:rPr>
          <w:rFonts w:ascii="Calibri Light" w:hAnsi="Calibri Light"/>
          <w:sz w:val="24"/>
          <w:szCs w:val="24"/>
        </w:rPr>
        <w:t>.</w:t>
      </w:r>
      <w:r w:rsidRPr="00D853E0">
        <w:rPr>
          <w:rFonts w:ascii="Calibri Light" w:hAnsi="Calibri Light"/>
          <w:sz w:val="24"/>
          <w:szCs w:val="24"/>
          <w:lang w:val="mn-MN"/>
        </w:rPr>
        <w:t>5</w:t>
      </w:r>
      <w:r w:rsidRPr="00D853E0">
        <w:rPr>
          <w:rFonts w:ascii="Calibri Light" w:hAnsi="Calibri Light"/>
          <w:sz w:val="24"/>
          <w:szCs w:val="24"/>
        </w:rPr>
        <w:t xml:space="preserve"> дахин</w:t>
      </w:r>
      <w:r w:rsidR="00575657">
        <w:rPr>
          <w:rFonts w:ascii="Calibri Light" w:hAnsi="Calibri Light"/>
          <w:sz w:val="24"/>
          <w:szCs w:val="24"/>
          <w:lang w:val="mn-MN"/>
        </w:rPr>
        <w:t>) тохиолдлоор, салхин цэцэг -300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(</w:t>
      </w:r>
      <w:r w:rsidRPr="00D853E0">
        <w:rPr>
          <w:rFonts w:ascii="Calibri Light" w:hAnsi="Calibri Light"/>
          <w:sz w:val="24"/>
          <w:szCs w:val="24"/>
          <w:lang w:val="mn-MN"/>
        </w:rPr>
        <w:t>1.7 дахин</w:t>
      </w:r>
      <w:r w:rsidRPr="00D853E0">
        <w:rPr>
          <w:rFonts w:ascii="Calibri Light" w:hAnsi="Calibri Light"/>
          <w:sz w:val="24"/>
          <w:szCs w:val="24"/>
        </w:rPr>
        <w:t xml:space="preserve">) </w:t>
      </w:r>
      <w:r w:rsidRPr="00D853E0">
        <w:rPr>
          <w:rFonts w:ascii="Calibri Light" w:hAnsi="Calibri Light"/>
          <w:sz w:val="24"/>
          <w:szCs w:val="24"/>
          <w:lang w:val="mn-MN"/>
        </w:rPr>
        <w:t>тохиолдлоор буурсан байна.</w:t>
      </w:r>
      <w:r w:rsidRPr="00D853E0">
        <w:rPr>
          <w:rFonts w:ascii="Calibri Light" w:hAnsi="Calibri Light"/>
          <w:sz w:val="24"/>
          <w:szCs w:val="24"/>
        </w:rPr>
        <w:t xml:space="preserve"> </w:t>
      </w:r>
    </w:p>
    <w:p w:rsidR="009F20A2" w:rsidRPr="00B55E91" w:rsidRDefault="009F20A2" w:rsidP="009F20A2">
      <w:pPr>
        <w:spacing w:after="160" w:line="240" w:lineRule="auto"/>
        <w:jc w:val="both"/>
        <w:rPr>
          <w:rFonts w:ascii="Calibri Light" w:hAnsi="Calibri Light"/>
          <w:sz w:val="24"/>
          <w:szCs w:val="24"/>
        </w:rPr>
      </w:pPr>
      <w:r w:rsidRPr="00D853E0">
        <w:rPr>
          <w:rFonts w:ascii="Calibri Light" w:hAnsi="Calibri Light"/>
          <w:sz w:val="24"/>
          <w:szCs w:val="24"/>
          <w:lang w:val="mn-MN"/>
        </w:rPr>
        <w:t xml:space="preserve">Шинээр </w:t>
      </w:r>
      <w:r w:rsidR="00575657">
        <w:rPr>
          <w:rFonts w:ascii="Calibri Light" w:hAnsi="Calibri Light"/>
          <w:sz w:val="24"/>
          <w:szCs w:val="24"/>
          <w:lang w:val="mn-MN"/>
        </w:rPr>
        <w:t>илэрсэн сүрьеэ өвчин оны эхний 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сард </w:t>
      </w:r>
      <w:r w:rsidR="00575657">
        <w:rPr>
          <w:rFonts w:ascii="Calibri Light" w:hAnsi="Calibri Light"/>
          <w:sz w:val="24"/>
          <w:szCs w:val="24"/>
        </w:rPr>
        <w:t>362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бүртгэгдсэн нь өмнөх оноос </w:t>
      </w:r>
      <w:r w:rsidR="00575657">
        <w:rPr>
          <w:rFonts w:ascii="Calibri Light" w:hAnsi="Calibri Light"/>
          <w:sz w:val="24"/>
          <w:szCs w:val="24"/>
        </w:rPr>
        <w:t>62 (1</w:t>
      </w:r>
      <w:r w:rsidRPr="00D853E0">
        <w:rPr>
          <w:rFonts w:ascii="Calibri Light" w:hAnsi="Calibri Light"/>
          <w:sz w:val="24"/>
          <w:szCs w:val="24"/>
        </w:rPr>
        <w:t>.</w:t>
      </w:r>
      <w:r w:rsidR="00575657">
        <w:rPr>
          <w:rFonts w:ascii="Calibri Light" w:hAnsi="Calibri Light"/>
          <w:sz w:val="24"/>
          <w:szCs w:val="24"/>
          <w:lang w:val="mn-MN"/>
        </w:rPr>
        <w:t>17</w:t>
      </w:r>
      <w:r w:rsidRPr="00D853E0">
        <w:rPr>
          <w:rFonts w:ascii="Calibri Light" w:hAnsi="Calibri Light"/>
          <w:sz w:val="24"/>
          <w:szCs w:val="24"/>
        </w:rPr>
        <w:t xml:space="preserve">%)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тохиолдлоор буурсан байна. Оны эхний </w:t>
      </w:r>
      <w:r w:rsidR="00575657">
        <w:rPr>
          <w:rFonts w:ascii="Calibri Light" w:hAnsi="Calibri Light"/>
          <w:sz w:val="24"/>
          <w:szCs w:val="24"/>
        </w:rPr>
        <w:t>8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сард нийслэлд</w:t>
      </w:r>
      <w:r w:rsidRPr="00D853E0">
        <w:rPr>
          <w:rFonts w:ascii="Calibri Light" w:hAnsi="Calibri Light"/>
          <w:sz w:val="18"/>
          <w:szCs w:val="18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салхин цэцэг өвчин  хамгийн их буюу  </w:t>
      </w:r>
      <w:r w:rsidR="00575657">
        <w:rPr>
          <w:rFonts w:ascii="Calibri Light" w:hAnsi="Calibri Light"/>
          <w:sz w:val="24"/>
          <w:szCs w:val="24"/>
        </w:rPr>
        <w:t>3133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тохиолдол бүртгэгдсэний </w:t>
      </w:r>
      <w:r w:rsidR="00575657">
        <w:rPr>
          <w:rFonts w:ascii="Calibri Light" w:hAnsi="Calibri Light"/>
          <w:sz w:val="24"/>
          <w:szCs w:val="24"/>
        </w:rPr>
        <w:t>415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(13</w:t>
      </w:r>
      <w:r w:rsidRPr="00D853E0">
        <w:rPr>
          <w:rFonts w:ascii="Calibri Light" w:hAnsi="Calibri Light"/>
          <w:sz w:val="24"/>
          <w:szCs w:val="24"/>
        </w:rPr>
        <w:t>.</w:t>
      </w:r>
      <w:r w:rsidR="00575657">
        <w:rPr>
          <w:rFonts w:ascii="Calibri Light" w:hAnsi="Calibri Light"/>
          <w:sz w:val="24"/>
          <w:szCs w:val="24"/>
          <w:lang w:val="mn-MN"/>
        </w:rPr>
        <w:t>0</w:t>
      </w:r>
      <w:r w:rsidRPr="00D853E0">
        <w:rPr>
          <w:rFonts w:ascii="Calibri Light" w:hAnsi="Calibri Light"/>
          <w:sz w:val="24"/>
          <w:szCs w:val="24"/>
        </w:rPr>
        <w:t>%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) нь, цусан суулга өвчин  </w:t>
      </w:r>
      <w:r w:rsidR="00575657">
        <w:rPr>
          <w:rFonts w:ascii="Calibri Light" w:hAnsi="Calibri Light"/>
          <w:sz w:val="24"/>
          <w:szCs w:val="24"/>
        </w:rPr>
        <w:t>3074</w:t>
      </w:r>
      <w:r w:rsidR="00575657">
        <w:rPr>
          <w:rFonts w:ascii="Calibri Light" w:hAnsi="Calibri Light"/>
          <w:sz w:val="24"/>
          <w:szCs w:val="24"/>
          <w:lang w:val="mn-MN"/>
        </w:rPr>
        <w:t xml:space="preserve">  тохиолдол бүртгэгдсэний 559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(</w:t>
      </w:r>
      <w:r w:rsidRPr="00D853E0">
        <w:rPr>
          <w:rFonts w:ascii="Calibri Light" w:hAnsi="Calibri Light"/>
          <w:sz w:val="24"/>
          <w:szCs w:val="24"/>
        </w:rPr>
        <w:t>2</w:t>
      </w:r>
      <w:r w:rsidR="00575657">
        <w:rPr>
          <w:rFonts w:ascii="Calibri Light" w:hAnsi="Calibri Light"/>
          <w:sz w:val="24"/>
          <w:szCs w:val="24"/>
          <w:lang w:val="mn-MN"/>
        </w:rPr>
        <w:t>3</w:t>
      </w:r>
      <w:r w:rsidR="00575657">
        <w:rPr>
          <w:rFonts w:ascii="Calibri Light" w:hAnsi="Calibri Light"/>
          <w:sz w:val="24"/>
          <w:szCs w:val="24"/>
        </w:rPr>
        <w:t>.8</w:t>
      </w:r>
      <w:r w:rsidRPr="00D853E0">
        <w:rPr>
          <w:rFonts w:ascii="Calibri Light" w:hAnsi="Calibri Light"/>
          <w:sz w:val="24"/>
          <w:szCs w:val="24"/>
        </w:rPr>
        <w:t>%</w:t>
      </w:r>
      <w:r w:rsidRPr="00D853E0">
        <w:rPr>
          <w:rFonts w:ascii="Calibri Light" w:hAnsi="Calibri Light"/>
          <w:sz w:val="24"/>
          <w:szCs w:val="24"/>
          <w:lang w:val="mn-MN"/>
        </w:rPr>
        <w:t>) нь тус дүүргийнх байна.</w:t>
      </w:r>
    </w:p>
    <w:p w:rsidR="009F20A2" w:rsidRPr="00DE411E" w:rsidRDefault="009F20A2" w:rsidP="009F20A2">
      <w:pPr>
        <w:spacing w:before="120" w:after="120" w:line="240" w:lineRule="auto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</w:p>
    <w:p w:rsidR="009F20A2" w:rsidRPr="00DE411E" w:rsidRDefault="009F20A2" w:rsidP="009F20A2">
      <w:pPr>
        <w:spacing w:after="160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Default="009F20A2" w:rsidP="009F20A2">
      <w:pPr>
        <w:spacing w:after="120"/>
        <w:rPr>
          <w:rFonts w:ascii="Calibri Light" w:hAnsi="Calibri Light"/>
          <w:color w:val="262626" w:themeColor="text1" w:themeTint="D9"/>
        </w:rPr>
      </w:pPr>
    </w:p>
    <w:p w:rsidR="009F20A2" w:rsidRDefault="009F20A2" w:rsidP="009F20A2">
      <w:pPr>
        <w:spacing w:after="120"/>
        <w:rPr>
          <w:rFonts w:ascii="Calibri Light" w:hAnsi="Calibri Light"/>
          <w:color w:val="262626" w:themeColor="text1" w:themeTint="D9"/>
        </w:rPr>
      </w:pPr>
    </w:p>
    <w:p w:rsidR="009F20A2" w:rsidRDefault="009F20A2" w:rsidP="009F20A2">
      <w:pPr>
        <w:spacing w:after="120"/>
        <w:rPr>
          <w:rFonts w:ascii="Calibri Light" w:hAnsi="Calibri Light"/>
          <w:color w:val="262626" w:themeColor="text1" w:themeTint="D9"/>
        </w:rPr>
      </w:pPr>
    </w:p>
    <w:p w:rsidR="009F20A2" w:rsidRDefault="009F20A2" w:rsidP="009F20A2">
      <w:pPr>
        <w:spacing w:after="120"/>
        <w:rPr>
          <w:rFonts w:ascii="Calibri Light" w:hAnsi="Calibri Light"/>
          <w:color w:val="262626" w:themeColor="text1" w:themeTint="D9"/>
        </w:rPr>
      </w:pPr>
    </w:p>
    <w:p w:rsidR="009F20A2" w:rsidRPr="00551067" w:rsidRDefault="009F20A2" w:rsidP="00DC42F5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</w:rPr>
      </w:pPr>
      <w:r w:rsidRPr="005416E3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Хүснэгт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5</w:t>
      </w:r>
      <w:r w:rsidRPr="005416E3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.  </w:t>
      </w:r>
      <w:r w:rsidRPr="00D853E0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Халдварт өвчний гаралт, төрлөөр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</w:t>
      </w:r>
    </w:p>
    <w:tbl>
      <w:tblPr>
        <w:tblW w:w="9347" w:type="dxa"/>
        <w:tblInd w:w="113" w:type="dxa"/>
        <w:tblLook w:val="04A0" w:firstRow="1" w:lastRow="0" w:firstColumn="1" w:lastColumn="0" w:noHBand="0" w:noVBand="1"/>
      </w:tblPr>
      <w:tblGrid>
        <w:gridCol w:w="3830"/>
        <w:gridCol w:w="918"/>
        <w:gridCol w:w="921"/>
        <w:gridCol w:w="918"/>
        <w:gridCol w:w="921"/>
        <w:gridCol w:w="918"/>
        <w:gridCol w:w="921"/>
      </w:tblGrid>
      <w:tr w:rsidR="009F20A2" w:rsidRPr="00B643A2" w:rsidTr="00D74A4D">
        <w:trPr>
          <w:trHeight w:val="290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Үзүүлэлтүүд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575657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2017 VI</w:t>
            </w:r>
            <w:r>
              <w:rPr>
                <w:rFonts w:ascii="Calibri Light" w:hAnsi="Calibri Light"/>
                <w:color w:val="262626"/>
                <w:sz w:val="18"/>
                <w:szCs w:val="18"/>
              </w:rPr>
              <w:t>I</w:t>
            </w:r>
            <w:r w:rsidR="00575657">
              <w:rPr>
                <w:rFonts w:ascii="Calibri Light" w:hAnsi="Calibri Light"/>
                <w:color w:val="262626"/>
                <w:sz w:val="18"/>
                <w:szCs w:val="18"/>
              </w:rPr>
              <w:t>I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2018 VI</w:t>
            </w:r>
            <w:r>
              <w:rPr>
                <w:rFonts w:ascii="Calibri Light" w:hAnsi="Calibri Light"/>
                <w:color w:val="262626"/>
                <w:sz w:val="18"/>
                <w:szCs w:val="18"/>
              </w:rPr>
              <w:t>I</w:t>
            </w:r>
            <w:r w:rsidR="00575657">
              <w:rPr>
                <w:rFonts w:ascii="Calibri Light" w:hAnsi="Calibri Light"/>
                <w:color w:val="262626"/>
                <w:sz w:val="18"/>
                <w:szCs w:val="18"/>
              </w:rPr>
              <w:t>I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УБ хот</w:t>
            </w:r>
          </w:p>
        </w:tc>
      </w:tr>
      <w:tr w:rsidR="009F20A2" w:rsidRPr="00B643A2" w:rsidTr="00D74A4D">
        <w:trPr>
          <w:trHeight w:val="457"/>
        </w:trPr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8"/>
                <w:szCs w:val="18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Бодит тоо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10000 хүн амд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Бодит тоо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10000 хүн амд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Бодит тоо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262626"/>
                <w:sz w:val="18"/>
                <w:szCs w:val="18"/>
              </w:rPr>
              <w:t>10000 хүн амд</w:t>
            </w:r>
          </w:p>
        </w:tc>
      </w:tr>
      <w:tr w:rsidR="009F20A2" w:rsidRPr="00B643A2" w:rsidTr="00370BA9">
        <w:trPr>
          <w:trHeight w:val="485"/>
        </w:trPr>
        <w:tc>
          <w:tcPr>
            <w:tcW w:w="3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Бүгд халдварт өвчин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2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2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561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76.1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13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808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87.9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Бүгд цочмог халдварт өвчин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221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68.3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633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56.4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002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F20A2" w:rsidRPr="00B643A2" w:rsidRDefault="00074988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71.1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 xml:space="preserve"> Цусан суулга 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477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15.3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759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23.8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3074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22.0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Улаан эсэргэнэ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211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2.9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551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3.9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Менингит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0.03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Гепатит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153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1.1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Салхинцэцэг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715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23.0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415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13.0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3133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22.4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Гахайн хавдар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19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0.6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0.5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0.8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Сальмонеллёз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16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0.5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1.4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226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1.6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Бруцеллёз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0.2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Ёлом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0.4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0.5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Халдварт эритема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0.3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0.3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ГХА өвчин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554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17.8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225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402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10.0</w:t>
            </w:r>
          </w:p>
        </w:tc>
      </w:tr>
      <w:tr w:rsidR="009F20A2" w:rsidRPr="00B643A2" w:rsidTr="00370BA9">
        <w:trPr>
          <w:trHeight w:val="290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Улаанууд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Хачигт рикеттикоз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Хоолны хордлого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0.2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0.7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1.5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Улаанбурхан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Эритема /erythema in-fectiosum (fifthdisease)/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Exanthema subitum b08.2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Энтеровирүст цэврүүт фарангит b08.5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Тэмбүү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495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15.9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345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344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9.6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Заг хүйтэн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132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4.2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120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3.8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578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4.1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Шинэ илэрсэн сүрьеэ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424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13.6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362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11.3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449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10.4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Трихомониаз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122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3.9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97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3.0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DC42F5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311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9.4</w:t>
            </w:r>
          </w:p>
        </w:tc>
      </w:tr>
      <w:tr w:rsidR="009F20A2" w:rsidRPr="00B643A2" w:rsidTr="00370BA9">
        <w:trPr>
          <w:trHeight w:val="276"/>
        </w:trPr>
        <w:tc>
          <w:tcPr>
            <w:tcW w:w="383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0A2" w:rsidRPr="00B643A2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B643A2">
              <w:rPr>
                <w:rFonts w:ascii="Calibri Light" w:hAnsi="Calibri Light"/>
                <w:color w:val="000000"/>
                <w:sz w:val="18"/>
                <w:szCs w:val="18"/>
              </w:rPr>
              <w:t>Төрөлхийн тэмбүү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0.3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370BA9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F20A2" w:rsidRPr="00B643A2" w:rsidRDefault="00ED4570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0.1</w:t>
            </w:r>
          </w:p>
        </w:tc>
      </w:tr>
    </w:tbl>
    <w:p w:rsidR="009F20A2" w:rsidRPr="00551067" w:rsidRDefault="009F20A2" w:rsidP="009F20A2">
      <w:pPr>
        <w:spacing w:before="120" w:after="120" w:line="240" w:lineRule="auto"/>
        <w:rPr>
          <w:rFonts w:ascii="Calibri Light" w:hAnsi="Calibri Light" w:cs="Arial"/>
          <w:iCs/>
          <w:sz w:val="24"/>
          <w:szCs w:val="24"/>
        </w:rPr>
      </w:pPr>
      <w:r w:rsidRPr="005C16C5">
        <w:rPr>
          <w:rFonts w:ascii="Calibri Light" w:hAnsi="Calibri Light" w:cs="Arial"/>
          <w:iCs/>
          <w:sz w:val="24"/>
          <w:szCs w:val="24"/>
          <w:lang w:val="mn-MN"/>
        </w:rPr>
        <w:t xml:space="preserve">Зураг </w:t>
      </w:r>
      <w:r>
        <w:rPr>
          <w:rFonts w:ascii="Calibri Light" w:hAnsi="Calibri Light" w:cs="Arial"/>
          <w:iCs/>
          <w:sz w:val="24"/>
          <w:szCs w:val="24"/>
        </w:rPr>
        <w:t>3</w:t>
      </w:r>
      <w:r w:rsidRPr="005C16C5">
        <w:rPr>
          <w:rFonts w:ascii="Calibri Light" w:hAnsi="Calibri Light" w:cs="Arial"/>
          <w:iCs/>
          <w:sz w:val="24"/>
          <w:szCs w:val="24"/>
        </w:rPr>
        <w:t>.</w:t>
      </w:r>
      <w:r w:rsidRPr="005C16C5">
        <w:rPr>
          <w:rFonts w:ascii="Calibri Light" w:hAnsi="Calibri Light" w:cs="Arial"/>
          <w:iCs/>
          <w:sz w:val="24"/>
          <w:szCs w:val="24"/>
          <w:lang w:val="mn-MN"/>
        </w:rPr>
        <w:t xml:space="preserve">  </w:t>
      </w:r>
      <w:r w:rsidRPr="00D853E0">
        <w:rPr>
          <w:rFonts w:ascii="Calibri Light" w:hAnsi="Calibri Light" w:cs="Arial"/>
          <w:iCs/>
          <w:sz w:val="24"/>
          <w:szCs w:val="24"/>
          <w:lang w:val="mn-MN"/>
        </w:rPr>
        <w:t>Халдварт өвчний гаралт , төрлөөр</w:t>
      </w:r>
      <w:r>
        <w:rPr>
          <w:rFonts w:ascii="Calibri Light" w:hAnsi="Calibri Light" w:cs="Arial"/>
          <w:iCs/>
          <w:sz w:val="24"/>
          <w:szCs w:val="24"/>
        </w:rPr>
        <w:t xml:space="preserve"> </w:t>
      </w:r>
    </w:p>
    <w:p w:rsidR="009F20A2" w:rsidRDefault="00074988" w:rsidP="009F20A2">
      <w:pPr>
        <w:jc w:val="both"/>
        <w:rPr>
          <w:rFonts w:ascii="Calibri Light" w:hAnsi="Calibri Light" w:cs="Arial"/>
          <w:iCs/>
          <w:color w:val="7030A0"/>
          <w:lang w:val="mn-MN"/>
        </w:rPr>
      </w:pPr>
      <w:r>
        <w:rPr>
          <w:noProof/>
        </w:rPr>
        <w:drawing>
          <wp:inline distT="0" distB="0" distL="0" distR="0" wp14:anchorId="1ABE2B7C" wp14:editId="5A8CDDD2">
            <wp:extent cx="5940425" cy="22288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F20A2" w:rsidRPr="00D853E0" w:rsidRDefault="00074988" w:rsidP="009F20A2">
      <w:pPr>
        <w:jc w:val="both"/>
        <w:rPr>
          <w:rFonts w:ascii="Calibri Light" w:hAnsi="Calibri Light" w:cs="Arial"/>
          <w:iCs/>
          <w:color w:val="7030A0"/>
          <w:lang w:val="mn-MN"/>
        </w:rPr>
      </w:pPr>
      <w:r>
        <w:rPr>
          <w:rFonts w:ascii="Calibri Light" w:hAnsi="Calibri Light"/>
          <w:iCs/>
          <w:sz w:val="24"/>
          <w:szCs w:val="24"/>
          <w:lang w:val="mn-MN"/>
        </w:rPr>
        <w:t>Оны эхний 8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 xml:space="preserve"> сард  дүүргийн эмнэлгийн байгууллагууд</w:t>
      </w:r>
      <w:r>
        <w:rPr>
          <w:rFonts w:ascii="Calibri Light" w:hAnsi="Calibri Light"/>
          <w:iCs/>
          <w:sz w:val="24"/>
          <w:szCs w:val="24"/>
        </w:rPr>
        <w:t xml:space="preserve"> 1033797</w:t>
      </w:r>
      <w:r w:rsidR="009F20A2" w:rsidRPr="00D853E0">
        <w:rPr>
          <w:rFonts w:ascii="Calibri Light" w:hAnsi="Calibri Light"/>
          <w:iCs/>
          <w:sz w:val="24"/>
          <w:szCs w:val="24"/>
        </w:rPr>
        <w:t xml:space="preserve"> 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 xml:space="preserve">үзлэг хийсний </w:t>
      </w:r>
      <w:r>
        <w:rPr>
          <w:rFonts w:ascii="Calibri Light" w:hAnsi="Calibri Light"/>
          <w:iCs/>
          <w:sz w:val="24"/>
          <w:szCs w:val="24"/>
        </w:rPr>
        <w:t>411812</w:t>
      </w:r>
      <w:r w:rsidR="009F20A2" w:rsidRPr="00D853E0">
        <w:rPr>
          <w:rFonts w:ascii="Calibri Light" w:hAnsi="Calibri Light"/>
          <w:iCs/>
          <w:sz w:val="24"/>
          <w:szCs w:val="24"/>
        </w:rPr>
        <w:t xml:space="preserve"> (40.0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>%)</w:t>
      </w:r>
      <w:r w:rsidR="009F20A2" w:rsidRPr="00D853E0">
        <w:rPr>
          <w:rFonts w:ascii="Calibri Light" w:hAnsi="Calibri Light"/>
          <w:iCs/>
          <w:sz w:val="24"/>
          <w:szCs w:val="24"/>
        </w:rPr>
        <w:t xml:space="preserve"> </w:t>
      </w:r>
      <w:r>
        <w:rPr>
          <w:rFonts w:ascii="Calibri Light" w:hAnsi="Calibri Light"/>
          <w:iCs/>
          <w:sz w:val="24"/>
          <w:szCs w:val="24"/>
          <w:lang w:val="mn-MN"/>
        </w:rPr>
        <w:t>нь урьдчилан сэргийлэх, 211592</w:t>
      </w:r>
      <w:r w:rsidR="009F20A2" w:rsidRPr="00D853E0">
        <w:rPr>
          <w:rFonts w:ascii="Calibri Light" w:hAnsi="Calibri Light"/>
          <w:iCs/>
          <w:sz w:val="24"/>
          <w:szCs w:val="24"/>
        </w:rPr>
        <w:t xml:space="preserve"> (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 xml:space="preserve">20.4%) нь гэрийн үзлэг байна. Дүүргийн эмнэлгийн орны тоо 380, ор хоногийн ашиглалт  </w:t>
      </w:r>
      <w:r>
        <w:rPr>
          <w:rFonts w:ascii="Calibri Light" w:hAnsi="Calibri Light"/>
          <w:iCs/>
          <w:sz w:val="24"/>
          <w:szCs w:val="24"/>
        </w:rPr>
        <w:t>88396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 xml:space="preserve">  байна. Халдварт бус өвчлөл </w:t>
      </w:r>
      <w:r>
        <w:rPr>
          <w:rFonts w:ascii="Calibri Light" w:hAnsi="Calibri Light"/>
          <w:iCs/>
          <w:sz w:val="24"/>
          <w:szCs w:val="24"/>
        </w:rPr>
        <w:t>43891</w:t>
      </w:r>
      <w:r w:rsidR="009F20A2" w:rsidRPr="00D853E0">
        <w:rPr>
          <w:rFonts w:ascii="Calibri Light" w:hAnsi="Calibri Light"/>
          <w:iCs/>
          <w:sz w:val="24"/>
          <w:szCs w:val="24"/>
        </w:rPr>
        <w:t xml:space="preserve"> </w:t>
      </w:r>
      <w:r w:rsidR="009F20A2" w:rsidRPr="00D853E0">
        <w:rPr>
          <w:rFonts w:ascii="Calibri Light" w:hAnsi="Calibri Light"/>
          <w:iCs/>
          <w:sz w:val="24"/>
          <w:szCs w:val="24"/>
          <w:lang w:val="mn-MN"/>
        </w:rPr>
        <w:t>гарсан байна.</w:t>
      </w:r>
    </w:p>
    <w:p w:rsidR="009F20A2" w:rsidRPr="00D853E0" w:rsidRDefault="009F20A2" w:rsidP="009F20A2">
      <w:pPr>
        <w:widowControl w:val="0"/>
        <w:autoSpaceDE w:val="0"/>
        <w:autoSpaceDN w:val="0"/>
        <w:adjustRightInd w:val="0"/>
        <w:spacing w:before="32" w:after="160" w:line="250" w:lineRule="auto"/>
        <w:ind w:firstLine="720"/>
        <w:jc w:val="both"/>
        <w:rPr>
          <w:rFonts w:ascii="Calibri Light" w:hAnsi="Calibri Light"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</w:rPr>
        <w:lastRenderedPageBreak/>
        <w:t xml:space="preserve">2018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оны </w:t>
      </w:r>
      <w:r w:rsidR="00074988">
        <w:rPr>
          <w:rFonts w:ascii="Calibri Light" w:hAnsi="Calibri Light"/>
          <w:sz w:val="24"/>
          <w:szCs w:val="24"/>
        </w:rPr>
        <w:t>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-р сард </w:t>
      </w:r>
      <w:r w:rsidR="00F666C8">
        <w:rPr>
          <w:rFonts w:ascii="Calibri Light" w:hAnsi="Calibri Light"/>
          <w:sz w:val="24"/>
          <w:szCs w:val="24"/>
        </w:rPr>
        <w:t>751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>эх ш</w:t>
      </w:r>
      <w:r w:rsidRPr="00D853E0">
        <w:rPr>
          <w:rFonts w:ascii="Calibri Light" w:hAnsi="Calibri Light"/>
          <w:sz w:val="24"/>
          <w:szCs w:val="24"/>
        </w:rPr>
        <w:t>инээр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жирэмсний</w:t>
      </w:r>
      <w:r w:rsidRPr="00D853E0">
        <w:rPr>
          <w:rFonts w:ascii="Calibri Light" w:hAnsi="Calibri Light"/>
          <w:sz w:val="24"/>
          <w:szCs w:val="24"/>
        </w:rPr>
        <w:t xml:space="preserve"> хянал</w:t>
      </w:r>
      <w:r w:rsidRPr="00D853E0">
        <w:rPr>
          <w:rFonts w:ascii="Calibri Light" w:hAnsi="Calibri Light"/>
          <w:spacing w:val="-3"/>
          <w:sz w:val="24"/>
          <w:szCs w:val="24"/>
        </w:rPr>
        <w:t>т</w:t>
      </w:r>
      <w:r w:rsidRPr="00D853E0">
        <w:rPr>
          <w:rFonts w:ascii="Calibri Light" w:hAnsi="Calibri Light"/>
          <w:sz w:val="24"/>
          <w:szCs w:val="24"/>
        </w:rPr>
        <w:t>ад ор</w:t>
      </w:r>
      <w:r w:rsidRPr="00D853E0">
        <w:rPr>
          <w:rFonts w:ascii="Calibri Light" w:hAnsi="Calibri Light"/>
          <w:spacing w:val="3"/>
          <w:sz w:val="24"/>
          <w:szCs w:val="24"/>
        </w:rPr>
        <w:t>с</w:t>
      </w:r>
      <w:r w:rsidRPr="00D853E0">
        <w:rPr>
          <w:rFonts w:ascii="Calibri Light" w:hAnsi="Calibri Light"/>
          <w:sz w:val="24"/>
          <w:szCs w:val="24"/>
        </w:rPr>
        <w:t>ноос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F666C8">
        <w:rPr>
          <w:rFonts w:ascii="Calibri Light" w:hAnsi="Calibri Light"/>
          <w:spacing w:val="-1"/>
          <w:sz w:val="24"/>
          <w:szCs w:val="24"/>
        </w:rPr>
        <w:t>36</w:t>
      </w:r>
      <w:r w:rsidRPr="00D853E0">
        <w:rPr>
          <w:rFonts w:ascii="Calibri Light" w:hAnsi="Calibri Light"/>
          <w:spacing w:val="-1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spacing w:val="-1"/>
          <w:sz w:val="24"/>
          <w:szCs w:val="24"/>
        </w:rPr>
        <w:t>(5.</w:t>
      </w:r>
      <w:r w:rsidRPr="00D853E0">
        <w:rPr>
          <w:rFonts w:ascii="Calibri Light" w:hAnsi="Calibri Light"/>
          <w:spacing w:val="-1"/>
          <w:sz w:val="24"/>
          <w:szCs w:val="24"/>
          <w:lang w:val="mn-MN"/>
        </w:rPr>
        <w:t>6</w:t>
      </w:r>
      <w:r w:rsidRPr="00D853E0">
        <w:rPr>
          <w:rFonts w:ascii="Calibri Light" w:hAnsi="Calibri Light"/>
          <w:spacing w:val="-1"/>
          <w:sz w:val="24"/>
          <w:szCs w:val="24"/>
        </w:rPr>
        <w:t xml:space="preserve">%) </w:t>
      </w:r>
      <w:r w:rsidRPr="00D853E0">
        <w:rPr>
          <w:rFonts w:ascii="Calibri Light" w:hAnsi="Calibri Light"/>
          <w:sz w:val="24"/>
          <w:szCs w:val="24"/>
        </w:rPr>
        <w:t>нь</w:t>
      </w:r>
      <w:r w:rsidRPr="00D853E0">
        <w:rPr>
          <w:rFonts w:ascii="Calibri Light" w:hAnsi="Calibri Light"/>
          <w:spacing w:val="-1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ц</w:t>
      </w:r>
      <w:r w:rsidRPr="00D853E0">
        <w:rPr>
          <w:rFonts w:ascii="Calibri Light" w:hAnsi="Calibri Light"/>
          <w:spacing w:val="-3"/>
          <w:sz w:val="24"/>
          <w:szCs w:val="24"/>
        </w:rPr>
        <w:t>у</w:t>
      </w:r>
      <w:r w:rsidRPr="00D853E0">
        <w:rPr>
          <w:rFonts w:ascii="Calibri Light" w:hAnsi="Calibri Light"/>
          <w:sz w:val="24"/>
          <w:szCs w:val="24"/>
        </w:rPr>
        <w:t>с</w:t>
      </w:r>
      <w:r w:rsidRPr="00D853E0">
        <w:rPr>
          <w:rFonts w:ascii="Calibri Light" w:hAnsi="Calibri Light"/>
          <w:spacing w:val="-1"/>
          <w:sz w:val="24"/>
          <w:szCs w:val="24"/>
        </w:rPr>
        <w:t xml:space="preserve"> </w:t>
      </w:r>
      <w:r w:rsidRPr="00D853E0">
        <w:rPr>
          <w:rFonts w:ascii="Calibri Light" w:hAnsi="Calibri Light"/>
          <w:spacing w:val="-5"/>
          <w:sz w:val="24"/>
          <w:szCs w:val="24"/>
        </w:rPr>
        <w:t>б</w:t>
      </w:r>
      <w:r w:rsidRPr="00D853E0">
        <w:rPr>
          <w:rFonts w:ascii="Calibri Light" w:hAnsi="Calibri Light"/>
          <w:sz w:val="24"/>
          <w:szCs w:val="24"/>
        </w:rPr>
        <w:t>а</w:t>
      </w:r>
      <w:r w:rsidRPr="00D853E0">
        <w:rPr>
          <w:rFonts w:ascii="Calibri Light" w:hAnsi="Calibri Light"/>
          <w:spacing w:val="-5"/>
          <w:sz w:val="24"/>
          <w:szCs w:val="24"/>
        </w:rPr>
        <w:t>г</w:t>
      </w:r>
      <w:r w:rsidRPr="00D853E0">
        <w:rPr>
          <w:rFonts w:ascii="Calibri Light" w:hAnsi="Calibri Light"/>
          <w:sz w:val="24"/>
          <w:szCs w:val="24"/>
        </w:rPr>
        <w:t>адалт</w:t>
      </w:r>
      <w:r w:rsidRPr="00D853E0">
        <w:rPr>
          <w:rFonts w:ascii="Calibri Light" w:hAnsi="Calibri Light"/>
          <w:spacing w:val="-2"/>
          <w:sz w:val="24"/>
          <w:szCs w:val="24"/>
        </w:rPr>
        <w:t>т</w:t>
      </w:r>
      <w:r w:rsidRPr="00D853E0">
        <w:rPr>
          <w:rFonts w:ascii="Calibri Light" w:hAnsi="Calibri Light"/>
          <w:sz w:val="24"/>
          <w:szCs w:val="24"/>
        </w:rPr>
        <w:t xml:space="preserve">ай </w:t>
      </w:r>
      <w:r w:rsidRPr="00D853E0">
        <w:rPr>
          <w:rFonts w:ascii="Calibri Light" w:hAnsi="Calibri Light"/>
          <w:sz w:val="24"/>
          <w:szCs w:val="24"/>
          <w:lang w:val="mn-MN"/>
        </w:rPr>
        <w:t>өвчлөл</w:t>
      </w:r>
      <w:r w:rsidRPr="00D853E0">
        <w:rPr>
          <w:rFonts w:ascii="Calibri Light" w:hAnsi="Calibri Light"/>
          <w:sz w:val="24"/>
          <w:szCs w:val="24"/>
        </w:rPr>
        <w:t xml:space="preserve"> илэр</w:t>
      </w:r>
      <w:r w:rsidRPr="00D853E0">
        <w:rPr>
          <w:rFonts w:ascii="Calibri Light" w:hAnsi="Calibri Light"/>
          <w:spacing w:val="3"/>
          <w:sz w:val="24"/>
          <w:szCs w:val="24"/>
        </w:rPr>
        <w:t>с</w:t>
      </w:r>
      <w:r w:rsidRPr="00D853E0">
        <w:rPr>
          <w:rFonts w:ascii="Calibri Light" w:hAnsi="Calibri Light"/>
          <w:sz w:val="24"/>
          <w:szCs w:val="24"/>
        </w:rPr>
        <w:t xml:space="preserve">эн </w:t>
      </w:r>
      <w:r w:rsidRPr="00D853E0">
        <w:rPr>
          <w:rFonts w:ascii="Calibri Light" w:hAnsi="Calibri Light"/>
          <w:spacing w:val="-5"/>
          <w:sz w:val="24"/>
          <w:szCs w:val="24"/>
        </w:rPr>
        <w:t>б</w:t>
      </w:r>
      <w:r w:rsidRPr="00D853E0">
        <w:rPr>
          <w:rFonts w:ascii="Calibri Light" w:hAnsi="Calibri Light"/>
          <w:sz w:val="24"/>
          <w:szCs w:val="24"/>
        </w:rPr>
        <w:t>айна.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Шинээр хянал</w:t>
      </w:r>
      <w:r w:rsidRPr="00D853E0">
        <w:rPr>
          <w:rFonts w:ascii="Calibri Light" w:hAnsi="Calibri Light"/>
          <w:spacing w:val="-3"/>
          <w:sz w:val="24"/>
          <w:szCs w:val="24"/>
          <w:lang w:val="mn-MN"/>
        </w:rPr>
        <w:t>т</w:t>
      </w:r>
      <w:r w:rsidRPr="00D853E0">
        <w:rPr>
          <w:rFonts w:ascii="Calibri Light" w:hAnsi="Calibri Light"/>
          <w:sz w:val="24"/>
          <w:szCs w:val="24"/>
          <w:lang w:val="mn-MN"/>
        </w:rPr>
        <w:t>анд ор</w:t>
      </w:r>
      <w:r w:rsidRPr="00D853E0">
        <w:rPr>
          <w:rFonts w:ascii="Calibri Light" w:hAnsi="Calibri Light"/>
          <w:spacing w:val="3"/>
          <w:sz w:val="24"/>
          <w:szCs w:val="24"/>
          <w:lang w:val="mn-MN"/>
        </w:rPr>
        <w:t>с</w:t>
      </w:r>
      <w:r w:rsidRPr="00D853E0">
        <w:rPr>
          <w:rFonts w:ascii="Calibri Light" w:hAnsi="Calibri Light"/>
          <w:sz w:val="24"/>
          <w:szCs w:val="24"/>
          <w:lang w:val="mn-MN"/>
        </w:rPr>
        <w:t>он жирэм</w:t>
      </w:r>
      <w:r w:rsidRPr="00D853E0">
        <w:rPr>
          <w:rFonts w:ascii="Calibri Light" w:hAnsi="Calibri Light"/>
          <w:spacing w:val="3"/>
          <w:sz w:val="24"/>
          <w:szCs w:val="24"/>
          <w:lang w:val="mn-MN"/>
        </w:rPr>
        <w:t>с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эн </w:t>
      </w:r>
      <w:r w:rsidRPr="00D853E0">
        <w:rPr>
          <w:rFonts w:ascii="Calibri Light" w:hAnsi="Calibri Light"/>
          <w:spacing w:val="-2"/>
          <w:sz w:val="24"/>
          <w:szCs w:val="24"/>
          <w:lang w:val="mn-MN"/>
        </w:rPr>
        <w:t>э</w:t>
      </w:r>
      <w:r w:rsidRPr="00D853E0">
        <w:rPr>
          <w:rFonts w:ascii="Calibri Light" w:hAnsi="Calibri Light"/>
          <w:spacing w:val="-5"/>
          <w:sz w:val="24"/>
          <w:szCs w:val="24"/>
          <w:lang w:val="mn-MN"/>
        </w:rPr>
        <w:t>х</w:t>
      </w:r>
      <w:r w:rsidR="00F666C8">
        <w:rPr>
          <w:rFonts w:ascii="Calibri Light" w:hAnsi="Calibri Light"/>
          <w:sz w:val="24"/>
          <w:szCs w:val="24"/>
          <w:lang w:val="mn-MN"/>
        </w:rPr>
        <w:t>чүүдийн 666</w:t>
      </w:r>
      <w:r w:rsidR="00166A0E">
        <w:rPr>
          <w:rFonts w:ascii="Calibri Light" w:hAnsi="Calibri Light"/>
          <w:sz w:val="24"/>
          <w:szCs w:val="24"/>
          <w:lang w:val="mn-MN"/>
        </w:rPr>
        <w:t xml:space="preserve"> (88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.7%) нь жирэмсний эхний 3 сартайдаа хяналтад орсон байна.  </w:t>
      </w:r>
    </w:p>
    <w:p w:rsidR="009F20A2" w:rsidRDefault="009F20A2" w:rsidP="009F20A2">
      <w:pPr>
        <w:spacing w:after="120" w:line="240" w:lineRule="auto"/>
        <w:rPr>
          <w:noProof/>
        </w:rPr>
      </w:pPr>
      <w:r w:rsidRPr="00D853E0">
        <w:rPr>
          <w:rFonts w:ascii="Calibri Light" w:hAnsi="Calibri Light" w:cs="Arial"/>
          <w:iCs/>
          <w:sz w:val="24"/>
          <w:szCs w:val="24"/>
          <w:lang w:val="mn-MN"/>
        </w:rPr>
        <w:t>Зураг</w:t>
      </w:r>
      <w:r w:rsidRPr="00D853E0">
        <w:rPr>
          <w:rFonts w:ascii="Calibri Light" w:hAnsi="Calibri Light" w:cs="Arial"/>
          <w:iCs/>
          <w:sz w:val="24"/>
          <w:szCs w:val="24"/>
        </w:rPr>
        <w:t xml:space="preserve"> 4.</w:t>
      </w:r>
      <w:r w:rsidRPr="00D853E0">
        <w:rPr>
          <w:rFonts w:ascii="Calibri Light" w:hAnsi="Calibri Light" w:cs="Arial"/>
          <w:iCs/>
          <w:sz w:val="24"/>
          <w:szCs w:val="24"/>
          <w:lang w:val="mn-MN"/>
        </w:rPr>
        <w:t xml:space="preserve">  Жирэмсний хяналтад байгаа эмэгтэйчүүд</w:t>
      </w:r>
      <w:r w:rsidRPr="005C16C5">
        <w:rPr>
          <w:rFonts w:ascii="Calibri Light" w:hAnsi="Calibri Light" w:cs="Arial"/>
          <w:iCs/>
          <w:sz w:val="24"/>
          <w:szCs w:val="24"/>
          <w:lang w:val="mn-MN"/>
        </w:rPr>
        <w:t xml:space="preserve"> </w:t>
      </w:r>
    </w:p>
    <w:p w:rsidR="009F20A2" w:rsidRPr="00DE411E" w:rsidRDefault="00F666C8" w:rsidP="009F20A2">
      <w:pPr>
        <w:spacing w:after="120" w:line="240" w:lineRule="auto"/>
        <w:rPr>
          <w:rFonts w:ascii="Calibri Light" w:hAnsi="Calibri Light" w:cs="Arial"/>
          <w:iCs/>
          <w:color w:val="FF0000"/>
        </w:rPr>
      </w:pPr>
      <w:r>
        <w:rPr>
          <w:noProof/>
        </w:rPr>
        <w:drawing>
          <wp:inline distT="0" distB="0" distL="0" distR="0" wp14:anchorId="55D095AE" wp14:editId="4B0F8469">
            <wp:extent cx="4381500" cy="2238375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F20A2" w:rsidRPr="00D853E0" w:rsidRDefault="009F20A2" w:rsidP="009F20A2">
      <w:pPr>
        <w:widowControl w:val="0"/>
        <w:tabs>
          <w:tab w:val="left" w:pos="5460"/>
        </w:tabs>
        <w:autoSpaceDE w:val="0"/>
        <w:autoSpaceDN w:val="0"/>
        <w:adjustRightInd w:val="0"/>
        <w:spacing w:before="32" w:after="160" w:line="240" w:lineRule="auto"/>
        <w:ind w:firstLine="180"/>
        <w:jc w:val="both"/>
        <w:rPr>
          <w:rFonts w:ascii="Calibri Light" w:hAnsi="Calibri Light"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  <w:lang w:val="mn-MN"/>
        </w:rPr>
        <w:t>2018 он</w:t>
      </w:r>
      <w:r w:rsidR="00F666C8">
        <w:rPr>
          <w:rFonts w:ascii="Calibri Light" w:hAnsi="Calibri Light"/>
          <w:spacing w:val="42"/>
          <w:sz w:val="24"/>
          <w:szCs w:val="24"/>
          <w:lang w:val="mn-MN"/>
        </w:rPr>
        <w:t>ы 8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-р </w:t>
      </w:r>
      <w:r w:rsidRPr="00D853E0">
        <w:rPr>
          <w:rFonts w:ascii="Calibri Light" w:hAnsi="Calibri Light"/>
          <w:spacing w:val="42"/>
          <w:sz w:val="24"/>
          <w:szCs w:val="24"/>
          <w:lang w:val="mn-MN"/>
        </w:rPr>
        <w:t>сард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а</w:t>
      </w:r>
      <w:r w:rsidRPr="00D853E0">
        <w:rPr>
          <w:rFonts w:ascii="Calibri Light" w:hAnsi="Calibri Light"/>
          <w:spacing w:val="-5"/>
          <w:sz w:val="24"/>
          <w:szCs w:val="24"/>
        </w:rPr>
        <w:t>р</w:t>
      </w:r>
      <w:r w:rsidRPr="00D853E0">
        <w:rPr>
          <w:rFonts w:ascii="Calibri Light" w:hAnsi="Calibri Light"/>
          <w:spacing w:val="-2"/>
          <w:sz w:val="24"/>
          <w:szCs w:val="24"/>
        </w:rPr>
        <w:t>т</w:t>
      </w:r>
      <w:r w:rsidRPr="00D853E0">
        <w:rPr>
          <w:rFonts w:ascii="Calibri Light" w:hAnsi="Calibri Light"/>
          <w:sz w:val="24"/>
          <w:szCs w:val="24"/>
        </w:rPr>
        <w:t>ерийн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гипе</w:t>
      </w:r>
      <w:r w:rsidRPr="00D853E0">
        <w:rPr>
          <w:rFonts w:ascii="Calibri Light" w:hAnsi="Calibri Light"/>
          <w:spacing w:val="-5"/>
          <w:sz w:val="24"/>
          <w:szCs w:val="24"/>
        </w:rPr>
        <w:t>р</w:t>
      </w:r>
      <w:r w:rsidRPr="00D853E0">
        <w:rPr>
          <w:rFonts w:ascii="Calibri Light" w:hAnsi="Calibri Light"/>
          <w:spacing w:val="-2"/>
          <w:sz w:val="24"/>
          <w:szCs w:val="24"/>
        </w:rPr>
        <w:t>т</w:t>
      </w:r>
      <w:r w:rsidRPr="00D853E0">
        <w:rPr>
          <w:rFonts w:ascii="Calibri Light" w:hAnsi="Calibri Light"/>
          <w:sz w:val="24"/>
          <w:szCs w:val="24"/>
        </w:rPr>
        <w:t>ензи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ө</w:t>
      </w:r>
      <w:r w:rsidRPr="00D853E0">
        <w:rPr>
          <w:rFonts w:ascii="Calibri Light" w:hAnsi="Calibri Light"/>
          <w:spacing w:val="-10"/>
          <w:sz w:val="24"/>
          <w:szCs w:val="24"/>
        </w:rPr>
        <w:t>в</w:t>
      </w:r>
      <w:r w:rsidRPr="00D853E0">
        <w:rPr>
          <w:rFonts w:ascii="Calibri Light" w:hAnsi="Calibri Light"/>
          <w:sz w:val="24"/>
          <w:szCs w:val="24"/>
        </w:rPr>
        <w:t>чний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э</w:t>
      </w:r>
      <w:r w:rsidRPr="00D853E0">
        <w:rPr>
          <w:rFonts w:ascii="Calibri Light" w:hAnsi="Calibri Light"/>
          <w:spacing w:val="-5"/>
          <w:sz w:val="24"/>
          <w:szCs w:val="24"/>
        </w:rPr>
        <w:t>р</w:t>
      </w:r>
      <w:r w:rsidRPr="00D853E0">
        <w:rPr>
          <w:rFonts w:ascii="Calibri Light" w:hAnsi="Calibri Light"/>
          <w:sz w:val="24"/>
          <w:szCs w:val="24"/>
        </w:rPr>
        <w:t>т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илрүүлгийн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ү</w:t>
      </w:r>
      <w:r w:rsidRPr="00D853E0">
        <w:rPr>
          <w:rFonts w:ascii="Calibri Light" w:hAnsi="Calibri Light"/>
          <w:spacing w:val="-3"/>
          <w:sz w:val="24"/>
          <w:szCs w:val="24"/>
        </w:rPr>
        <w:t>з</w:t>
      </w:r>
      <w:r w:rsidRPr="00D853E0">
        <w:rPr>
          <w:rFonts w:ascii="Calibri Light" w:hAnsi="Calibri Light"/>
          <w:sz w:val="24"/>
          <w:szCs w:val="24"/>
        </w:rPr>
        <w:t>лэгт</w:t>
      </w:r>
      <w:r w:rsidRPr="00D853E0">
        <w:rPr>
          <w:rFonts w:ascii="Calibri Light" w:hAnsi="Calibri Light"/>
          <w:spacing w:val="42"/>
          <w:sz w:val="24"/>
          <w:szCs w:val="24"/>
        </w:rPr>
        <w:t xml:space="preserve"> </w:t>
      </w:r>
      <w:r w:rsidR="00166A0E">
        <w:rPr>
          <w:rFonts w:ascii="Calibri Light" w:hAnsi="Calibri Light"/>
          <w:spacing w:val="-2"/>
          <w:sz w:val="24"/>
          <w:szCs w:val="24"/>
        </w:rPr>
        <w:t>5200</w:t>
      </w:r>
      <w:r w:rsidRPr="00D853E0">
        <w:rPr>
          <w:rFonts w:ascii="Calibri Light" w:hAnsi="Calibri Light"/>
          <w:spacing w:val="-2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 xml:space="preserve">хүн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хамрагдсанаас </w:t>
      </w:r>
      <w:r w:rsidR="00166A0E">
        <w:rPr>
          <w:rFonts w:ascii="Calibri Light" w:hAnsi="Calibri Light"/>
          <w:sz w:val="24"/>
          <w:szCs w:val="24"/>
        </w:rPr>
        <w:t>2966</w:t>
      </w:r>
      <w:r w:rsidRPr="00D853E0">
        <w:rPr>
          <w:rFonts w:ascii="Calibri Light" w:hAnsi="Calibri Light"/>
          <w:sz w:val="24"/>
          <w:szCs w:val="24"/>
        </w:rPr>
        <w:t xml:space="preserve"> (</w:t>
      </w:r>
      <w:r w:rsidRPr="00D853E0">
        <w:rPr>
          <w:rFonts w:ascii="Calibri Light" w:hAnsi="Calibri Light"/>
          <w:spacing w:val="-16"/>
          <w:sz w:val="24"/>
          <w:szCs w:val="24"/>
          <w:lang w:val="mn-MN"/>
        </w:rPr>
        <w:t>5</w:t>
      </w:r>
      <w:r w:rsidRPr="00D853E0">
        <w:rPr>
          <w:rFonts w:ascii="Calibri Light" w:hAnsi="Calibri Light"/>
          <w:spacing w:val="-16"/>
          <w:sz w:val="24"/>
          <w:szCs w:val="24"/>
        </w:rPr>
        <w:t>8</w:t>
      </w:r>
      <w:r w:rsidRPr="00D853E0">
        <w:rPr>
          <w:rFonts w:ascii="Calibri Light" w:hAnsi="Calibri Light"/>
          <w:spacing w:val="-16"/>
          <w:sz w:val="24"/>
          <w:szCs w:val="24"/>
          <w:lang w:val="mn-MN"/>
        </w:rPr>
        <w:t>.1</w:t>
      </w:r>
      <w:r w:rsidRPr="00D853E0">
        <w:rPr>
          <w:rFonts w:ascii="Calibri Light" w:hAnsi="Calibri Light"/>
          <w:spacing w:val="-16"/>
          <w:sz w:val="24"/>
          <w:szCs w:val="24"/>
        </w:rPr>
        <w:t>%)</w:t>
      </w:r>
      <w:r w:rsidRPr="00D853E0">
        <w:rPr>
          <w:rFonts w:ascii="Calibri Light" w:hAnsi="Calibri Light"/>
          <w:spacing w:val="-16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эмэгтэйчүүд байна. Үүнээс давтан үзлэгт </w:t>
      </w:r>
      <w:r w:rsidR="00166A0E">
        <w:rPr>
          <w:rFonts w:ascii="Calibri Light" w:hAnsi="Calibri Light"/>
          <w:sz w:val="24"/>
          <w:szCs w:val="24"/>
        </w:rPr>
        <w:t>1946</w:t>
      </w:r>
      <w:r w:rsidRPr="00D853E0">
        <w:rPr>
          <w:rFonts w:ascii="Calibri Light" w:hAnsi="Calibri Light"/>
          <w:sz w:val="24"/>
          <w:szCs w:val="24"/>
        </w:rPr>
        <w:t xml:space="preserve"> (46.1%) </w:t>
      </w:r>
      <w:r w:rsidRPr="00D853E0">
        <w:rPr>
          <w:rFonts w:ascii="Calibri Light" w:hAnsi="Calibri Light"/>
          <w:sz w:val="24"/>
          <w:szCs w:val="24"/>
          <w:lang w:val="mn-MN"/>
        </w:rPr>
        <w:t>нь  хамрагдсан байна. Ч</w:t>
      </w:r>
      <w:r w:rsidRPr="00D853E0">
        <w:rPr>
          <w:rFonts w:ascii="Calibri Light" w:hAnsi="Calibri Light"/>
          <w:sz w:val="24"/>
          <w:szCs w:val="24"/>
        </w:rPr>
        <w:t>ихрийн шижин хэв шинж-2</w:t>
      </w:r>
      <w:r w:rsidRPr="00D853E0">
        <w:rPr>
          <w:rFonts w:ascii="Calibri Light" w:hAnsi="Calibri Light"/>
          <w:spacing w:val="26"/>
          <w:sz w:val="24"/>
          <w:szCs w:val="24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э</w:t>
      </w:r>
      <w:r w:rsidRPr="00D853E0">
        <w:rPr>
          <w:rFonts w:ascii="Calibri Light" w:hAnsi="Calibri Light"/>
          <w:spacing w:val="-5"/>
          <w:sz w:val="24"/>
          <w:szCs w:val="24"/>
        </w:rPr>
        <w:t>р</w:t>
      </w:r>
      <w:r w:rsidRPr="00D853E0">
        <w:rPr>
          <w:rFonts w:ascii="Calibri Light" w:hAnsi="Calibri Light"/>
          <w:sz w:val="24"/>
          <w:szCs w:val="24"/>
        </w:rPr>
        <w:t>т илрүүл</w:t>
      </w:r>
      <w:r w:rsidRPr="00D853E0">
        <w:rPr>
          <w:rFonts w:ascii="Calibri Light" w:hAnsi="Calibri Light"/>
          <w:sz w:val="24"/>
          <w:szCs w:val="24"/>
          <w:lang w:val="mn-MN"/>
        </w:rPr>
        <w:t>д</w:t>
      </w:r>
      <w:r w:rsidRPr="00D853E0">
        <w:rPr>
          <w:rFonts w:ascii="Calibri Light" w:hAnsi="Calibri Light"/>
          <w:sz w:val="24"/>
          <w:szCs w:val="24"/>
        </w:rPr>
        <w:t>гийн ү</w:t>
      </w:r>
      <w:r w:rsidRPr="00D853E0">
        <w:rPr>
          <w:rFonts w:ascii="Calibri Light" w:hAnsi="Calibri Light"/>
          <w:spacing w:val="-3"/>
          <w:sz w:val="24"/>
          <w:szCs w:val="24"/>
        </w:rPr>
        <w:t>з</w:t>
      </w:r>
      <w:r w:rsidRPr="00D853E0">
        <w:rPr>
          <w:rFonts w:ascii="Calibri Light" w:hAnsi="Calibri Light"/>
          <w:sz w:val="24"/>
          <w:szCs w:val="24"/>
        </w:rPr>
        <w:t xml:space="preserve">лэгт </w:t>
      </w:r>
      <w:r w:rsidR="00166A0E">
        <w:rPr>
          <w:rFonts w:ascii="Calibri Light" w:hAnsi="Calibri Light"/>
          <w:spacing w:val="2"/>
          <w:sz w:val="24"/>
          <w:szCs w:val="24"/>
        </w:rPr>
        <w:t>3161</w:t>
      </w:r>
      <w:r w:rsidRPr="00D853E0">
        <w:rPr>
          <w:rFonts w:ascii="Calibri Light" w:hAnsi="Calibri Light"/>
          <w:spacing w:val="2"/>
          <w:sz w:val="24"/>
          <w:szCs w:val="24"/>
          <w:lang w:val="mn-MN"/>
        </w:rPr>
        <w:t xml:space="preserve"> хүн</w:t>
      </w:r>
      <w:r w:rsidRPr="00D853E0">
        <w:rPr>
          <w:rFonts w:ascii="Calibri Light" w:hAnsi="Calibri Light"/>
          <w:sz w:val="24"/>
          <w:szCs w:val="24"/>
        </w:rPr>
        <w:t xml:space="preserve"> </w:t>
      </w:r>
      <w:r w:rsidRPr="00D853E0">
        <w:rPr>
          <w:rFonts w:ascii="Calibri Light" w:hAnsi="Calibri Light"/>
          <w:spacing w:val="-2"/>
          <w:sz w:val="24"/>
          <w:szCs w:val="24"/>
        </w:rPr>
        <w:t>х</w:t>
      </w:r>
      <w:r w:rsidRPr="00D853E0">
        <w:rPr>
          <w:rFonts w:ascii="Calibri Light" w:hAnsi="Calibri Light"/>
          <w:sz w:val="24"/>
          <w:szCs w:val="24"/>
        </w:rPr>
        <w:t>амра</w:t>
      </w:r>
      <w:r w:rsidRPr="00D853E0">
        <w:rPr>
          <w:rFonts w:ascii="Calibri Light" w:hAnsi="Calibri Light"/>
          <w:spacing w:val="-10"/>
          <w:sz w:val="24"/>
          <w:szCs w:val="24"/>
        </w:rPr>
        <w:t>г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дсанаас </w:t>
      </w:r>
      <w:r w:rsidR="00166A0E">
        <w:rPr>
          <w:rFonts w:ascii="Calibri Light" w:hAnsi="Calibri Light"/>
          <w:sz w:val="24"/>
          <w:szCs w:val="24"/>
        </w:rPr>
        <w:t>1876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sz w:val="24"/>
          <w:szCs w:val="24"/>
        </w:rPr>
        <w:t>(</w:t>
      </w:r>
      <w:r w:rsidRPr="00D853E0">
        <w:rPr>
          <w:rFonts w:ascii="Calibri Light" w:hAnsi="Calibri Light"/>
          <w:sz w:val="24"/>
          <w:szCs w:val="24"/>
          <w:lang w:val="mn-MN"/>
        </w:rPr>
        <w:t>5</w:t>
      </w:r>
      <w:r w:rsidRPr="00D853E0">
        <w:rPr>
          <w:rFonts w:ascii="Calibri Light" w:hAnsi="Calibri Light"/>
          <w:sz w:val="24"/>
          <w:szCs w:val="24"/>
        </w:rPr>
        <w:t>9.3</w:t>
      </w:r>
      <w:r w:rsidRPr="00D853E0">
        <w:rPr>
          <w:rFonts w:ascii="Calibri Light" w:hAnsi="Calibri Light"/>
          <w:sz w:val="24"/>
          <w:szCs w:val="24"/>
          <w:lang w:val="mn-MN"/>
        </w:rPr>
        <w:t>%) нь эмэгтэйчүүд байна.</w:t>
      </w:r>
    </w:p>
    <w:p w:rsidR="009F20A2" w:rsidRPr="003E0E34" w:rsidRDefault="009F20A2" w:rsidP="009F20A2">
      <w:pPr>
        <w:spacing w:after="120" w:line="240" w:lineRule="auto"/>
        <w:rPr>
          <w:rFonts w:ascii="Calibri Light" w:hAnsi="Calibri Light"/>
          <w:iCs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  <w:lang w:val="mn-MN"/>
        </w:rPr>
        <w:t>Зураг</w:t>
      </w:r>
      <w:r w:rsidRPr="00D853E0">
        <w:rPr>
          <w:rFonts w:ascii="Calibri Light" w:hAnsi="Calibri Light"/>
          <w:sz w:val="24"/>
          <w:szCs w:val="24"/>
        </w:rPr>
        <w:t xml:space="preserve"> 5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. </w:t>
      </w:r>
      <w:r w:rsidRPr="00D853E0">
        <w:rPr>
          <w:rFonts w:ascii="Calibri Light" w:hAnsi="Calibri Light"/>
          <w:sz w:val="24"/>
          <w:szCs w:val="24"/>
        </w:rPr>
        <w:t>Эрт илрүүлгийн үзлэг</w:t>
      </w:r>
      <w:r w:rsidRPr="00D853E0">
        <w:rPr>
          <w:rFonts w:ascii="Calibri Light" w:hAnsi="Calibri Light"/>
          <w:iCs/>
          <w:sz w:val="24"/>
          <w:szCs w:val="24"/>
          <w:lang w:val="mn-MN"/>
        </w:rPr>
        <w:t>ийн тоо</w:t>
      </w:r>
      <w:r w:rsidR="00166A0E">
        <w:rPr>
          <w:rFonts w:ascii="Calibri Light" w:hAnsi="Calibri Light"/>
          <w:iCs/>
          <w:sz w:val="24"/>
          <w:szCs w:val="24"/>
        </w:rPr>
        <w:t>, 8</w:t>
      </w:r>
      <w:r w:rsidRPr="00D853E0">
        <w:rPr>
          <w:rFonts w:ascii="Calibri Light" w:hAnsi="Calibri Light"/>
          <w:iCs/>
          <w:sz w:val="24"/>
          <w:szCs w:val="24"/>
        </w:rPr>
        <w:t>-</w:t>
      </w:r>
      <w:r w:rsidRPr="00D853E0">
        <w:rPr>
          <w:rFonts w:ascii="Calibri Light" w:hAnsi="Calibri Light"/>
          <w:iCs/>
          <w:sz w:val="24"/>
          <w:szCs w:val="24"/>
          <w:lang w:val="mn-MN"/>
        </w:rPr>
        <w:t>сард</w:t>
      </w:r>
      <w:r>
        <w:rPr>
          <w:rFonts w:ascii="Calibri Light" w:hAnsi="Calibri Light"/>
          <w:iCs/>
          <w:sz w:val="24"/>
          <w:szCs w:val="24"/>
          <w:lang w:val="mn-MN"/>
        </w:rPr>
        <w:t xml:space="preserve"> </w:t>
      </w:r>
    </w:p>
    <w:p w:rsidR="009F20A2" w:rsidRDefault="00166A0E" w:rsidP="009F20A2">
      <w:pPr>
        <w:spacing w:after="120" w:line="240" w:lineRule="auto"/>
        <w:rPr>
          <w:noProof/>
        </w:rPr>
      </w:pPr>
      <w:r>
        <w:rPr>
          <w:noProof/>
        </w:rPr>
        <w:drawing>
          <wp:inline distT="0" distB="0" distL="0" distR="0" wp14:anchorId="2F106A7D" wp14:editId="0EB53DEA">
            <wp:extent cx="5940425" cy="184658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F20A2" w:rsidRPr="00345D0B" w:rsidRDefault="009F20A2" w:rsidP="009F20A2">
      <w:pPr>
        <w:spacing w:after="120" w:line="240" w:lineRule="auto"/>
        <w:rPr>
          <w:rFonts w:ascii="Calibri Light" w:hAnsi="Calibri Light"/>
          <w:iCs/>
          <w:sz w:val="24"/>
          <w:szCs w:val="24"/>
        </w:rPr>
      </w:pPr>
      <w:r w:rsidRPr="00DE411E">
        <w:rPr>
          <w:rFonts w:ascii="Calibri Light" w:hAnsi="Calibri Light"/>
          <w:iCs/>
          <w:color w:val="262626" w:themeColor="text1" w:themeTint="D9"/>
          <w:lang w:val="mn-MN"/>
        </w:rPr>
        <w:t xml:space="preserve">Хүснэгт </w:t>
      </w:r>
      <w:r>
        <w:rPr>
          <w:rFonts w:ascii="Calibri Light" w:hAnsi="Calibri Light"/>
          <w:iCs/>
          <w:color w:val="262626" w:themeColor="text1" w:themeTint="D9"/>
        </w:rPr>
        <w:t>6</w:t>
      </w:r>
      <w:r w:rsidRPr="00DE411E">
        <w:rPr>
          <w:rFonts w:ascii="Calibri Light" w:hAnsi="Calibri Light"/>
          <w:iCs/>
          <w:color w:val="262626" w:themeColor="text1" w:themeTint="D9"/>
          <w:lang w:val="mn-MN"/>
        </w:rPr>
        <w:t xml:space="preserve">.  </w:t>
      </w:r>
      <w:r w:rsidRPr="00D853E0">
        <w:rPr>
          <w:rFonts w:ascii="Calibri Light" w:hAnsi="Calibri Light"/>
          <w:color w:val="262626" w:themeColor="text1" w:themeTint="D9"/>
        </w:rPr>
        <w:t>Амбулаторийн өвчлөл</w:t>
      </w:r>
      <w:r w:rsidRPr="00D853E0">
        <w:rPr>
          <w:rFonts w:ascii="Calibri Light" w:hAnsi="Calibri Light"/>
          <w:iCs/>
          <w:color w:val="262626" w:themeColor="text1" w:themeTint="D9"/>
          <w:lang w:val="mn-MN"/>
        </w:rPr>
        <w:t>ийн үзүүлэлтүүд</w:t>
      </w:r>
    </w:p>
    <w:tbl>
      <w:tblPr>
        <w:tblW w:w="9379" w:type="dxa"/>
        <w:tblInd w:w="108" w:type="dxa"/>
        <w:tblLook w:val="04A0" w:firstRow="1" w:lastRow="0" w:firstColumn="1" w:lastColumn="0" w:noHBand="0" w:noVBand="1"/>
      </w:tblPr>
      <w:tblGrid>
        <w:gridCol w:w="860"/>
        <w:gridCol w:w="6617"/>
        <w:gridCol w:w="1902"/>
      </w:tblGrid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mn-MN"/>
              </w:rPr>
              <w:t>Үзүүлэлт</w:t>
            </w:r>
          </w:p>
        </w:tc>
        <w:tc>
          <w:tcPr>
            <w:tcW w:w="1902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  <w:lang w:val="mn-MN"/>
              </w:rPr>
              <w:t>Тоо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Бүртгэгдсэн халдварт бус өвчлөл-Бүгд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166A0E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407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 w:val="restart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Шинэ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984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Хуучин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423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Хорт хавдрын өвчлөл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Осол гэмтлийн өвчлөл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Томуу, томуу төст өвчин (J09-J11)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165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0-5 хүртэлх насны хүүхдийн халдварт бус суулгалт өвчин (K52.0-K52.9)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166A0E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64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0-5 хүртэлх насны хүүхдийн амьсгалын замын цочмог халдварт өвчин (J00-J06, J20-J22)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566</w:t>
            </w:r>
          </w:p>
        </w:tc>
      </w:tr>
      <w:tr w:rsidR="009F20A2" w:rsidRPr="00DF1161" w:rsidTr="00D74A4D">
        <w:trPr>
          <w:trHeight w:val="7"/>
        </w:trPr>
        <w:tc>
          <w:tcPr>
            <w:tcW w:w="747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0-5 хүртэлх насны жинлэсэн хүүхдийн тоо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</w:t>
            </w:r>
            <w:r w:rsidR="00DC42F5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400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 w:val="restart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Туранхай /жин, өндрийн үзүүлэлт/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54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Тураалтай /жин, насны үзүүлэлт/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44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Өсөлтийн хоцрогдолтой /өндөр, насны үзүүлэлт/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37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А амин дэм уусан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149</w:t>
            </w:r>
          </w:p>
        </w:tc>
      </w:tr>
      <w:tr w:rsidR="009F20A2" w:rsidRPr="00DF1161" w:rsidTr="00D74A4D">
        <w:trPr>
          <w:trHeight w:val="7"/>
        </w:trPr>
        <w:tc>
          <w:tcPr>
            <w:tcW w:w="860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6616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9F20A2" w:rsidP="00D74A4D">
            <w:pPr>
              <w:spacing w:after="0" w:line="240" w:lineRule="auto"/>
              <w:rPr>
                <w:rFonts w:ascii="Calibri Light" w:hAnsi="Calibri Light" w:cs="Calibri Light"/>
                <w:color w:val="262626"/>
                <w:sz w:val="20"/>
                <w:szCs w:val="20"/>
              </w:rPr>
            </w:pPr>
            <w:r w:rsidRPr="00DF1161">
              <w:rPr>
                <w:rFonts w:ascii="Calibri Light" w:hAnsi="Calibri Light" w:cs="Calibri Light"/>
                <w:color w:val="262626"/>
                <w:sz w:val="20"/>
                <w:szCs w:val="20"/>
              </w:rPr>
              <w:t>Д амин дэм уусан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DF1161" w:rsidRDefault="00166A0E" w:rsidP="00D74A4D">
            <w:pPr>
              <w:spacing w:after="0" w:line="240" w:lineRule="auto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210</w:t>
            </w:r>
          </w:p>
        </w:tc>
      </w:tr>
    </w:tbl>
    <w:p w:rsidR="009F20A2" w:rsidRDefault="009F20A2" w:rsidP="009F20A2">
      <w:pPr>
        <w:widowControl w:val="0"/>
        <w:autoSpaceDE w:val="0"/>
        <w:autoSpaceDN w:val="0"/>
        <w:adjustRightInd w:val="0"/>
        <w:spacing w:before="32" w:after="160" w:line="250" w:lineRule="auto"/>
        <w:ind w:firstLine="720"/>
        <w:jc w:val="both"/>
        <w:rPr>
          <w:rFonts w:ascii="Calibri Light" w:hAnsi="Calibri Light"/>
          <w:sz w:val="24"/>
          <w:szCs w:val="24"/>
          <w:lang w:val="mn-MN"/>
        </w:rPr>
      </w:pPr>
    </w:p>
    <w:p w:rsidR="009F20A2" w:rsidRPr="00D853E0" w:rsidRDefault="009F20A2" w:rsidP="009F20A2">
      <w:pPr>
        <w:widowControl w:val="0"/>
        <w:autoSpaceDE w:val="0"/>
        <w:autoSpaceDN w:val="0"/>
        <w:adjustRightInd w:val="0"/>
        <w:spacing w:before="32" w:after="160" w:line="250" w:lineRule="auto"/>
        <w:ind w:firstLine="720"/>
        <w:jc w:val="both"/>
        <w:rPr>
          <w:rFonts w:ascii="Calibri Light" w:hAnsi="Calibri Light" w:cs="Arial"/>
          <w:sz w:val="24"/>
          <w:szCs w:val="24"/>
          <w:lang w:val="mn-MN"/>
        </w:rPr>
      </w:pPr>
      <w:r w:rsidRPr="00D853E0">
        <w:rPr>
          <w:rFonts w:ascii="Calibri Light" w:hAnsi="Calibri Light"/>
          <w:sz w:val="24"/>
          <w:szCs w:val="24"/>
          <w:lang w:val="mn-MN"/>
        </w:rPr>
        <w:t xml:space="preserve">Дүүргийн эрүүл мэндийн байгууллагуудад </w:t>
      </w:r>
      <w:r w:rsidRPr="00D853E0">
        <w:rPr>
          <w:rFonts w:ascii="Calibri Light" w:hAnsi="Calibri Light"/>
          <w:sz w:val="24"/>
          <w:szCs w:val="24"/>
        </w:rPr>
        <w:t>2018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оны эхний </w:t>
      </w:r>
      <w:r w:rsidR="00166A0E">
        <w:rPr>
          <w:rFonts w:ascii="Calibri Light" w:hAnsi="Calibri Light"/>
          <w:sz w:val="24"/>
          <w:szCs w:val="24"/>
        </w:rPr>
        <w:t>8</w:t>
      </w:r>
      <w:r w:rsidRPr="00D853E0">
        <w:rPr>
          <w:rFonts w:ascii="Calibri Light" w:hAnsi="Calibri Light"/>
          <w:sz w:val="24"/>
          <w:szCs w:val="24"/>
        </w:rPr>
        <w:t xml:space="preserve">-р сард </w:t>
      </w:r>
      <w:r w:rsidRPr="00D853E0">
        <w:rPr>
          <w:rFonts w:ascii="Calibri Light" w:hAnsi="Calibri Light"/>
          <w:lang w:val="mn-MN"/>
        </w:rPr>
        <w:t>элэгний хорт хавдрын эрт илрүүлдгийн үзлэгт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166A0E">
        <w:rPr>
          <w:rFonts w:ascii="Calibri Light" w:hAnsi="Calibri Light"/>
          <w:sz w:val="24"/>
          <w:szCs w:val="24"/>
        </w:rPr>
        <w:t>2228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хүн хамрагдсанаас </w:t>
      </w:r>
      <w:r w:rsidR="00191895">
        <w:rPr>
          <w:rFonts w:ascii="Calibri Light" w:hAnsi="Calibri Light"/>
          <w:sz w:val="24"/>
          <w:szCs w:val="24"/>
        </w:rPr>
        <w:t>43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191895">
        <w:rPr>
          <w:rFonts w:ascii="Calibri Light" w:hAnsi="Calibri Light"/>
          <w:sz w:val="24"/>
          <w:szCs w:val="24"/>
        </w:rPr>
        <w:t>(1.1</w:t>
      </w:r>
      <w:r w:rsidRPr="00D853E0">
        <w:rPr>
          <w:rFonts w:ascii="Calibri Light" w:hAnsi="Calibri Light"/>
          <w:sz w:val="24"/>
          <w:szCs w:val="24"/>
        </w:rPr>
        <w:t xml:space="preserve">%)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хүн  </w:t>
      </w:r>
      <w:r w:rsidRPr="00D853E0">
        <w:rPr>
          <w:rFonts w:ascii="Calibri Light" w:hAnsi="Calibri Light" w:cs="Arial"/>
          <w:sz w:val="24"/>
          <w:szCs w:val="24"/>
        </w:rPr>
        <w:t>В вируст гепатитын халдвар тээгч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, </w:t>
      </w:r>
      <w:r w:rsidR="00191895">
        <w:rPr>
          <w:rFonts w:ascii="Calibri Light" w:hAnsi="Calibri Light"/>
          <w:sz w:val="24"/>
          <w:szCs w:val="24"/>
        </w:rPr>
        <w:t>38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 </w:t>
      </w:r>
      <w:r w:rsidR="00191895">
        <w:rPr>
          <w:rFonts w:ascii="Calibri Light" w:hAnsi="Calibri Light"/>
          <w:sz w:val="24"/>
          <w:szCs w:val="24"/>
        </w:rPr>
        <w:t>(1.3</w:t>
      </w:r>
      <w:r w:rsidRPr="00D853E0">
        <w:rPr>
          <w:rFonts w:ascii="Calibri Light" w:hAnsi="Calibri Light"/>
          <w:sz w:val="24"/>
          <w:szCs w:val="24"/>
        </w:rPr>
        <w:t xml:space="preserve">%) </w:t>
      </w:r>
      <w:r w:rsidRPr="00D853E0">
        <w:rPr>
          <w:rFonts w:ascii="Calibri Light" w:hAnsi="Calibri Light"/>
          <w:sz w:val="24"/>
          <w:szCs w:val="24"/>
          <w:lang w:val="mn-MN"/>
        </w:rPr>
        <w:t xml:space="preserve">хүн  </w:t>
      </w:r>
      <w:r w:rsidRPr="00D853E0">
        <w:rPr>
          <w:rFonts w:ascii="Calibri Light" w:hAnsi="Calibri Light" w:cs="Arial"/>
          <w:sz w:val="24"/>
          <w:szCs w:val="24"/>
        </w:rPr>
        <w:t>С вируст гепатитын халдвар тээгч</w:t>
      </w:r>
      <w:r w:rsidRPr="00D853E0">
        <w:rPr>
          <w:rFonts w:ascii="Calibri Light" w:hAnsi="Calibri Light" w:cs="Arial"/>
          <w:sz w:val="24"/>
          <w:szCs w:val="24"/>
          <w:lang w:val="mn-MN"/>
        </w:rPr>
        <w:t xml:space="preserve">, </w:t>
      </w:r>
      <w:r w:rsidR="00191895">
        <w:rPr>
          <w:rFonts w:ascii="Calibri Light" w:hAnsi="Calibri Light" w:cs="Arial"/>
          <w:sz w:val="24"/>
          <w:szCs w:val="24"/>
        </w:rPr>
        <w:t>125</w:t>
      </w:r>
      <w:r w:rsidRPr="00D853E0">
        <w:rPr>
          <w:rFonts w:ascii="Calibri Light" w:hAnsi="Calibri Light" w:cs="Arial"/>
          <w:sz w:val="24"/>
          <w:szCs w:val="24"/>
          <w:lang w:val="mn-MN"/>
        </w:rPr>
        <w:t xml:space="preserve"> </w:t>
      </w:r>
      <w:r w:rsidR="00191895">
        <w:rPr>
          <w:rFonts w:ascii="Calibri Light" w:hAnsi="Calibri Light" w:cs="Arial"/>
          <w:sz w:val="24"/>
          <w:szCs w:val="24"/>
        </w:rPr>
        <w:t>(4.4</w:t>
      </w:r>
      <w:r w:rsidRPr="00D853E0">
        <w:rPr>
          <w:rFonts w:ascii="Calibri Light" w:hAnsi="Calibri Light" w:cs="Arial"/>
          <w:sz w:val="24"/>
          <w:szCs w:val="24"/>
        </w:rPr>
        <w:t xml:space="preserve">%) </w:t>
      </w:r>
      <w:r w:rsidRPr="00D853E0">
        <w:rPr>
          <w:rFonts w:ascii="Calibri Light" w:hAnsi="Calibri Light" w:cs="Arial"/>
          <w:sz w:val="24"/>
          <w:szCs w:val="24"/>
          <w:lang w:val="mn-MN"/>
        </w:rPr>
        <w:t xml:space="preserve">нь элэгний архаг үрэвсэлтэй, </w:t>
      </w:r>
      <w:r w:rsidR="00191895">
        <w:rPr>
          <w:rFonts w:ascii="Calibri Light" w:hAnsi="Calibri Light" w:cs="Arial"/>
          <w:sz w:val="24"/>
          <w:szCs w:val="24"/>
        </w:rPr>
        <w:t>13</w:t>
      </w:r>
      <w:r w:rsidRPr="00D853E0">
        <w:rPr>
          <w:rFonts w:ascii="Calibri Light" w:hAnsi="Calibri Light" w:cs="Arial"/>
          <w:sz w:val="24"/>
          <w:szCs w:val="24"/>
          <w:lang w:val="mn-MN"/>
        </w:rPr>
        <w:t xml:space="preserve"> </w:t>
      </w:r>
      <w:r w:rsidR="00191895">
        <w:rPr>
          <w:rFonts w:ascii="Calibri Light" w:hAnsi="Calibri Light" w:cs="Arial"/>
          <w:sz w:val="24"/>
          <w:szCs w:val="24"/>
        </w:rPr>
        <w:t>(0.5</w:t>
      </w:r>
      <w:r w:rsidRPr="00D853E0">
        <w:rPr>
          <w:rFonts w:ascii="Calibri Light" w:hAnsi="Calibri Light" w:cs="Arial"/>
          <w:sz w:val="24"/>
          <w:szCs w:val="24"/>
        </w:rPr>
        <w:t xml:space="preserve">%) </w:t>
      </w:r>
      <w:r w:rsidRPr="00D853E0">
        <w:rPr>
          <w:rFonts w:ascii="Calibri Light" w:hAnsi="Calibri Light" w:cs="Arial"/>
          <w:sz w:val="24"/>
          <w:szCs w:val="24"/>
          <w:lang w:val="mn-MN"/>
        </w:rPr>
        <w:t>элэгний хатууралтай гарсан байна.</w:t>
      </w:r>
    </w:p>
    <w:p w:rsidR="009F20A2" w:rsidRPr="006C7DFB" w:rsidRDefault="009F20A2" w:rsidP="009F20A2">
      <w:pPr>
        <w:widowControl w:val="0"/>
        <w:tabs>
          <w:tab w:val="left" w:pos="5460"/>
        </w:tabs>
        <w:autoSpaceDE w:val="0"/>
        <w:autoSpaceDN w:val="0"/>
        <w:adjustRightInd w:val="0"/>
        <w:spacing w:after="120" w:line="240" w:lineRule="auto"/>
        <w:rPr>
          <w:rFonts w:ascii="Calibri Light" w:hAnsi="Calibri Light"/>
          <w:color w:val="262626" w:themeColor="text1" w:themeTint="D9"/>
        </w:rPr>
      </w:pPr>
      <w:r w:rsidRPr="00D853E0">
        <w:rPr>
          <w:rFonts w:ascii="Calibri Light" w:hAnsi="Calibri Light"/>
          <w:color w:val="262626" w:themeColor="text1" w:themeTint="D9"/>
          <w:lang w:val="mn-MN"/>
        </w:rPr>
        <w:t xml:space="preserve">Хүснэгт </w:t>
      </w:r>
      <w:r w:rsidRPr="00D853E0">
        <w:rPr>
          <w:rFonts w:ascii="Calibri Light" w:hAnsi="Calibri Light"/>
          <w:color w:val="262626" w:themeColor="text1" w:themeTint="D9"/>
        </w:rPr>
        <w:t>7</w:t>
      </w:r>
      <w:r w:rsidRPr="00D853E0">
        <w:rPr>
          <w:rFonts w:ascii="Calibri Light" w:hAnsi="Calibri Light"/>
          <w:color w:val="262626" w:themeColor="text1" w:themeTint="D9"/>
          <w:lang w:val="mn-MN"/>
        </w:rPr>
        <w:t>.  Элэгний хорт хавдрын эрт илрүүлэлт</w:t>
      </w:r>
      <w:r>
        <w:rPr>
          <w:rFonts w:ascii="Calibri Light" w:hAnsi="Calibri Light"/>
          <w:color w:val="262626" w:themeColor="text1" w:themeTint="D9"/>
        </w:rPr>
        <w:t xml:space="preserve"> 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829"/>
        <w:gridCol w:w="5598"/>
        <w:gridCol w:w="1929"/>
      </w:tblGrid>
      <w:tr w:rsidR="009F20A2" w:rsidRPr="006C7DFB" w:rsidTr="00D74A4D">
        <w:trPr>
          <w:trHeight w:val="238"/>
        </w:trPr>
        <w:tc>
          <w:tcPr>
            <w:tcW w:w="742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/>
                <w:color w:val="000000"/>
                <w:sz w:val="20"/>
                <w:szCs w:val="20"/>
                <w:lang w:val="mn-MN"/>
              </w:rPr>
              <w:t>Үзүүлэлт </w:t>
            </w:r>
          </w:p>
        </w:tc>
        <w:tc>
          <w:tcPr>
            <w:tcW w:w="1929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Тоо</w:t>
            </w:r>
          </w:p>
        </w:tc>
      </w:tr>
      <w:tr w:rsidR="009F20A2" w:rsidRPr="006C7DFB" w:rsidTr="00D74A4D">
        <w:trPr>
          <w:trHeight w:val="238"/>
        </w:trPr>
        <w:tc>
          <w:tcPr>
            <w:tcW w:w="742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Эрт илрүүлэгт хамрагдвал зохих хүний тоо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Arial"/>
                <w:color w:val="000000"/>
                <w:sz w:val="20"/>
                <w:szCs w:val="20"/>
              </w:rPr>
              <w:t>6</w:t>
            </w:r>
            <w:r w:rsidR="00DC42F5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Arial"/>
                <w:color w:val="000000"/>
                <w:sz w:val="20"/>
                <w:szCs w:val="20"/>
              </w:rPr>
              <w:t>136</w:t>
            </w:r>
          </w:p>
        </w:tc>
      </w:tr>
      <w:tr w:rsidR="009F20A2" w:rsidRPr="006C7DFB" w:rsidTr="00D74A4D">
        <w:trPr>
          <w:trHeight w:val="238"/>
        </w:trPr>
        <w:tc>
          <w:tcPr>
            <w:tcW w:w="7427" w:type="dxa"/>
            <w:gridSpan w:val="2"/>
            <w:tcBorders>
              <w:top w:val="single" w:sz="8" w:space="0" w:color="A6A6A6"/>
              <w:left w:val="single" w:sz="8" w:space="0" w:color="A6A6A6"/>
              <w:bottom w:val="nil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Эрт илрүүлэгт хамрагдсан хүний тоо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Arial"/>
                <w:color w:val="000000"/>
                <w:sz w:val="20"/>
                <w:szCs w:val="20"/>
              </w:rPr>
              <w:t>2</w:t>
            </w:r>
            <w:r w:rsidR="00DC42F5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Arial"/>
                <w:color w:val="000000"/>
                <w:sz w:val="20"/>
                <w:szCs w:val="20"/>
              </w:rPr>
              <w:t>228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 w:val="restart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Зорилтот бүлэг</w:t>
            </w:r>
          </w:p>
        </w:tc>
        <w:tc>
          <w:tcPr>
            <w:tcW w:w="5598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40-65 насны HBsAg эерэг гарсан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12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40-65 насны Anti-HVC эерэг гарсан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29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В вируст гепатитын халдвар тээгчид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43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С вируст гепатитын халдвар тээгчид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38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Элэгний архаг үрэвсэлтэй /ALAT 60-с дээш/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125</w:t>
            </w:r>
          </w:p>
        </w:tc>
      </w:tr>
      <w:tr w:rsidR="009F20A2" w:rsidRPr="006C7DFB" w:rsidTr="00D74A4D">
        <w:trPr>
          <w:trHeight w:val="291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Элэгний хатууралтай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13</w:t>
            </w:r>
          </w:p>
        </w:tc>
      </w:tr>
      <w:tr w:rsidR="009F20A2" w:rsidRPr="006C7DFB" w:rsidTr="00D74A4D">
        <w:trPr>
          <w:trHeight w:val="405"/>
        </w:trPr>
        <w:tc>
          <w:tcPr>
            <w:tcW w:w="1829" w:type="dxa"/>
            <w:vMerge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Элэгний хорт хавдраар өвчлөгсдийн 1-р үеийн төрөл садан ба гэр бүлийн гишүүн 40-с дээш насны хүмүүс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123</w:t>
            </w:r>
          </w:p>
        </w:tc>
      </w:tr>
      <w:tr w:rsidR="009F20A2" w:rsidRPr="006C7DFB" w:rsidTr="00D74A4D">
        <w:trPr>
          <w:trHeight w:val="238"/>
        </w:trPr>
        <w:tc>
          <w:tcPr>
            <w:tcW w:w="742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6C7DFB">
              <w:rPr>
                <w:rFonts w:ascii="Calibri Light" w:hAnsi="Calibri Light" w:cs="Arial"/>
                <w:color w:val="000000"/>
                <w:sz w:val="20"/>
                <w:szCs w:val="20"/>
              </w:rPr>
              <w:t>Өрхийн эмчийн хяналтад байгаа хүний тоо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751</w:t>
            </w:r>
          </w:p>
        </w:tc>
      </w:tr>
      <w:tr w:rsidR="009F20A2" w:rsidRPr="006C7DFB" w:rsidTr="00D74A4D">
        <w:trPr>
          <w:trHeight w:val="238"/>
        </w:trPr>
        <w:tc>
          <w:tcPr>
            <w:tcW w:w="7427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6C7DFB">
              <w:rPr>
                <w:rFonts w:ascii="Calibri Light" w:hAnsi="Calibri Light"/>
                <w:color w:val="262626"/>
                <w:sz w:val="20"/>
                <w:szCs w:val="20"/>
              </w:rPr>
              <w:t>Элэгний хорт хавдрын эрт илрүүлдгийн хамралтын хувь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6C7DFB" w:rsidRDefault="00344F57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41.9</w:t>
            </w:r>
          </w:p>
        </w:tc>
      </w:tr>
    </w:tbl>
    <w:p w:rsidR="009F20A2" w:rsidRDefault="009F20A2" w:rsidP="009F20A2">
      <w:pPr>
        <w:spacing w:after="160" w:line="240" w:lineRule="auto"/>
        <w:rPr>
          <w:rFonts w:ascii="Calibri Light" w:hAnsi="Calibri Light"/>
          <w:noProof/>
        </w:rPr>
      </w:pPr>
    </w:p>
    <w:p w:rsidR="009F20A2" w:rsidRPr="008E7879" w:rsidRDefault="009F20A2" w:rsidP="009F20A2">
      <w:pPr>
        <w:spacing w:after="120" w:line="240" w:lineRule="auto"/>
        <w:rPr>
          <w:rFonts w:ascii="Calibri Light" w:hAnsi="Calibri Light"/>
          <w:iCs/>
          <w:color w:val="262626" w:themeColor="text1" w:themeTint="D9"/>
          <w:sz w:val="24"/>
          <w:szCs w:val="24"/>
          <w:lang w:val="mn-MN"/>
        </w:rPr>
      </w:pPr>
      <w:r w:rsidRPr="008E7879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Зураг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6</w:t>
      </w:r>
      <w:r w:rsidRPr="008E7879">
        <w:rPr>
          <w:rFonts w:ascii="Calibri Light" w:hAnsi="Calibri Light"/>
          <w:color w:val="262626" w:themeColor="text1" w:themeTint="D9"/>
          <w:sz w:val="24"/>
          <w:szCs w:val="24"/>
        </w:rPr>
        <w:t>.</w:t>
      </w:r>
      <w:r w:rsidRPr="008E7879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853E0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Элэгний хорт хавдрын эрт илрүүлэлт</w:t>
      </w:r>
    </w:p>
    <w:p w:rsidR="009F20A2" w:rsidRDefault="00191895" w:rsidP="009F20A2">
      <w:pPr>
        <w:widowControl w:val="0"/>
        <w:autoSpaceDE w:val="0"/>
        <w:autoSpaceDN w:val="0"/>
        <w:adjustRightInd w:val="0"/>
        <w:spacing w:before="32" w:after="160" w:line="25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45E2D1" wp14:editId="7659EAC9">
            <wp:extent cx="5940425" cy="4599305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F20A2" w:rsidRDefault="009F20A2" w:rsidP="009F20A2">
      <w:pPr>
        <w:widowControl w:val="0"/>
        <w:autoSpaceDE w:val="0"/>
        <w:autoSpaceDN w:val="0"/>
        <w:adjustRightInd w:val="0"/>
        <w:spacing w:before="32" w:after="160" w:line="250" w:lineRule="auto"/>
        <w:jc w:val="both"/>
        <w:rPr>
          <w:noProof/>
        </w:rPr>
      </w:pPr>
    </w:p>
    <w:p w:rsidR="009F20A2" w:rsidRDefault="009F20A2" w:rsidP="009F20A2">
      <w:pPr>
        <w:spacing w:after="0" w:line="240" w:lineRule="auto"/>
        <w:jc w:val="both"/>
        <w:rPr>
          <w:rFonts w:ascii="Calibri Light" w:eastAsia="Calibri" w:hAnsi="Calibri Light"/>
          <w:b/>
          <w:sz w:val="28"/>
          <w:szCs w:val="28"/>
          <w:highlight w:val="cyan"/>
          <w:lang w:val="mn-MN"/>
        </w:rPr>
      </w:pPr>
    </w:p>
    <w:p w:rsidR="009F20A2" w:rsidRPr="00FF0EEB" w:rsidRDefault="009F20A2" w:rsidP="009F20A2">
      <w:pPr>
        <w:spacing w:after="0" w:line="240" w:lineRule="auto"/>
        <w:jc w:val="both"/>
        <w:rPr>
          <w:rFonts w:ascii="Calibri Light" w:eastAsia="Calibri" w:hAnsi="Calibri Light"/>
          <w:b/>
          <w:sz w:val="28"/>
          <w:szCs w:val="28"/>
          <w:lang w:val="mn-MN"/>
        </w:rPr>
      </w:pPr>
      <w:r w:rsidRPr="00B20F34">
        <w:rPr>
          <w:rFonts w:ascii="Calibri Light" w:eastAsia="Calibri" w:hAnsi="Calibri Light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B92E0D" wp14:editId="0228867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079500" cy="1079500"/>
            <wp:effectExtent l="0" t="0" r="635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con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F34">
        <w:rPr>
          <w:rFonts w:ascii="Calibri Light" w:eastAsia="Calibri" w:hAnsi="Calibri Light"/>
          <w:b/>
          <w:sz w:val="28"/>
          <w:szCs w:val="28"/>
          <w:lang w:val="mn-MN"/>
        </w:rPr>
        <w:t>НИЙГМИЙН ХАЛАМЖ</w:t>
      </w:r>
    </w:p>
    <w:p w:rsidR="009F20A2" w:rsidRPr="00FF0EEB" w:rsidRDefault="009F20A2" w:rsidP="009F20A2">
      <w:pPr>
        <w:pStyle w:val="BodyTextIndent3"/>
        <w:ind w:firstLine="0"/>
        <w:rPr>
          <w:rFonts w:ascii="Calibri Light" w:hAnsi="Calibri Light"/>
          <w:i w:val="0"/>
          <w:iCs w:val="0"/>
          <w:color w:val="262626" w:themeColor="text1" w:themeTint="D9"/>
          <w:szCs w:val="20"/>
          <w:lang w:val="mn-MN"/>
        </w:rPr>
      </w:pPr>
    </w:p>
    <w:p w:rsidR="009F20A2" w:rsidRPr="00DE411E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sz w:val="24"/>
          <w:lang w:val="mn-MN"/>
        </w:rPr>
      </w:pP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2018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оны </w:t>
      </w:r>
      <w:r w:rsidR="00307A79">
        <w:rPr>
          <w:rFonts w:ascii="Calibri Light" w:hAnsi="Calibri Light"/>
          <w:i w:val="0"/>
          <w:iCs w:val="0"/>
          <w:sz w:val="24"/>
          <w:lang w:val="en-US"/>
        </w:rPr>
        <w:t>8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-р сард нийгмийн халамжийн сангийн эхний үлдэгдэл 477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.</w:t>
      </w:r>
      <w:r>
        <w:rPr>
          <w:rFonts w:ascii="Calibri Light" w:hAnsi="Calibri Light"/>
          <w:i w:val="0"/>
          <w:iCs w:val="0"/>
          <w:sz w:val="24"/>
          <w:lang w:val="en-US"/>
        </w:rPr>
        <w:t>8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төгрөгөөс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272.0 (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56.9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төгрөгийг жирэмсэн болон хөхүүл хүүхэдтэй эхчүүдийн мөнгөн тэтгэмжид, 6</w:t>
      </w:r>
      <w:r>
        <w:rPr>
          <w:rFonts w:ascii="Calibri Light" w:hAnsi="Calibri Light"/>
          <w:i w:val="0"/>
          <w:iCs w:val="0"/>
          <w:sz w:val="24"/>
          <w:lang w:val="en-US"/>
        </w:rPr>
        <w:t>.2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(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1.</w:t>
      </w:r>
      <w:r>
        <w:rPr>
          <w:rFonts w:ascii="Calibri Light" w:hAnsi="Calibri Light"/>
          <w:i w:val="0"/>
          <w:iCs w:val="0"/>
          <w:sz w:val="24"/>
          <w:lang w:val="en-US"/>
        </w:rPr>
        <w:t>3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сая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төгрөгийг алдарт эхийн одонгийн тусламжид, 54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.6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(11.4%)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сая төгрөгийн олон нийтийн оролцоо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төрийн халамж үйлчилгээний харилцахад, 139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.5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29.2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сая төгрөгийг   хүнс тэжээл хөтөлбөрт тус тус хуваарилсан байна. Тайлант хугацаанд хийгдсэн </w:t>
      </w:r>
      <w:r w:rsidR="00307A79">
        <w:rPr>
          <w:rFonts w:ascii="Calibri Light" w:hAnsi="Calibri Light"/>
          <w:i w:val="0"/>
          <w:iCs w:val="0"/>
          <w:sz w:val="24"/>
          <w:lang w:val="mn-MN"/>
        </w:rPr>
        <w:t>27755,2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төгрөгийн санхүүжилтийн </w:t>
      </w:r>
      <w:r w:rsidR="00121961">
        <w:rPr>
          <w:rFonts w:ascii="Calibri Light" w:hAnsi="Calibri Light"/>
          <w:i w:val="0"/>
          <w:iCs w:val="0"/>
          <w:sz w:val="24"/>
          <w:lang w:val="en-US"/>
        </w:rPr>
        <w:t>705.7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2.4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сая төгрөгийг </w:t>
      </w:r>
      <w:r w:rsidRPr="00DE411E">
        <w:rPr>
          <w:rFonts w:ascii="Calibri Light" w:hAnsi="Calibri Light"/>
          <w:sz w:val="24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жирэмсэн болон хөхүүл хүүхэдтэй эхчүүдийн мөнгөн тэтгэмжид, </w:t>
      </w:r>
      <w:r>
        <w:rPr>
          <w:rFonts w:ascii="Calibri Light" w:hAnsi="Calibri Light"/>
          <w:i w:val="0"/>
          <w:iCs w:val="0"/>
          <w:sz w:val="24"/>
          <w:lang w:val="mn-MN"/>
        </w:rPr>
        <w:t>285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.0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1.</w:t>
      </w:r>
      <w:r>
        <w:rPr>
          <w:rFonts w:ascii="Calibri Light" w:hAnsi="Calibri Light"/>
          <w:i w:val="0"/>
          <w:iCs w:val="0"/>
          <w:sz w:val="24"/>
          <w:lang w:val="mn-MN"/>
        </w:rPr>
        <w:t>1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сая төгрөгийг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ахмад дайчин, алдар цолтны хөнгөлөлт, тусламжид,  </w:t>
      </w:r>
      <w:r w:rsidR="00121961">
        <w:rPr>
          <w:rFonts w:ascii="Calibri Light" w:hAnsi="Calibri Light"/>
          <w:i w:val="0"/>
          <w:iCs w:val="0"/>
          <w:sz w:val="24"/>
          <w:lang w:val="en-US"/>
        </w:rPr>
        <w:t>6802.5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23.6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сая төгрө</w:t>
      </w:r>
      <w:r>
        <w:rPr>
          <w:rFonts w:ascii="Calibri Light" w:hAnsi="Calibri Light"/>
          <w:i w:val="0"/>
          <w:iCs w:val="0"/>
          <w:sz w:val="24"/>
          <w:lang w:val="mn-MN"/>
        </w:rPr>
        <w:t>гийг цалинтай ээж хөтөлбөрт, 1885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.0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(</w:t>
      </w:r>
      <w:r>
        <w:rPr>
          <w:rFonts w:ascii="Calibri Light" w:hAnsi="Calibri Light"/>
          <w:i w:val="0"/>
          <w:iCs w:val="0"/>
          <w:sz w:val="24"/>
          <w:lang w:val="en-US"/>
        </w:rPr>
        <w:t>7.5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төгрөгийг насны хишигт тус тус хуваарилсан байна. Нийгмийн халамжийн сангийн нийт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зарлагын </w:t>
      </w:r>
      <w:r w:rsidR="00121961">
        <w:rPr>
          <w:rFonts w:ascii="Calibri Light" w:hAnsi="Calibri Light"/>
          <w:i w:val="0"/>
          <w:iCs w:val="0"/>
          <w:sz w:val="24"/>
          <w:lang w:val="en-US"/>
        </w:rPr>
        <w:t>10844.4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43.4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төгрөгийг нийгмийн халамжийн санд, </w:t>
      </w:r>
      <w:r w:rsidR="00121961">
        <w:rPr>
          <w:rFonts w:ascii="Calibri Light" w:hAnsi="Calibri Light"/>
          <w:i w:val="0"/>
          <w:iCs w:val="0"/>
          <w:sz w:val="24"/>
          <w:lang w:val="en-US"/>
        </w:rPr>
        <w:t>1747.5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(3.1%)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сая төгрөгийг жирэмсэн болон хөхүүл хүүхэдтэй эхчүүдийн мөнгөн тэтгэмжид, </w:t>
      </w:r>
      <w:r w:rsidR="00121961">
        <w:rPr>
          <w:rFonts w:ascii="Calibri Light" w:hAnsi="Calibri Light"/>
          <w:i w:val="0"/>
          <w:iCs w:val="0"/>
          <w:sz w:val="24"/>
          <w:lang w:val="mn-MN"/>
        </w:rPr>
        <w:t>2237.4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9.7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сая төгрөгийг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алдарт эхийн одонгийн тусламжид, </w:t>
      </w:r>
      <w:r w:rsidR="00121961">
        <w:rPr>
          <w:rFonts w:ascii="Calibri Light" w:hAnsi="Calibri Light"/>
          <w:i w:val="0"/>
          <w:iCs w:val="0"/>
          <w:sz w:val="24"/>
          <w:lang w:val="mn-MN"/>
        </w:rPr>
        <w:t>1779.8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7.5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төгрөгийг насны хишгийн  зардалд, </w:t>
      </w:r>
      <w:r w:rsidR="00121961">
        <w:rPr>
          <w:rFonts w:ascii="Calibri Light" w:hAnsi="Calibri Light"/>
          <w:i w:val="0"/>
          <w:iCs w:val="0"/>
          <w:sz w:val="24"/>
          <w:lang w:val="en-US"/>
        </w:rPr>
        <w:t>6500.7</w:t>
      </w:r>
      <w:r>
        <w:rPr>
          <w:rFonts w:ascii="Calibri Light" w:hAnsi="Calibri Light"/>
          <w:i w:val="0"/>
          <w:iCs w:val="0"/>
          <w:sz w:val="24"/>
          <w:lang w:val="en-US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23.8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сая төгрөгийг цалинтай ээж хөтөлбөрт тус тус зарцуулсан байна.</w:t>
      </w:r>
    </w:p>
    <w:p w:rsidR="00121961" w:rsidRDefault="00121961" w:rsidP="009F20A2">
      <w:pPr>
        <w:pStyle w:val="BodyText"/>
        <w:spacing w:after="120"/>
        <w:jc w:val="left"/>
        <w:rPr>
          <w:rFonts w:ascii="Calibri Light" w:hAnsi="Calibri Light"/>
          <w:color w:val="262626" w:themeColor="text1" w:themeTint="D9"/>
          <w:sz w:val="24"/>
        </w:rPr>
      </w:pPr>
    </w:p>
    <w:p w:rsidR="009F20A2" w:rsidRDefault="009F20A2" w:rsidP="009F20A2">
      <w:pPr>
        <w:pStyle w:val="BodyText"/>
        <w:spacing w:after="120"/>
        <w:jc w:val="left"/>
        <w:rPr>
          <w:rFonts w:ascii="Calibri Light" w:hAnsi="Calibri Light"/>
          <w:color w:val="262626" w:themeColor="text1" w:themeTint="D9"/>
          <w:sz w:val="24"/>
          <w:lang w:val="mn-MN"/>
        </w:rPr>
      </w:pPr>
      <w:r w:rsidRPr="00F062BF">
        <w:rPr>
          <w:rFonts w:ascii="Calibri Light" w:hAnsi="Calibri Light"/>
          <w:color w:val="262626" w:themeColor="text1" w:themeTint="D9"/>
          <w:sz w:val="24"/>
        </w:rPr>
        <w:t xml:space="preserve">Хүснэгт </w:t>
      </w:r>
      <w:r w:rsidRPr="00F062BF">
        <w:rPr>
          <w:rFonts w:ascii="Calibri Light" w:hAnsi="Calibri Light"/>
          <w:color w:val="262626" w:themeColor="text1" w:themeTint="D9"/>
          <w:sz w:val="24"/>
          <w:lang w:val="en-US"/>
        </w:rPr>
        <w:t>8</w:t>
      </w:r>
      <w:r w:rsidRPr="00F062BF">
        <w:rPr>
          <w:rFonts w:ascii="Calibri Light" w:hAnsi="Calibri Light"/>
          <w:color w:val="262626" w:themeColor="text1" w:themeTint="D9"/>
          <w:sz w:val="24"/>
        </w:rPr>
        <w:t xml:space="preserve">. Нийгмийн халамжийн сангийн үзүүлэлт, </w:t>
      </w:r>
      <w:r w:rsidR="00121961">
        <w:rPr>
          <w:rFonts w:ascii="Calibri Light" w:hAnsi="Calibri Light"/>
          <w:color w:val="262626" w:themeColor="text1" w:themeTint="D9"/>
          <w:sz w:val="24"/>
          <w:lang w:val="en-US"/>
        </w:rPr>
        <w:t>8</w:t>
      </w:r>
      <w:r w:rsidRPr="00F062BF">
        <w:rPr>
          <w:rFonts w:ascii="Calibri Light" w:hAnsi="Calibri Light"/>
          <w:color w:val="262626" w:themeColor="text1" w:themeTint="D9"/>
          <w:sz w:val="24"/>
          <w:lang w:val="mn-MN"/>
        </w:rPr>
        <w:t xml:space="preserve"> сарын байдлаар</w:t>
      </w:r>
    </w:p>
    <w:tbl>
      <w:tblPr>
        <w:tblW w:w="9264" w:type="dxa"/>
        <w:tblInd w:w="118" w:type="dxa"/>
        <w:tblLook w:val="04A0" w:firstRow="1" w:lastRow="0" w:firstColumn="1" w:lastColumn="0" w:noHBand="0" w:noVBand="1"/>
      </w:tblPr>
      <w:tblGrid>
        <w:gridCol w:w="7604"/>
        <w:gridCol w:w="1660"/>
      </w:tblGrid>
      <w:tr w:rsidR="009F20A2" w:rsidRPr="00F25079" w:rsidTr="00D74A4D">
        <w:trPr>
          <w:trHeight w:val="241"/>
        </w:trPr>
        <w:tc>
          <w:tcPr>
            <w:tcW w:w="76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Үзүүлэлт</w:t>
            </w:r>
          </w:p>
        </w:tc>
        <w:tc>
          <w:tcPr>
            <w:tcW w:w="1660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сая.төгрөг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ЭХНИЙ ҮЛДЭГДЭЛ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477.8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Нийгмийн халамжийн сан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0.2</w:t>
            </w:r>
          </w:p>
        </w:tc>
      </w:tr>
      <w:tr w:rsidR="009F20A2" w:rsidRPr="00F25079" w:rsidTr="00307A79">
        <w:trPr>
          <w:trHeight w:val="232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Жирэмсэн болон хөхүүл хүүхэдтэй эхчүүдийн мөнгөн тэтгэмж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272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Алдарт эхийн одонгийн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6.2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Алдар цолтой ахмадуудад үзүүлсэн хөнгөлөлт,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4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 xml:space="preserve">Олон нийтийн оролцоо төрийн халамж үйлчилгээний харилцах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54.6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Хүнс тэжээл хөтөлбөрийн дансны харилцах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139.5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Насны хишиг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1.3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НИЙГМИЙН ХАЛАМЖИЙН САНГИЙН ОРЛОГО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27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755.2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Жирэмсэн болон хөхүүл хүүхэдтэй эхчүүдийн мөнгөн тэтгэмж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705.7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Алдарт эхийн одонгийн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2380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Ахмад дайчин, алдар цолтны хөнгөлөлт,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285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Халамжийн сангийн санхүүжилт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12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695.3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Хүнс тэжээл хөтөлбөрийн дансны санхүүжилтийн орлого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2770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Насны хишиг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1885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Цалинтай ээж хөтөлбөр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6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802.5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Өрх толгойлсон эх, эцэг хөтөлбөр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136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Бусад орлого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95.7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НИЙГМИЙН ХАЛАМЖИЙН САНГИЙН ЗАРЛАГА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8A4163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26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488.3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Нийгмийн халамжийн сан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FD3EF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10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844.4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Жирэмсэн болон хөхүүл хүүхэдтэй эхчүүдийн мөнгөн тэтгэмж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747.5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Алдарт эхийн одонгийн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237.4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Алдар цолтой ахмадуудад үзүүлсэн хөнгөлөлт, тусламж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170.4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Хүнс тэжээл хөтөлбөрийн зардал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2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958.2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Олон нийтийн оролцоо төрийн халамжийн үйлчилгээний зардал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79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Насны хишиг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779.8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Насны хишиг төвлөрүүлэлт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000000"/>
                <w:sz w:val="20"/>
                <w:szCs w:val="20"/>
              </w:rPr>
              <w:t>30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Банкны шимтгэл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4.5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Цалинтай ээж хөтөлбөр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6</w:t>
            </w:r>
            <w:r w:rsidR="00DC42F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0"/>
                <w:szCs w:val="20"/>
              </w:rPr>
              <w:t>500.7</w:t>
            </w:r>
          </w:p>
        </w:tc>
      </w:tr>
      <w:tr w:rsidR="009F20A2" w:rsidRPr="00F25079" w:rsidTr="00D74A4D">
        <w:trPr>
          <w:trHeight w:val="241"/>
        </w:trPr>
        <w:tc>
          <w:tcPr>
            <w:tcW w:w="7604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9F20A2" w:rsidP="00D74A4D">
            <w:pPr>
              <w:spacing w:after="0" w:line="240" w:lineRule="auto"/>
              <w:ind w:firstLineChars="500" w:firstLine="1000"/>
              <w:rPr>
                <w:rFonts w:ascii="Calibri Light" w:hAnsi="Calibri Light"/>
                <w:color w:val="262626"/>
                <w:sz w:val="20"/>
                <w:szCs w:val="20"/>
              </w:rPr>
            </w:pPr>
            <w:r w:rsidRPr="00F25079">
              <w:rPr>
                <w:rFonts w:ascii="Calibri Light" w:hAnsi="Calibri Light"/>
                <w:color w:val="262626"/>
                <w:sz w:val="20"/>
                <w:szCs w:val="20"/>
              </w:rPr>
              <w:t>Өрх толгойлсон эх, эцэг хөтөлбөр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:rsidR="009F20A2" w:rsidRPr="00F25079" w:rsidRDefault="00307A79" w:rsidP="00D74A4D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/>
                <w:color w:val="000000"/>
                <w:sz w:val="20"/>
                <w:szCs w:val="20"/>
              </w:rPr>
              <w:t>136.4</w:t>
            </w:r>
          </w:p>
        </w:tc>
      </w:tr>
    </w:tbl>
    <w:p w:rsidR="009F20A2" w:rsidRDefault="009F20A2" w:rsidP="009F20A2">
      <w:pPr>
        <w:pStyle w:val="BodyText"/>
        <w:spacing w:after="120"/>
        <w:jc w:val="left"/>
        <w:rPr>
          <w:rFonts w:ascii="Calibri Light" w:hAnsi="Calibri Light"/>
          <w:color w:val="262626" w:themeColor="text1" w:themeTint="D9"/>
          <w:sz w:val="24"/>
          <w:lang w:val="mn-MN"/>
        </w:rPr>
      </w:pPr>
    </w:p>
    <w:p w:rsidR="009F20A2" w:rsidRPr="00106DBD" w:rsidRDefault="009F20A2" w:rsidP="009F20A2">
      <w:pPr>
        <w:spacing w:after="0" w:line="240" w:lineRule="auto"/>
        <w:rPr>
          <w:rFonts w:ascii="Calibri Light" w:hAnsi="Calibri Light" w:cs="Tahoma"/>
          <w:b/>
          <w:sz w:val="28"/>
          <w:szCs w:val="24"/>
        </w:rPr>
      </w:pPr>
      <w:r w:rsidRPr="00B20F34">
        <w:rPr>
          <w:rFonts w:ascii="Calibri Light" w:hAnsi="Calibri Light" w:cs="Tahom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7BB1942" wp14:editId="0FC4E242">
            <wp:simplePos x="0" y="0"/>
            <wp:positionH relativeFrom="column">
              <wp:posOffset>-8255</wp:posOffset>
            </wp:positionH>
            <wp:positionV relativeFrom="paragraph">
              <wp:posOffset>38735</wp:posOffset>
            </wp:positionV>
            <wp:extent cx="1079500" cy="1078865"/>
            <wp:effectExtent l="0" t="0" r="6350" b="698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YAN\My Pictures\STAT-LOGO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20F34">
        <w:rPr>
          <w:rFonts w:ascii="Calibri Light" w:hAnsi="Calibri Light" w:cs="Tahoma"/>
          <w:b/>
          <w:sz w:val="28"/>
          <w:szCs w:val="24"/>
          <w:lang w:val="mn-MN"/>
        </w:rPr>
        <w:t>ГЭМТ ХЭРЭГ</w:t>
      </w:r>
    </w:p>
    <w:p w:rsidR="009F20A2" w:rsidRPr="00FF0EEB" w:rsidRDefault="009F20A2" w:rsidP="009F20A2">
      <w:pPr>
        <w:spacing w:after="0" w:line="240" w:lineRule="auto"/>
        <w:rPr>
          <w:rFonts w:ascii="Calibri Light" w:hAnsi="Calibri Light" w:cs="Tahoma"/>
          <w:b/>
          <w:sz w:val="20"/>
          <w:szCs w:val="24"/>
          <w:lang w:val="mn-MN"/>
        </w:rPr>
      </w:pPr>
    </w:p>
    <w:p w:rsidR="009F20A2" w:rsidRPr="00FE1D29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sz w:val="24"/>
          <w:lang w:val="mn-MN"/>
        </w:rPr>
      </w:pPr>
      <w:r w:rsidRPr="00FE1D29">
        <w:rPr>
          <w:rFonts w:ascii="Calibri Light" w:hAnsi="Calibri Light"/>
          <w:i w:val="0"/>
          <w:sz w:val="24"/>
          <w:lang w:val="mn-MN"/>
        </w:rPr>
        <w:t xml:space="preserve">2018 оны эхний </w:t>
      </w:r>
      <w:r w:rsidR="00C44D25">
        <w:rPr>
          <w:rFonts w:ascii="Calibri Light" w:hAnsi="Calibri Light"/>
          <w:i w:val="0"/>
          <w:sz w:val="24"/>
          <w:lang w:val="en-US"/>
        </w:rPr>
        <w:t>8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сард </w:t>
      </w:r>
      <w:r w:rsidR="002B5104">
        <w:rPr>
          <w:rFonts w:ascii="Calibri Light" w:hAnsi="Calibri Light"/>
          <w:i w:val="0"/>
          <w:sz w:val="24"/>
          <w:lang w:val="en-US"/>
        </w:rPr>
        <w:t>2635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 </w:t>
      </w:r>
      <w:r w:rsidRPr="00FE1D29">
        <w:rPr>
          <w:rFonts w:ascii="Calibri Light" w:hAnsi="Calibri Light"/>
          <w:i w:val="0"/>
          <w:sz w:val="24"/>
          <w:lang w:val="mn-MN"/>
        </w:rPr>
        <w:t>гэмт хэрэг бүртгэгдсэн нь өмнөх оноос</w:t>
      </w:r>
      <w:r w:rsidR="002B5104">
        <w:rPr>
          <w:rFonts w:ascii="Calibri Light" w:hAnsi="Calibri Light"/>
          <w:i w:val="0"/>
          <w:sz w:val="24"/>
          <w:lang w:val="en-US"/>
        </w:rPr>
        <w:t xml:space="preserve"> 365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                </w:t>
      </w:r>
      <w:r w:rsidR="002B5104">
        <w:rPr>
          <w:rFonts w:ascii="Calibri Light" w:hAnsi="Calibri Light"/>
          <w:i w:val="0"/>
          <w:sz w:val="24"/>
          <w:lang w:val="en-US"/>
        </w:rPr>
        <w:t>(16.</w:t>
      </w:r>
      <w:r w:rsidR="002B5104">
        <w:rPr>
          <w:rFonts w:ascii="Calibri Light" w:hAnsi="Calibri Light"/>
          <w:i w:val="0"/>
          <w:sz w:val="24"/>
          <w:lang w:val="mn-MN"/>
        </w:rPr>
        <w:t>1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хэргээр  өссөн  байна. Гэмт хэргийн илрүүлэлт </w:t>
      </w:r>
      <w:r w:rsidRPr="00FE1D29">
        <w:rPr>
          <w:rFonts w:ascii="Calibri Light" w:hAnsi="Calibri Light"/>
          <w:i w:val="0"/>
          <w:sz w:val="24"/>
          <w:lang w:val="en-US"/>
        </w:rPr>
        <w:t>23.9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хувьтай байна.</w:t>
      </w:r>
    </w:p>
    <w:p w:rsidR="009F20A2" w:rsidRPr="00FE1D29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sz w:val="24"/>
          <w:lang w:val="mn-MN"/>
        </w:rPr>
      </w:pPr>
      <w:r w:rsidRPr="00FE1D29">
        <w:rPr>
          <w:rFonts w:ascii="Calibri Light" w:hAnsi="Calibri Light"/>
          <w:i w:val="0"/>
          <w:sz w:val="24"/>
          <w:lang w:val="mn-MN"/>
        </w:rPr>
        <w:t xml:space="preserve">Тайлант хугацаанд нийт гарсан хэргийн </w:t>
      </w:r>
      <w:r w:rsidR="002B5104">
        <w:rPr>
          <w:rFonts w:ascii="Calibri Light" w:hAnsi="Calibri Light"/>
          <w:i w:val="0"/>
          <w:sz w:val="24"/>
          <w:lang w:val="en-US"/>
        </w:rPr>
        <w:t>1244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(4</w:t>
      </w:r>
      <w:r w:rsidRPr="00FE1D29">
        <w:rPr>
          <w:rFonts w:ascii="Calibri Light" w:hAnsi="Calibri Light"/>
          <w:i w:val="0"/>
          <w:sz w:val="24"/>
          <w:lang w:val="mn-MN"/>
        </w:rPr>
        <w:t>5</w:t>
      </w:r>
      <w:r w:rsidRPr="00FE1D29">
        <w:rPr>
          <w:rFonts w:ascii="Calibri Light" w:hAnsi="Calibri Light"/>
          <w:i w:val="0"/>
          <w:sz w:val="24"/>
          <w:lang w:val="en-US"/>
        </w:rPr>
        <w:t>.</w:t>
      </w:r>
      <w:r w:rsidRPr="00FE1D29">
        <w:rPr>
          <w:rFonts w:ascii="Calibri Light" w:hAnsi="Calibri Light"/>
          <w:i w:val="0"/>
          <w:sz w:val="24"/>
          <w:lang w:val="mn-MN"/>
        </w:rPr>
        <w:t>1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нь 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I </w:t>
      </w:r>
      <w:r w:rsidR="002B5104">
        <w:rPr>
          <w:rFonts w:ascii="Calibri Light" w:hAnsi="Calibri Light"/>
          <w:i w:val="0"/>
          <w:sz w:val="24"/>
          <w:lang w:val="mn-MN"/>
        </w:rPr>
        <w:t>хэлтэст, 704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(29.5%) II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хэлтэст, </w:t>
      </w:r>
      <w:r w:rsidR="002B5104">
        <w:rPr>
          <w:rFonts w:ascii="Calibri Light" w:hAnsi="Calibri Light"/>
          <w:i w:val="0"/>
          <w:sz w:val="24"/>
          <w:lang w:val="en-US"/>
        </w:rPr>
        <w:t>687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</w:t>
      </w:r>
      <w:r w:rsidRPr="00FE1D29">
        <w:rPr>
          <w:rFonts w:ascii="Calibri Light" w:hAnsi="Calibri Light"/>
          <w:i w:val="0"/>
          <w:sz w:val="24"/>
          <w:lang w:val="mn-MN"/>
        </w:rPr>
        <w:t>25</w:t>
      </w:r>
      <w:r w:rsidRPr="00FE1D29">
        <w:rPr>
          <w:rFonts w:ascii="Calibri Light" w:hAnsi="Calibri Light"/>
          <w:i w:val="0"/>
          <w:sz w:val="24"/>
          <w:lang w:val="en-US"/>
        </w:rPr>
        <w:t>.</w:t>
      </w:r>
      <w:r w:rsidRPr="00FE1D29">
        <w:rPr>
          <w:rFonts w:ascii="Calibri Light" w:hAnsi="Calibri Light"/>
          <w:i w:val="0"/>
          <w:sz w:val="24"/>
          <w:lang w:val="mn-MN"/>
        </w:rPr>
        <w:t>3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нь </w:t>
      </w:r>
      <w:r w:rsidRPr="00FE1D29">
        <w:rPr>
          <w:rFonts w:ascii="Calibri Light" w:hAnsi="Calibri Light"/>
          <w:i w:val="0"/>
          <w:sz w:val="24"/>
          <w:lang w:val="en-US"/>
        </w:rPr>
        <w:t>III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хэлтэст бүртгэгдсэн байна. Тайлант хугацаанд гэр бүлийн</w:t>
      </w:r>
      <w:r w:rsidR="002B5104">
        <w:rPr>
          <w:rFonts w:ascii="Calibri Light" w:hAnsi="Calibri Light"/>
          <w:i w:val="0"/>
          <w:sz w:val="24"/>
          <w:lang w:val="mn-MN"/>
        </w:rPr>
        <w:t xml:space="preserve"> хүчирхийлэл үйлдэх гэмт хэрэг 21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гарсан байна. </w:t>
      </w:r>
    </w:p>
    <w:p w:rsidR="009F20A2" w:rsidRPr="00FE1D29" w:rsidRDefault="009F20A2" w:rsidP="009F20A2">
      <w:pPr>
        <w:pStyle w:val="BodyTextIndent3"/>
        <w:spacing w:after="160"/>
        <w:rPr>
          <w:rFonts w:ascii="Calibri Light" w:hAnsi="Calibri Light"/>
          <w:i w:val="0"/>
          <w:sz w:val="24"/>
          <w:lang w:val="mn-MN"/>
        </w:rPr>
      </w:pPr>
      <w:r w:rsidRPr="00FE1D29">
        <w:rPr>
          <w:rFonts w:ascii="Calibri Light" w:hAnsi="Calibri Light"/>
          <w:i w:val="0"/>
          <w:sz w:val="24"/>
        </w:rPr>
        <w:t>Тайлант хугацаанд гарсан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>гэмт хэргээс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>хүний</w:t>
      </w:r>
      <w:r w:rsidR="002B5104">
        <w:rPr>
          <w:rFonts w:ascii="Calibri Light" w:hAnsi="Calibri Light"/>
          <w:i w:val="0"/>
          <w:sz w:val="24"/>
          <w:lang w:val="mn-MN"/>
        </w:rPr>
        <w:t>г алах гэмт хэрэг 20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(0.</w:t>
      </w:r>
      <w:r w:rsidRPr="00FE1D29">
        <w:rPr>
          <w:rFonts w:ascii="Calibri Light" w:hAnsi="Calibri Light"/>
          <w:i w:val="0"/>
          <w:sz w:val="24"/>
          <w:lang w:val="mn-MN"/>
        </w:rPr>
        <w:t>9</w:t>
      </w:r>
      <w:r w:rsidRPr="00FE1D29">
        <w:rPr>
          <w:rFonts w:ascii="Calibri Light" w:hAnsi="Calibri Light"/>
          <w:i w:val="0"/>
          <w:sz w:val="24"/>
          <w:lang w:val="en-US"/>
        </w:rPr>
        <w:t>%)</w:t>
      </w:r>
      <w:r w:rsidRPr="00FE1D29">
        <w:rPr>
          <w:rFonts w:ascii="Calibri Light" w:hAnsi="Calibri Light"/>
          <w:i w:val="0"/>
          <w:sz w:val="24"/>
          <w:lang w:val="mn-MN"/>
        </w:rPr>
        <w:t>, бусдыг амиа хорлоход хүргэсэн</w:t>
      </w:r>
      <w:r w:rsidRPr="00FE1D29">
        <w:rPr>
          <w:rFonts w:ascii="Calibri Light" w:hAnsi="Calibri Light"/>
          <w:i w:val="0"/>
          <w:sz w:val="24"/>
        </w:rPr>
        <w:t xml:space="preserve"> гэмт хэрэг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 </w:t>
      </w:r>
      <w:r w:rsidR="00BB319D">
        <w:rPr>
          <w:rFonts w:ascii="Calibri Light" w:hAnsi="Calibri Light"/>
          <w:i w:val="0"/>
          <w:sz w:val="24"/>
          <w:lang w:val="mn-MN"/>
        </w:rPr>
        <w:t>46</w:t>
      </w:r>
      <w:r w:rsidRPr="00FE1D29">
        <w:rPr>
          <w:rFonts w:ascii="Calibri Light" w:hAnsi="Calibri Light"/>
          <w:i w:val="0"/>
          <w:sz w:val="24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</w:t>
      </w:r>
      <w:r w:rsidRPr="00FE1D29">
        <w:rPr>
          <w:rFonts w:ascii="Calibri Light" w:hAnsi="Calibri Light"/>
          <w:i w:val="0"/>
          <w:sz w:val="24"/>
          <w:lang w:val="mn-MN"/>
        </w:rPr>
        <w:t>1</w:t>
      </w:r>
      <w:r w:rsidRPr="00FE1D29">
        <w:rPr>
          <w:rFonts w:ascii="Calibri Light" w:hAnsi="Calibri Light"/>
          <w:i w:val="0"/>
          <w:sz w:val="24"/>
          <w:lang w:val="en-US"/>
        </w:rPr>
        <w:t>.6%)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, дээрмийн гэмт хэрэг </w:t>
      </w:r>
      <w:r w:rsidR="00BB319D">
        <w:rPr>
          <w:rFonts w:ascii="Calibri Light" w:hAnsi="Calibri Light"/>
          <w:i w:val="0"/>
          <w:sz w:val="24"/>
          <w:lang w:val="mn-MN"/>
        </w:rPr>
        <w:t>157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(6.2</w:t>
      </w:r>
      <w:r w:rsidRPr="00FE1D29">
        <w:rPr>
          <w:rFonts w:ascii="Calibri Light" w:hAnsi="Calibri Light"/>
          <w:i w:val="0"/>
          <w:sz w:val="24"/>
          <w:lang w:val="en-US"/>
        </w:rPr>
        <w:t>%)</w:t>
      </w:r>
      <w:r w:rsidRPr="00FE1D29">
        <w:rPr>
          <w:rFonts w:ascii="Calibri Light" w:hAnsi="Calibri Light"/>
          <w:i w:val="0"/>
          <w:sz w:val="24"/>
          <w:lang w:val="mn-MN"/>
        </w:rPr>
        <w:t>, хүчинги</w:t>
      </w:r>
      <w:r w:rsidR="00BB319D">
        <w:rPr>
          <w:rFonts w:ascii="Calibri Light" w:hAnsi="Calibri Light"/>
          <w:i w:val="0"/>
          <w:sz w:val="24"/>
          <w:lang w:val="mn-MN"/>
        </w:rPr>
        <w:t>йн гэмт хэрэг 56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(2.</w:t>
      </w:r>
      <w:r w:rsidRPr="00FE1D29">
        <w:rPr>
          <w:rFonts w:ascii="Calibri Light" w:hAnsi="Calibri Light"/>
          <w:i w:val="0"/>
          <w:sz w:val="24"/>
          <w:lang w:val="mn-MN"/>
        </w:rPr>
        <w:t>0</w:t>
      </w:r>
      <w:r w:rsidRPr="00FE1D29">
        <w:rPr>
          <w:rFonts w:ascii="Calibri Light" w:hAnsi="Calibri Light"/>
          <w:i w:val="0"/>
          <w:sz w:val="24"/>
          <w:lang w:val="en-US"/>
        </w:rPr>
        <w:t>%</w:t>
      </w:r>
      <w:r w:rsidR="00BB319D">
        <w:rPr>
          <w:rFonts w:ascii="Calibri Light" w:hAnsi="Calibri Light"/>
          <w:i w:val="0"/>
          <w:sz w:val="24"/>
          <w:lang w:val="mn-MN"/>
        </w:rPr>
        <w:t>), хулгайн гэмт хэрэг 1114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 (41.</w:t>
      </w:r>
      <w:r w:rsidRPr="00FE1D29">
        <w:rPr>
          <w:rFonts w:ascii="Calibri Light" w:hAnsi="Calibri Light"/>
          <w:i w:val="0"/>
          <w:sz w:val="24"/>
          <w:lang w:val="mn-MN"/>
        </w:rPr>
        <w:t>6</w:t>
      </w:r>
      <w:r w:rsidRPr="00FE1D29">
        <w:rPr>
          <w:rFonts w:ascii="Calibri Light" w:hAnsi="Calibri Light"/>
          <w:i w:val="0"/>
          <w:sz w:val="24"/>
          <w:lang w:val="en-US"/>
        </w:rPr>
        <w:t>%)</w:t>
      </w:r>
      <w:r w:rsidRPr="00FE1D29">
        <w:rPr>
          <w:rFonts w:ascii="Calibri Light" w:hAnsi="Calibri Light"/>
          <w:i w:val="0"/>
          <w:sz w:val="24"/>
          <w:lang w:val="mn-MN"/>
        </w:rPr>
        <w:t>, х</w:t>
      </w:r>
      <w:r w:rsidRPr="00FE1D29">
        <w:rPr>
          <w:rFonts w:ascii="Calibri Light" w:hAnsi="Calibri Light"/>
          <w:i w:val="0"/>
          <w:sz w:val="24"/>
        </w:rPr>
        <w:t>үний эрүүл мэндийн халдашгүй байдлын эсрэг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гэмт хэрэг </w:t>
      </w:r>
      <w:r w:rsidR="00BB319D">
        <w:rPr>
          <w:rFonts w:ascii="Calibri Light" w:hAnsi="Calibri Light"/>
          <w:i w:val="0"/>
          <w:sz w:val="24"/>
          <w:lang w:val="mn-MN"/>
        </w:rPr>
        <w:t>697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(</w:t>
      </w:r>
      <w:r w:rsidRPr="00FE1D29">
        <w:rPr>
          <w:rFonts w:ascii="Calibri Light" w:hAnsi="Calibri Light"/>
          <w:i w:val="0"/>
          <w:sz w:val="24"/>
          <w:lang w:val="en-US"/>
        </w:rPr>
        <w:t>26.</w:t>
      </w:r>
      <w:r w:rsidRPr="00FE1D29">
        <w:rPr>
          <w:rFonts w:ascii="Calibri Light" w:hAnsi="Calibri Light"/>
          <w:i w:val="0"/>
          <w:sz w:val="24"/>
          <w:lang w:val="mn-MN"/>
        </w:rPr>
        <w:t>2</w:t>
      </w:r>
      <w:r w:rsidRPr="00FE1D29">
        <w:rPr>
          <w:rFonts w:ascii="Calibri Light" w:hAnsi="Calibri Light"/>
          <w:i w:val="0"/>
          <w:sz w:val="24"/>
          <w:lang w:val="en-US"/>
        </w:rPr>
        <w:t>%)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, </w:t>
      </w:r>
      <w:r w:rsidRPr="00FE1D29">
        <w:rPr>
          <w:rFonts w:ascii="Calibri Light" w:hAnsi="Calibri Light"/>
          <w:i w:val="0"/>
          <w:sz w:val="24"/>
        </w:rPr>
        <w:t>хөдөлгөөний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>аюулгүй байдал, тээврийн хэрэгслийн ашиглалтын журмын эсрэг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гэмт хэрэг </w:t>
      </w:r>
      <w:r w:rsidR="00BB319D">
        <w:rPr>
          <w:rFonts w:ascii="Calibri Light" w:hAnsi="Calibri Light"/>
          <w:i w:val="0"/>
          <w:sz w:val="24"/>
          <w:lang w:val="mn-MN"/>
        </w:rPr>
        <w:t>70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(3.</w:t>
      </w:r>
      <w:r w:rsidRPr="00FE1D29">
        <w:rPr>
          <w:rFonts w:ascii="Calibri Light" w:hAnsi="Calibri Light"/>
          <w:i w:val="0"/>
          <w:sz w:val="24"/>
          <w:lang w:val="mn-MN"/>
        </w:rPr>
        <w:t>7</w:t>
      </w:r>
      <w:r w:rsidRPr="00FE1D29">
        <w:rPr>
          <w:rFonts w:ascii="Calibri Light" w:hAnsi="Calibri Light"/>
          <w:i w:val="0"/>
          <w:sz w:val="24"/>
          <w:lang w:val="en-US"/>
        </w:rPr>
        <w:t>%)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гарсан байна. </w:t>
      </w:r>
    </w:p>
    <w:p w:rsidR="009F20A2" w:rsidRPr="00FE1D29" w:rsidRDefault="009F20A2" w:rsidP="009F20A2">
      <w:pPr>
        <w:spacing w:after="160"/>
        <w:rPr>
          <w:rFonts w:ascii="Calibri Light" w:hAnsi="Calibri Light"/>
          <w:sz w:val="24"/>
          <w:szCs w:val="24"/>
          <w:lang w:val="mn-MN"/>
        </w:rPr>
      </w:pPr>
      <w:r w:rsidRPr="00FE1D29">
        <w:rPr>
          <w:rFonts w:ascii="Calibri Light" w:hAnsi="Calibri Light"/>
          <w:iCs/>
          <w:color w:val="FF0000"/>
          <w:lang w:val="mn-MN"/>
        </w:rPr>
        <w:t xml:space="preserve"> </w:t>
      </w:r>
      <w:r w:rsidRPr="00FE1D29">
        <w:rPr>
          <w:rFonts w:ascii="Calibri Light" w:hAnsi="Calibri Light"/>
          <w:sz w:val="24"/>
          <w:szCs w:val="24"/>
          <w:lang w:val="mn-MN"/>
        </w:rPr>
        <w:t>Зураг</w:t>
      </w:r>
      <w:r w:rsidRPr="00FE1D29">
        <w:rPr>
          <w:rFonts w:ascii="Calibri Light" w:hAnsi="Calibri Light"/>
          <w:sz w:val="24"/>
          <w:szCs w:val="24"/>
        </w:rPr>
        <w:t xml:space="preserve"> 7.</w:t>
      </w:r>
      <w:r w:rsidRPr="00FE1D29">
        <w:rPr>
          <w:rFonts w:ascii="Calibri Light" w:hAnsi="Calibri Light"/>
          <w:sz w:val="24"/>
          <w:szCs w:val="24"/>
          <w:lang w:val="mn-MN"/>
        </w:rPr>
        <w:t xml:space="preserve"> Нийт гэмт хэргийн тоо, хороогоор, </w:t>
      </w:r>
      <w:r w:rsidR="00604351">
        <w:rPr>
          <w:rFonts w:ascii="Calibri Light" w:hAnsi="Calibri Light"/>
          <w:sz w:val="24"/>
          <w:szCs w:val="24"/>
        </w:rPr>
        <w:t>8</w:t>
      </w:r>
      <w:r w:rsidRPr="00FE1D29">
        <w:rPr>
          <w:rFonts w:ascii="Calibri Light" w:hAnsi="Calibri Light"/>
          <w:sz w:val="24"/>
          <w:szCs w:val="24"/>
          <w:lang w:val="mn-MN"/>
        </w:rPr>
        <w:t xml:space="preserve"> сарын байдлаар</w:t>
      </w:r>
    </w:p>
    <w:p w:rsidR="009F20A2" w:rsidRPr="00FE1D29" w:rsidRDefault="00007CF9" w:rsidP="009F20A2">
      <w:pPr>
        <w:spacing w:after="160"/>
        <w:jc w:val="both"/>
        <w:rPr>
          <w:rFonts w:ascii="Calibri Light" w:hAnsi="Calibri Light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974E204" wp14:editId="736D0AC3">
            <wp:extent cx="5934075" cy="2752503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F20A2" w:rsidRPr="00FE1D29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sz w:val="24"/>
        </w:rPr>
      </w:pPr>
    </w:p>
    <w:p w:rsidR="009F20A2" w:rsidRPr="00FE1D29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</w:pPr>
      <w:r w:rsidRPr="00FE1D29">
        <w:rPr>
          <w:rFonts w:ascii="Calibri Light" w:hAnsi="Calibri Light"/>
          <w:i w:val="0"/>
          <w:sz w:val="24"/>
        </w:rPr>
        <w:t>Гэмт хэргийн гаралтыг хороогоор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 xml:space="preserve">харвал 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тайлант хугацаанд </w:t>
      </w:r>
      <w:r w:rsidRPr="00FE1D29">
        <w:rPr>
          <w:rFonts w:ascii="Calibri Light" w:hAnsi="Calibri Light"/>
          <w:i w:val="0"/>
          <w:sz w:val="24"/>
        </w:rPr>
        <w:t>хамгийн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 xml:space="preserve">их гэмт хэрэг гарсан хороо нь </w:t>
      </w:r>
      <w:r w:rsidRPr="00FE1D29">
        <w:rPr>
          <w:rFonts w:ascii="Calibri Light" w:hAnsi="Calibri Light"/>
          <w:i w:val="0"/>
          <w:sz w:val="24"/>
          <w:lang w:val="mn-MN"/>
        </w:rPr>
        <w:t>22</w:t>
      </w:r>
      <w:r w:rsidRPr="00FE1D29">
        <w:rPr>
          <w:rFonts w:ascii="Calibri Light" w:hAnsi="Calibri Light"/>
          <w:i w:val="0"/>
          <w:sz w:val="24"/>
          <w:lang w:val="en-US"/>
        </w:rPr>
        <w:t>-</w:t>
      </w:r>
      <w:r w:rsidRPr="00FE1D29">
        <w:rPr>
          <w:rFonts w:ascii="Calibri Light" w:hAnsi="Calibri Light"/>
          <w:i w:val="0"/>
          <w:sz w:val="24"/>
        </w:rPr>
        <w:t xml:space="preserve">р хороо бөгөөд </w:t>
      </w:r>
      <w:r w:rsidR="00007CF9">
        <w:rPr>
          <w:rFonts w:ascii="Calibri Light" w:hAnsi="Calibri Light"/>
          <w:i w:val="0"/>
          <w:sz w:val="24"/>
          <w:lang w:val="mn-MN"/>
        </w:rPr>
        <w:t>220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 </w:t>
      </w:r>
      <w:r w:rsidRPr="00FE1D29">
        <w:rPr>
          <w:rFonts w:ascii="Calibri Light" w:hAnsi="Calibri Light"/>
          <w:i w:val="0"/>
          <w:sz w:val="24"/>
        </w:rPr>
        <w:t>хэрэг бүртгэгдс</w:t>
      </w:r>
      <w:r w:rsidRPr="00FE1D29">
        <w:rPr>
          <w:rFonts w:ascii="Calibri Light" w:hAnsi="Calibri Light"/>
          <w:i w:val="0"/>
          <w:sz w:val="24"/>
          <w:lang w:val="mn-MN"/>
        </w:rPr>
        <w:t>э</w:t>
      </w:r>
      <w:r w:rsidRPr="00FE1D29">
        <w:rPr>
          <w:rFonts w:ascii="Calibri Light" w:hAnsi="Calibri Light"/>
          <w:i w:val="0"/>
          <w:sz w:val="24"/>
        </w:rPr>
        <w:t xml:space="preserve">ний </w:t>
      </w:r>
      <w:r w:rsidR="00007CF9">
        <w:rPr>
          <w:rFonts w:ascii="Calibri Light" w:hAnsi="Calibri Light"/>
          <w:i w:val="0"/>
          <w:sz w:val="24"/>
          <w:lang w:val="mn-MN"/>
        </w:rPr>
        <w:t>137</w:t>
      </w:r>
      <w:r w:rsidRPr="00FE1D29">
        <w:rPr>
          <w:rFonts w:ascii="Calibri Light" w:hAnsi="Calibri Light"/>
          <w:i w:val="0"/>
          <w:sz w:val="24"/>
        </w:rPr>
        <w:t xml:space="preserve"> </w:t>
      </w:r>
      <w:r w:rsidRPr="00FE1D29">
        <w:rPr>
          <w:rFonts w:ascii="Calibri Light" w:hAnsi="Calibri Light"/>
          <w:i w:val="0"/>
          <w:sz w:val="24"/>
          <w:lang w:val="en-US"/>
        </w:rPr>
        <w:t>(</w:t>
      </w:r>
      <w:r w:rsidRPr="00FE1D29">
        <w:rPr>
          <w:rFonts w:ascii="Calibri Light" w:hAnsi="Calibri Light"/>
          <w:i w:val="0"/>
          <w:sz w:val="24"/>
          <w:lang w:val="mn-MN"/>
        </w:rPr>
        <w:t>5</w:t>
      </w:r>
      <w:r w:rsidRPr="00FE1D29">
        <w:rPr>
          <w:rFonts w:ascii="Calibri Light" w:hAnsi="Calibri Light"/>
          <w:i w:val="0"/>
          <w:sz w:val="24"/>
          <w:lang w:val="en-US"/>
        </w:rPr>
        <w:t>8</w:t>
      </w:r>
      <w:r w:rsidRPr="00FE1D29">
        <w:rPr>
          <w:rFonts w:ascii="Calibri Light" w:hAnsi="Calibri Light"/>
          <w:i w:val="0"/>
          <w:sz w:val="24"/>
          <w:lang w:val="mn-MN"/>
        </w:rPr>
        <w:t>.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9%) </w:t>
      </w:r>
      <w:r w:rsidRPr="00FE1D29">
        <w:rPr>
          <w:rFonts w:ascii="Calibri Light" w:hAnsi="Calibri Light"/>
          <w:i w:val="0"/>
          <w:sz w:val="24"/>
        </w:rPr>
        <w:t xml:space="preserve">нь хулгайн гэмт хэрэг байна. Харин хамгийн бага хэрэг бүртгэгдсэн </w:t>
      </w:r>
      <w:r w:rsidRPr="00FE1D29">
        <w:rPr>
          <w:rFonts w:ascii="Calibri Light" w:hAnsi="Calibri Light"/>
          <w:i w:val="0"/>
          <w:sz w:val="24"/>
          <w:lang w:val="en-US"/>
        </w:rPr>
        <w:t>2</w:t>
      </w:r>
      <w:r w:rsidRPr="00FE1D29">
        <w:rPr>
          <w:rFonts w:ascii="Calibri Light" w:hAnsi="Calibri Light"/>
          <w:i w:val="0"/>
          <w:sz w:val="24"/>
          <w:lang w:val="mn-MN"/>
        </w:rPr>
        <w:t xml:space="preserve">8-р </w:t>
      </w:r>
      <w:r w:rsidRPr="00FE1D29">
        <w:rPr>
          <w:rFonts w:ascii="Calibri Light" w:hAnsi="Calibri Light"/>
          <w:i w:val="0"/>
          <w:sz w:val="24"/>
        </w:rPr>
        <w:t xml:space="preserve">хороо </w:t>
      </w:r>
      <w:r w:rsidR="00007CF9">
        <w:rPr>
          <w:rFonts w:ascii="Calibri Light" w:hAnsi="Calibri Light"/>
          <w:i w:val="0"/>
          <w:sz w:val="24"/>
          <w:lang w:val="mn-MN"/>
        </w:rPr>
        <w:t>бөгөөд 33</w:t>
      </w:r>
      <w:r w:rsidRPr="00FE1D29">
        <w:rPr>
          <w:rFonts w:ascii="Calibri Light" w:hAnsi="Calibri Light"/>
          <w:i w:val="0"/>
          <w:sz w:val="24"/>
          <w:lang w:val="en-US"/>
        </w:rPr>
        <w:t xml:space="preserve"> </w:t>
      </w:r>
      <w:r w:rsidRPr="00FE1D29">
        <w:rPr>
          <w:rFonts w:ascii="Calibri Light" w:hAnsi="Calibri Light"/>
          <w:i w:val="0"/>
          <w:sz w:val="24"/>
          <w:lang w:val="mn-MN"/>
        </w:rPr>
        <w:t>хэрэг бүртгэгдсэн байна</w:t>
      </w:r>
      <w:r w:rsidRPr="00FE1D29">
        <w:rPr>
          <w:rFonts w:ascii="Calibri Light" w:hAnsi="Calibri Light"/>
          <w:i w:val="0"/>
          <w:color w:val="262626" w:themeColor="text1" w:themeTint="D9"/>
          <w:sz w:val="24"/>
          <w:lang w:val="mn-MN"/>
        </w:rPr>
        <w:t>.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</w:p>
    <w:p w:rsidR="009F20A2" w:rsidRPr="00FE1D29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</w:pP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Тайлант хугацаанд хүнийг амиа хорлох нөхцө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л байдалд хүргэсэн гэмт хэрэг 46 гарсны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4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 (1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0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.5%) 2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хороонд, 26, 22 хороонд тус бүр 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 (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15.8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гарсан байна. Дүүргийн нутаг дэвсгэрт хүний эрүүл мэндийн халдашгүй байдлын эсрэг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гэмт хэрэг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697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гарснаас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19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-р хороонд 45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.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3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%)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,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 22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-р хороонд 40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.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0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%), 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-</w:t>
      </w:r>
      <w:r w:rsidR="00007CF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р хороонд 39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5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.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4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%)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гарсан байна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. Залилан мэхлэх гэмт хэргийн 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28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9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.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8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%) 29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-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р хороонд, 26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9.4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%) 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-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р хороонд, 20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7.2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нь 14 хороонд тус тус гарсан байна.</w:t>
      </w:r>
    </w:p>
    <w:p w:rsidR="009F20A2" w:rsidRPr="00DE411E" w:rsidRDefault="009F20A2" w:rsidP="00604351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sectPr w:rsidR="009F20A2" w:rsidRPr="00DE411E" w:rsidSect="00C84491">
          <w:footerReference w:type="first" r:id="rId37"/>
          <w:pgSz w:w="11907" w:h="16839" w:code="9"/>
          <w:pgMar w:top="1134" w:right="851" w:bottom="1134" w:left="1701" w:header="720" w:footer="720" w:gutter="0"/>
          <w:cols w:space="720"/>
          <w:titlePg/>
          <w:docGrid w:linePitch="360"/>
        </w:sectPr>
      </w:pP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Дээрмийн гэмт хэр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эг 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, 7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, 14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-р хороонд тус бүр 12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8.2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%)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, 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1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6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-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р хороонд 10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(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7.5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 xml:space="preserve">%) 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гарсан нь бусад хорооноос өндөр байна. Малын хулгайн гэмт хэрэг мал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 бүхий 2,21,2</w:t>
      </w:r>
      <w:r w:rsidR="00604351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2,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en-US"/>
        </w:rPr>
        <w:t>3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2</w:t>
      </w:r>
      <w:r w:rsidR="00604351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 xml:space="preserve">-р хороодод </w:t>
      </w:r>
      <w:r w:rsidR="0042511F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гарсан</w:t>
      </w:r>
      <w:r w:rsidRPr="00FE1D29">
        <w:rPr>
          <w:rFonts w:ascii="Calibri Light" w:hAnsi="Calibri Light"/>
          <w:i w:val="0"/>
          <w:iCs w:val="0"/>
          <w:color w:val="262626" w:themeColor="text1" w:themeTint="D9"/>
          <w:sz w:val="24"/>
          <w:lang w:val="mn-MN"/>
        </w:rPr>
        <w:t>байна</w:t>
      </w:r>
    </w:p>
    <w:p w:rsidR="009F20A2" w:rsidRDefault="009F20A2" w:rsidP="009F20A2">
      <w:pPr>
        <w:pStyle w:val="BodyTextIndent3"/>
        <w:spacing w:after="120"/>
        <w:ind w:firstLine="0"/>
        <w:jc w:val="left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  <w:r w:rsidRPr="00DF1161">
        <w:rPr>
          <w:rFonts w:ascii="Calibri Light" w:hAnsi="Calibri Light"/>
          <w:i w:val="0"/>
          <w:color w:val="262626" w:themeColor="text1" w:themeTint="D9"/>
          <w:sz w:val="22"/>
          <w:szCs w:val="22"/>
          <w:lang w:val="mn-MN"/>
        </w:rPr>
        <w:lastRenderedPageBreak/>
        <w:t xml:space="preserve">Хүснэгт </w:t>
      </w:r>
      <w:r w:rsidRPr="00DF1161">
        <w:rPr>
          <w:rFonts w:ascii="Calibri Light" w:hAnsi="Calibri Light"/>
          <w:i w:val="0"/>
          <w:color w:val="262626" w:themeColor="text1" w:themeTint="D9"/>
          <w:sz w:val="22"/>
          <w:szCs w:val="22"/>
          <w:lang w:val="en-US"/>
        </w:rPr>
        <w:t>9</w:t>
      </w:r>
      <w:r w:rsidRPr="00DF1161">
        <w:rPr>
          <w:rFonts w:ascii="Calibri Light" w:hAnsi="Calibri Light"/>
          <w:i w:val="0"/>
          <w:color w:val="262626" w:themeColor="text1" w:themeTint="D9"/>
          <w:sz w:val="22"/>
          <w:szCs w:val="22"/>
          <w:lang w:val="mn-MN"/>
        </w:rPr>
        <w:t>.  Дүүргийн нутаг дэвсгэрт гарсан гэмт хэрэг, төрлөөр, хороогоор</w:t>
      </w:r>
    </w:p>
    <w:tbl>
      <w:tblPr>
        <w:tblW w:w="15034" w:type="dxa"/>
        <w:tblInd w:w="118" w:type="dxa"/>
        <w:tblLook w:val="04A0" w:firstRow="1" w:lastRow="0" w:firstColumn="1" w:lastColumn="0" w:noHBand="0" w:noVBand="1"/>
      </w:tblPr>
      <w:tblGrid>
        <w:gridCol w:w="704"/>
        <w:gridCol w:w="940"/>
        <w:gridCol w:w="1154"/>
        <w:gridCol w:w="1253"/>
        <w:gridCol w:w="940"/>
        <w:gridCol w:w="940"/>
        <w:gridCol w:w="940"/>
        <w:gridCol w:w="940"/>
        <w:gridCol w:w="940"/>
        <w:gridCol w:w="1214"/>
        <w:gridCol w:w="1606"/>
        <w:gridCol w:w="940"/>
        <w:gridCol w:w="841"/>
        <w:gridCol w:w="841"/>
        <w:gridCol w:w="841"/>
      </w:tblGrid>
      <w:tr w:rsidR="009F20A2" w:rsidRPr="001A6B69" w:rsidTr="00D74A4D">
        <w:trPr>
          <w:trHeight w:val="519"/>
        </w:trPr>
        <w:tc>
          <w:tcPr>
            <w:tcW w:w="70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 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Хүнийг алах</w:t>
            </w:r>
          </w:p>
        </w:tc>
        <w:tc>
          <w:tcPr>
            <w:tcW w:w="115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Хүнийг амиа хорлох нөхцөл байдалд хүргэх</w:t>
            </w:r>
          </w:p>
        </w:tc>
        <w:tc>
          <w:tcPr>
            <w:tcW w:w="12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Хүний эрүүл мэндийн халдашгүй байдлын эсрэг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Хүчиндэх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Хулгайлах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Дээрэмдэх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Залилан мэхлэх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Малын хулгай</w:t>
            </w:r>
          </w:p>
        </w:tc>
        <w:tc>
          <w:tcPr>
            <w:tcW w:w="12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Олон нийтийн амгалан тайван байдал алдагдуулах</w:t>
            </w:r>
          </w:p>
        </w:tc>
        <w:tc>
          <w:tcPr>
            <w:tcW w:w="160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Хөдөлгөөний аюулгүй байдал, тээврийн хэрэгслийн ашиглалтын журмын эсрэг</w:t>
            </w:r>
          </w:p>
        </w:tc>
        <w:tc>
          <w:tcPr>
            <w:tcW w:w="9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Бусад</w:t>
            </w:r>
          </w:p>
        </w:tc>
        <w:tc>
          <w:tcPr>
            <w:tcW w:w="84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007CF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 xml:space="preserve">2018 </w:t>
            </w: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VII</w:t>
            </w:r>
            <w:r w:rsidR="00007CF9">
              <w:rPr>
                <w:rFonts w:ascii="Calibri Light" w:hAnsi="Calibri Light"/>
                <w:color w:val="262626"/>
                <w:sz w:val="15"/>
                <w:szCs w:val="15"/>
              </w:rPr>
              <w:t>I</w:t>
            </w:r>
          </w:p>
        </w:tc>
        <w:tc>
          <w:tcPr>
            <w:tcW w:w="84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 xml:space="preserve">2017 </w:t>
            </w:r>
            <w:r w:rsidRPr="001A6B69">
              <w:rPr>
                <w:rFonts w:ascii="Calibri Light" w:hAnsi="Calibri Light"/>
                <w:color w:val="000000"/>
                <w:sz w:val="15"/>
                <w:szCs w:val="15"/>
              </w:rPr>
              <w:t>VI</w:t>
            </w:r>
            <w:r w:rsidR="00007CF9">
              <w:rPr>
                <w:rFonts w:ascii="Calibri Light" w:hAnsi="Calibri Light"/>
                <w:color w:val="000000"/>
                <w:sz w:val="15"/>
                <w:szCs w:val="15"/>
              </w:rPr>
              <w:t>I</w:t>
            </w:r>
            <w:r w:rsidRPr="001A6B69">
              <w:rPr>
                <w:rFonts w:ascii="Calibri Light" w:hAnsi="Calibri Light"/>
                <w:color w:val="000000"/>
                <w:sz w:val="15"/>
                <w:szCs w:val="15"/>
              </w:rPr>
              <w:t>I</w:t>
            </w:r>
          </w:p>
        </w:tc>
        <w:tc>
          <w:tcPr>
            <w:tcW w:w="841" w:type="dxa"/>
            <w:vMerge w:val="restart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Өсөлт бууралт %</w:t>
            </w:r>
          </w:p>
        </w:tc>
      </w:tr>
      <w:tr w:rsidR="009F20A2" w:rsidRPr="001A6B69" w:rsidTr="00D74A4D">
        <w:trPr>
          <w:trHeight w:val="220"/>
        </w:trPr>
        <w:tc>
          <w:tcPr>
            <w:tcW w:w="704" w:type="dxa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Хороо</w:t>
            </w: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15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84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84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841" w:type="dxa"/>
            <w:vMerge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</w:tr>
      <w:tr w:rsidR="009F20A2" w:rsidRPr="001A6B69" w:rsidTr="00D74A4D">
        <w:trPr>
          <w:trHeight w:val="5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1A6B69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15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84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84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 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C2865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108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14.9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C2865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88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-5.7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C2865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73.2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C2865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69.2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C2865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E01F5B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55.8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39</w:t>
            </w:r>
            <w:bookmarkStart w:id="0" w:name="_GoBack"/>
            <w:bookmarkEnd w:id="0"/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273.7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69.1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127.8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72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278.9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100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FA0B61" w:rsidRDefault="00FA0B61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007CF9" w:rsidRDefault="00007CF9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71</w:t>
            </w:r>
          </w:p>
        </w:tc>
      </w:tr>
      <w:tr w:rsidR="009F20A2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9F20A2" w:rsidRPr="001A6B69" w:rsidRDefault="00DA7BC3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0C592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F20A2" w:rsidRPr="001A6B69" w:rsidRDefault="0042511F" w:rsidP="00D74A4D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42.2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-8.3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66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45.5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54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-22.2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25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25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77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86147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.7</w:t>
            </w:r>
            <w:r w:rsidR="0042511F">
              <w:rPr>
                <w:rFonts w:ascii="Calibri Light" w:hAnsi="Calibri Light"/>
                <w:color w:val="262626"/>
                <w:sz w:val="15"/>
                <w:szCs w:val="15"/>
              </w:rPr>
              <w:t>18.2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97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-1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106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-19.8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84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-2.4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220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56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59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25.4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  <w:lang w:val="mn-MN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007CF9" w:rsidRDefault="00007CF9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86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52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65.4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007CF9" w:rsidRDefault="00007CF9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74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117.6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121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-24.8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E01F5B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59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0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FA0B61" w:rsidRDefault="00FA0B61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007CF9" w:rsidRDefault="00007CF9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153.8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120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86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39.5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32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34.4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78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0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F620EF" w:rsidP="00F620EF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675AC8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15"/>
                <w:szCs w:val="15"/>
              </w:rPr>
            </w:pPr>
            <w:r>
              <w:rPr>
                <w:rFonts w:ascii="Calibri Light" w:hAnsi="Calibri Light"/>
                <w:color w:val="000000"/>
                <w:sz w:val="15"/>
                <w:szCs w:val="15"/>
              </w:rPr>
              <w:t>92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35.9</w:t>
            </w:r>
          </w:p>
        </w:tc>
      </w:tr>
      <w:tr w:rsidR="00F620EF" w:rsidRPr="001A6B69" w:rsidTr="00C44D25">
        <w:trPr>
          <w:trHeight w:val="181"/>
        </w:trPr>
        <w:tc>
          <w:tcPr>
            <w:tcW w:w="70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  <w:hideMark/>
          </w:tcPr>
          <w:p w:rsidR="00F620EF" w:rsidRPr="001A6B69" w:rsidRDefault="00F620E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 w:rsidRPr="001A6B69">
              <w:rPr>
                <w:rFonts w:ascii="Calibri Light" w:hAnsi="Calibri Light"/>
                <w:color w:val="262626"/>
                <w:sz w:val="15"/>
                <w:szCs w:val="15"/>
              </w:rPr>
              <w:t>Нийт дүн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46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697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1114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2B5104" w:rsidRDefault="002B5104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2B5104" w:rsidRDefault="002B5104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2B5104" w:rsidRDefault="002B5104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2B5104" w:rsidRDefault="002B5104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2B5104" w:rsidRDefault="002B5104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1A6B69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151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2635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center"/>
          </w:tcPr>
          <w:p w:rsidR="00F620EF" w:rsidRPr="004C65D0" w:rsidRDefault="004C65D0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  <w:lang w:val="mn-MN"/>
              </w:rPr>
              <w:t>2270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F620EF" w:rsidRPr="0042511F" w:rsidRDefault="0042511F" w:rsidP="00F620EF">
            <w:pPr>
              <w:spacing w:after="0" w:line="240" w:lineRule="auto"/>
              <w:jc w:val="center"/>
              <w:rPr>
                <w:rFonts w:ascii="Calibri Light" w:hAnsi="Calibri Light"/>
                <w:color w:val="262626"/>
                <w:sz w:val="15"/>
                <w:szCs w:val="15"/>
              </w:rPr>
            </w:pPr>
            <w:r>
              <w:rPr>
                <w:rFonts w:ascii="Calibri Light" w:hAnsi="Calibri Light"/>
                <w:color w:val="262626"/>
                <w:sz w:val="15"/>
                <w:szCs w:val="15"/>
              </w:rPr>
              <w:t>-95.7</w:t>
            </w:r>
          </w:p>
        </w:tc>
      </w:tr>
    </w:tbl>
    <w:p w:rsidR="009F20A2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</w:p>
    <w:p w:rsidR="004F15E2" w:rsidRDefault="004F15E2" w:rsidP="009F20A2">
      <w:pPr>
        <w:pStyle w:val="BodyTextIndent3"/>
        <w:spacing w:after="160"/>
        <w:ind w:firstLine="0"/>
        <w:rPr>
          <w:rFonts w:ascii="Calibri Light" w:hAnsi="Calibri Light"/>
          <w:i w:val="0"/>
          <w:color w:val="262626" w:themeColor="text1" w:themeTint="D9"/>
          <w:sz w:val="24"/>
          <w:lang w:val="mn-MN"/>
        </w:rPr>
      </w:pPr>
    </w:p>
    <w:p w:rsidR="004F15E2" w:rsidRPr="00DE411E" w:rsidRDefault="004F15E2" w:rsidP="009F20A2">
      <w:pPr>
        <w:pStyle w:val="BodyTextIndent3"/>
        <w:spacing w:after="160"/>
        <w:ind w:firstLine="0"/>
        <w:rPr>
          <w:rFonts w:ascii="Calibri Light" w:hAnsi="Calibri Light"/>
          <w:i w:val="0"/>
          <w:color w:val="262626" w:themeColor="text1" w:themeTint="D9"/>
          <w:sz w:val="24"/>
          <w:lang w:val="mn-MN"/>
        </w:rPr>
        <w:sectPr w:rsidR="004F15E2" w:rsidRPr="00DE411E" w:rsidSect="001B5CF8">
          <w:headerReference w:type="default" r:id="rId38"/>
          <w:footerReference w:type="even" r:id="rId39"/>
          <w:footerReference w:type="first" r:id="rId40"/>
          <w:pgSz w:w="16834" w:h="11909" w:orient="landscape" w:code="9"/>
          <w:pgMar w:top="1701" w:right="851" w:bottom="1134" w:left="1134" w:header="720" w:footer="720" w:gutter="0"/>
          <w:cols w:space="720"/>
          <w:docGrid w:linePitch="360"/>
        </w:sectPr>
      </w:pPr>
    </w:p>
    <w:p w:rsidR="009F20A2" w:rsidRDefault="009F20A2" w:rsidP="009F20A2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8"/>
          <w:szCs w:val="24"/>
          <w:lang w:val="mn-MN"/>
        </w:rPr>
      </w:pPr>
      <w:r w:rsidRPr="00B20F34">
        <w:rPr>
          <w:rFonts w:ascii="Calibri Light" w:eastAsia="Calibri" w:hAnsi="Calibri Light" w:cs="Calibri Light"/>
          <w:b/>
          <w:bCs/>
          <w:noProof/>
          <w:sz w:val="28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DD527E2" wp14:editId="5567FE97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079500" cy="1079500"/>
            <wp:effectExtent l="0" t="0" r="6350" b="6350"/>
            <wp:wrapSquare wrapText="bothSides"/>
            <wp:docPr id="47" name="Picture 47" descr="C:\Users\uujinge\Desktop\2017 tan\UB-logo\UB logo\ico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jinge\Desktop\2017 tan\UB-logo\UB logo\icon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0F34">
        <w:rPr>
          <w:rFonts w:ascii="Calibri Light" w:eastAsia="Calibri" w:hAnsi="Calibri Light" w:cs="Calibri Light"/>
          <w:b/>
          <w:bCs/>
          <w:sz w:val="28"/>
          <w:szCs w:val="24"/>
          <w:lang w:val="mn-MN"/>
        </w:rPr>
        <w:t>ТӨСӨВ</w:t>
      </w:r>
    </w:p>
    <w:p w:rsidR="009F20A2" w:rsidRPr="00FF0EEB" w:rsidRDefault="009F20A2" w:rsidP="009F20A2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0"/>
          <w:szCs w:val="20"/>
          <w:lang w:val="mn-MN"/>
        </w:rPr>
      </w:pPr>
    </w:p>
    <w:p w:rsidR="009F20A2" w:rsidRPr="00DE411E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sz w:val="24"/>
          <w:lang w:val="mn-MN"/>
        </w:rPr>
      </w:pPr>
      <w:r w:rsidRPr="00DE411E">
        <w:rPr>
          <w:rFonts w:ascii="Calibri Light" w:hAnsi="Calibri Light"/>
          <w:i w:val="0"/>
          <w:iCs w:val="0"/>
          <w:sz w:val="24"/>
          <w:lang w:val="mn-MN"/>
        </w:rPr>
        <w:t>2018 оны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эхний </w:t>
      </w:r>
      <w:r w:rsidR="00604351">
        <w:rPr>
          <w:rFonts w:ascii="Calibri Light" w:hAnsi="Calibri Light"/>
          <w:i w:val="0"/>
          <w:iCs w:val="0"/>
          <w:sz w:val="24"/>
          <w:lang w:val="en-US"/>
        </w:rPr>
        <w:t>8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сард орон нутгийн төсвийн орлогыг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</w:t>
      </w:r>
      <w:r w:rsidR="00604351">
        <w:rPr>
          <w:rFonts w:ascii="Calibri Light" w:hAnsi="Calibri Light"/>
          <w:i w:val="0"/>
          <w:iCs w:val="0"/>
          <w:sz w:val="24"/>
          <w:lang w:val="en-US"/>
        </w:rPr>
        <w:t>11055.4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 </w:t>
      </w:r>
      <w:r>
        <w:rPr>
          <w:rFonts w:ascii="Calibri Light" w:hAnsi="Calibri Light"/>
          <w:i w:val="0"/>
          <w:iCs w:val="0"/>
          <w:sz w:val="24"/>
          <w:lang w:val="mn-MN"/>
        </w:rPr>
        <w:t>сая.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төгрөгөөр  төлөвлөснөөс </w:t>
      </w:r>
      <w:r w:rsidR="00604351">
        <w:rPr>
          <w:rFonts w:ascii="Calibri Light" w:hAnsi="Calibri Light"/>
          <w:i w:val="0"/>
          <w:iCs w:val="0"/>
          <w:sz w:val="24"/>
          <w:lang w:val="en-US"/>
        </w:rPr>
        <w:t>13</w:t>
      </w:r>
      <w:r w:rsidR="00604351">
        <w:rPr>
          <w:rFonts w:ascii="Calibri Light" w:hAnsi="Calibri Light"/>
          <w:i w:val="0"/>
          <w:iCs w:val="0"/>
          <w:sz w:val="24"/>
          <w:lang w:val="mn-MN"/>
        </w:rPr>
        <w:t>479.7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23.7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</w:t>
      </w:r>
      <w:r>
        <w:rPr>
          <w:rFonts w:ascii="Calibri Light" w:hAnsi="Calibri Light"/>
          <w:i w:val="0"/>
          <w:iCs w:val="0"/>
          <w:sz w:val="24"/>
          <w:lang w:val="mn-MN"/>
        </w:rPr>
        <w:t>сая.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төгрөгөөр давуулан биелүүлсэн байна. </w:t>
      </w:r>
    </w:p>
    <w:p w:rsidR="009F20A2" w:rsidRPr="00DE411E" w:rsidRDefault="009F20A2" w:rsidP="009F20A2">
      <w:pPr>
        <w:pStyle w:val="BodyTextIndent3"/>
        <w:spacing w:after="160"/>
        <w:ind w:firstLine="0"/>
        <w:rPr>
          <w:rFonts w:ascii="Calibri Light" w:hAnsi="Calibri Light"/>
          <w:i w:val="0"/>
          <w:iCs w:val="0"/>
          <w:sz w:val="24"/>
          <w:lang w:val="mn-MN"/>
        </w:rPr>
      </w:pPr>
      <w:r>
        <w:rPr>
          <w:rFonts w:ascii="Calibri Light" w:hAnsi="Calibri Light"/>
          <w:i w:val="0"/>
          <w:iCs w:val="0"/>
          <w:sz w:val="24"/>
          <w:lang w:val="mn-MN"/>
        </w:rPr>
        <w:t xml:space="preserve"> Орон нутгийн төсвийн орлогын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6098.2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64.7%)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сая.төгрөгийг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татварын орлогоор,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 xml:space="preserve"> 660.2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>
        <w:rPr>
          <w:rFonts w:ascii="Calibri Light" w:hAnsi="Calibri Light"/>
          <w:i w:val="0"/>
          <w:iCs w:val="0"/>
          <w:sz w:val="24"/>
          <w:lang w:val="en-US"/>
        </w:rPr>
        <w:t>(7.9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</w:t>
      </w:r>
      <w:r>
        <w:rPr>
          <w:rFonts w:ascii="Calibri Light" w:hAnsi="Calibri Light"/>
          <w:i w:val="0"/>
          <w:iCs w:val="0"/>
          <w:sz w:val="24"/>
          <w:lang w:val="en-US"/>
        </w:rPr>
        <w:t>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төгрөгийг татварын бус орлогоор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,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 xml:space="preserve">3732.8 </w:t>
      </w:r>
      <w:r>
        <w:rPr>
          <w:rFonts w:ascii="Calibri Light" w:hAnsi="Calibri Light"/>
          <w:i w:val="0"/>
          <w:iCs w:val="0"/>
          <w:sz w:val="24"/>
          <w:lang w:val="en-US"/>
        </w:rPr>
        <w:t>(23.5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сая</w:t>
      </w:r>
      <w:r>
        <w:rPr>
          <w:rFonts w:ascii="Calibri Light" w:hAnsi="Calibri Light"/>
          <w:i w:val="0"/>
          <w:iCs w:val="0"/>
          <w:sz w:val="24"/>
          <w:lang w:val="mn-MN"/>
        </w:rPr>
        <w:t>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төгрөгийг нийслэлээс авсан санхүүгийн дэмжлэгээр тус тус бүрдүүлсэн байна. Нийт татварын орлогын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4136.2</w:t>
      </w:r>
      <w:r w:rsidR="00335C9D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>
        <w:rPr>
          <w:rFonts w:ascii="Calibri Light" w:hAnsi="Calibri Light"/>
          <w:i w:val="0"/>
          <w:iCs w:val="0"/>
          <w:sz w:val="24"/>
          <w:lang w:val="en-US"/>
        </w:rPr>
        <w:t>(76.3%)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сая.төгрөгийг орлогын албан татвараас,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 xml:space="preserve">1907.9 </w:t>
      </w:r>
      <w:r>
        <w:rPr>
          <w:rFonts w:ascii="Calibri Light" w:hAnsi="Calibri Light"/>
          <w:i w:val="0"/>
          <w:iCs w:val="0"/>
          <w:sz w:val="24"/>
          <w:lang w:val="en-US"/>
        </w:rPr>
        <w:t>(23.4%)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төгрөгийг  бусад татвар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/ төлбөр хураамж/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-аас тус тус  бүрдсэн байна.</w:t>
      </w:r>
    </w:p>
    <w:p w:rsidR="009F20A2" w:rsidRPr="00DE411E" w:rsidRDefault="009F20A2" w:rsidP="009F20A2">
      <w:pPr>
        <w:pStyle w:val="BodyTextIndent3"/>
        <w:spacing w:after="160"/>
        <w:rPr>
          <w:rFonts w:ascii="Calibri Light" w:hAnsi="Calibri Light"/>
          <w:i w:val="0"/>
          <w:iCs w:val="0"/>
          <w:sz w:val="24"/>
          <w:lang w:val="mn-MN"/>
        </w:rPr>
      </w:pPr>
      <w:r>
        <w:rPr>
          <w:rFonts w:ascii="Calibri Light" w:hAnsi="Calibri Light"/>
          <w:i w:val="0"/>
          <w:iCs w:val="0"/>
          <w:sz w:val="24"/>
          <w:lang w:val="mn-MN"/>
        </w:rPr>
        <w:t xml:space="preserve"> Бусад татвар /төлбөр хураамж/-ын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453.3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>
        <w:rPr>
          <w:rFonts w:ascii="Calibri Light" w:hAnsi="Calibri Light"/>
          <w:i w:val="0"/>
          <w:iCs w:val="0"/>
          <w:sz w:val="24"/>
          <w:lang w:val="en-US"/>
        </w:rPr>
        <w:t>(31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.</w:t>
      </w:r>
      <w:r>
        <w:rPr>
          <w:rFonts w:ascii="Calibri Light" w:hAnsi="Calibri Light"/>
          <w:i w:val="0"/>
          <w:iCs w:val="0"/>
          <w:sz w:val="24"/>
          <w:lang w:val="mn-MN"/>
        </w:rPr>
        <w:t>0</w:t>
      </w:r>
      <w:r>
        <w:rPr>
          <w:rFonts w:ascii="Calibri Light" w:hAnsi="Calibri Light"/>
          <w:i w:val="0"/>
          <w:iCs w:val="0"/>
          <w:sz w:val="24"/>
          <w:lang w:val="en-US"/>
        </w:rPr>
        <w:t>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сая.төгрөгийг улсын тэмдэгтийн хураамжаас,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1450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</w:t>
      </w:r>
      <w:r>
        <w:rPr>
          <w:rFonts w:ascii="Calibri Light" w:hAnsi="Calibri Light"/>
          <w:i w:val="0"/>
          <w:iCs w:val="0"/>
          <w:sz w:val="24"/>
          <w:lang w:val="en-US"/>
        </w:rPr>
        <w:t>68.5%)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сая.төгрөгийг хог хаягдал үйлчилгээний хураамжаас тус 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тус   бүрдүүлсэн байна.</w:t>
      </w:r>
    </w:p>
    <w:p w:rsidR="009F20A2" w:rsidRPr="00DE411E" w:rsidRDefault="009F20A2" w:rsidP="009F20A2">
      <w:pPr>
        <w:pStyle w:val="BodyTextIndent3"/>
        <w:spacing w:after="160"/>
        <w:rPr>
          <w:rFonts w:ascii="Calibri Light" w:hAnsi="Calibri Light"/>
          <w:i w:val="0"/>
          <w:iCs w:val="0"/>
          <w:sz w:val="24"/>
          <w:lang w:val="mn-MN"/>
        </w:rPr>
      </w:pP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Татварын бус орлогын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530.2</w:t>
      </w:r>
      <w:r>
        <w:rPr>
          <w:rFonts w:ascii="Calibri Light" w:hAnsi="Calibri Light"/>
          <w:i w:val="0"/>
          <w:iCs w:val="0"/>
          <w:sz w:val="24"/>
          <w:lang w:val="en-US"/>
        </w:rPr>
        <w:t xml:space="preserve"> (84.1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%)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 сая.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>төгрөг</w:t>
      </w:r>
      <w:r>
        <w:rPr>
          <w:rFonts w:ascii="Calibri Light" w:hAnsi="Calibri Light"/>
          <w:i w:val="0"/>
          <w:iCs w:val="0"/>
          <w:sz w:val="24"/>
          <w:lang w:val="mn-MN"/>
        </w:rPr>
        <w:t xml:space="preserve">ийн хүү, торгуулийн орлогоор, </w:t>
      </w:r>
      <w:r w:rsidR="00335C9D">
        <w:rPr>
          <w:rFonts w:ascii="Calibri Light" w:hAnsi="Calibri Light"/>
          <w:i w:val="0"/>
          <w:iCs w:val="0"/>
          <w:sz w:val="24"/>
          <w:lang w:val="en-US"/>
        </w:rPr>
        <w:t>90.0</w:t>
      </w:r>
      <w:r w:rsidRPr="00DE411E">
        <w:rPr>
          <w:rFonts w:ascii="Calibri Light" w:hAnsi="Calibri Light"/>
          <w:i w:val="0"/>
          <w:iCs w:val="0"/>
          <w:sz w:val="24"/>
          <w:lang w:val="mn-MN"/>
        </w:rPr>
        <w:t xml:space="preserve"> 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>(1</w:t>
      </w:r>
      <w:r>
        <w:rPr>
          <w:rFonts w:ascii="Calibri Light" w:hAnsi="Calibri Light"/>
          <w:i w:val="0"/>
          <w:iCs w:val="0"/>
          <w:sz w:val="24"/>
          <w:lang w:val="mn-MN"/>
        </w:rPr>
        <w:t>5.9</w:t>
      </w:r>
      <w:r w:rsidRPr="00DE411E">
        <w:rPr>
          <w:rFonts w:ascii="Calibri Light" w:hAnsi="Calibri Light"/>
          <w:i w:val="0"/>
          <w:iCs w:val="0"/>
          <w:sz w:val="24"/>
          <w:lang w:val="en-US"/>
        </w:rPr>
        <w:t xml:space="preserve">%) сая төгрөгийг төсөвт газрын өөрийн орлогоос бүрджээ. </w:t>
      </w:r>
    </w:p>
    <w:p w:rsidR="009F20A2" w:rsidRDefault="009F20A2" w:rsidP="009F20A2">
      <w:pPr>
        <w:spacing w:after="120" w:line="240" w:lineRule="auto"/>
        <w:rPr>
          <w:rFonts w:ascii="Calibri Light" w:hAnsi="Calibri Light"/>
          <w:sz w:val="24"/>
          <w:szCs w:val="24"/>
          <w:lang w:val="mn-MN"/>
        </w:rPr>
      </w:pPr>
      <w:r>
        <w:rPr>
          <w:rFonts w:ascii="Calibri Light" w:hAnsi="Calibri Light"/>
          <w:sz w:val="24"/>
          <w:szCs w:val="24"/>
          <w:lang w:val="mn-MN"/>
        </w:rPr>
        <w:t xml:space="preserve">Хүснэгт </w:t>
      </w:r>
      <w:r>
        <w:rPr>
          <w:rFonts w:ascii="Calibri Light" w:hAnsi="Calibri Light"/>
          <w:sz w:val="24"/>
          <w:szCs w:val="24"/>
        </w:rPr>
        <w:t>10</w:t>
      </w:r>
      <w:r w:rsidRPr="0014784B">
        <w:rPr>
          <w:rFonts w:ascii="Calibri Light" w:hAnsi="Calibri Light"/>
          <w:sz w:val="24"/>
          <w:szCs w:val="24"/>
          <w:lang w:val="mn-MN"/>
        </w:rPr>
        <w:t>. Орон</w:t>
      </w:r>
      <w:r>
        <w:rPr>
          <w:rFonts w:ascii="Calibri Light" w:hAnsi="Calibri Light"/>
          <w:sz w:val="24"/>
          <w:szCs w:val="24"/>
          <w:lang w:val="mn-MN"/>
        </w:rPr>
        <w:t xml:space="preserve"> нутгийн төсвийн орлого,</w:t>
      </w:r>
      <w:r w:rsidRPr="0014784B">
        <w:rPr>
          <w:rFonts w:ascii="Calibri Light" w:hAnsi="Calibri Light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sz w:val="24"/>
          <w:szCs w:val="24"/>
          <w:lang w:val="mn-MN"/>
        </w:rPr>
        <w:t xml:space="preserve">өссөн дүнгээр </w:t>
      </w:r>
      <w:r>
        <w:rPr>
          <w:rFonts w:ascii="Calibri Light" w:hAnsi="Calibri Light"/>
          <w:sz w:val="24"/>
          <w:szCs w:val="24"/>
        </w:rPr>
        <w:t>/</w:t>
      </w:r>
      <w:r>
        <w:rPr>
          <w:rFonts w:ascii="Calibri Light" w:hAnsi="Calibri Light"/>
          <w:sz w:val="24"/>
          <w:szCs w:val="24"/>
          <w:lang w:val="mn-MN"/>
        </w:rPr>
        <w:t>сая.төгрөгөөр/</w:t>
      </w:r>
    </w:p>
    <w:tbl>
      <w:tblPr>
        <w:tblW w:w="10006" w:type="dxa"/>
        <w:tblInd w:w="11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52"/>
        <w:gridCol w:w="1718"/>
        <w:gridCol w:w="1718"/>
        <w:gridCol w:w="1718"/>
      </w:tblGrid>
      <w:tr w:rsidR="009F20A2" w:rsidRPr="000A1825" w:rsidTr="00DC42F5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Төлөвлөгөө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Гүйцэтгэл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Хувь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НИЙТ ОРЛОГО БА ТУСЛАМЖИЙН ДҮН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</w:rPr>
              <w:t>11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  <w:t>055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  <w:t>323.8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  <w:t>13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  <w:t>479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u w:val="single"/>
                <w:lang w:val="mn-MN"/>
              </w:rPr>
              <w:t>669.0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D82E39" w:rsidRDefault="009F20A2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color w:val="000000"/>
                <w:sz w:val="18"/>
                <w:szCs w:val="18"/>
              </w:rPr>
            </w:pP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А. Урсгал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758</w:t>
            </w:r>
            <w:r w:rsidR="00DC42F5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422.7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9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649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357.4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143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 xml:space="preserve">1. Татварын орлого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098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159.6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8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678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892.3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142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100" w:firstLine="2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  Орлогын албан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4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136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156.5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626</w:t>
            </w:r>
            <w:r w:rsidR="00AC0CF1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124.8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160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1.1.Хувь хүний орлогын албан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389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412.6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959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672.2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246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1.2.Хувь хүнээс суутгасан орлогын албан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108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308.0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887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692.1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170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1.3 Иргэний хадгаламжийн хүүгийн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849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489.1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695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612.1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146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1.4. Хөрөнгө борлуулсны орлогын албан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788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946</w:t>
            </w:r>
            <w:r w:rsidR="00AC0CF1">
              <w:rPr>
                <w:rFonts w:ascii="Calibri Light" w:hAnsi="Calibri Light"/>
                <w:color w:val="000000"/>
                <w:sz w:val="18"/>
                <w:szCs w:val="18"/>
              </w:rPr>
              <w:t>.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083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148.4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137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100" w:firstLine="2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 xml:space="preserve"> 2. Өмчийн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4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008.3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14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504.0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362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2.1Бууны албан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008.3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14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504.0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362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100" w:firstLine="2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3. Дотоодын бараа үйлчилгээний татвар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50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000.0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9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152.6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18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3.1.Түгээмэл тархацтай ашигт малтмал ашигласны төлбөр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000.0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9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152.6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18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100" w:firstLine="2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 xml:space="preserve">4.Бусад татвар 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907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994.8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2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029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110.9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106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4.1.улсын тэмдэгтийн хураамж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453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328.0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598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238.7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132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4.2 Ус, рашаан ашигласны төлбөр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666.8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8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372.5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179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4.3.Хог хаягдлын хураамж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450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000.0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422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499.7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98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2.Татварын бус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660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263.1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970</w:t>
            </w:r>
            <w:r w:rsidR="00E727E0"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465.1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  <w:lang w:val="mn-MN"/>
              </w:rPr>
              <w:t>147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2.1.Хүү,торгуулийн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530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263.1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810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492.4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153</w:t>
            </w:r>
          </w:p>
        </w:tc>
      </w:tr>
      <w:tr w:rsidR="009F20A2" w:rsidRPr="000A1825" w:rsidTr="00E727E0">
        <w:trPr>
          <w:trHeight w:val="419"/>
        </w:trPr>
        <w:tc>
          <w:tcPr>
            <w:tcW w:w="4852" w:type="dxa"/>
            <w:shd w:val="clear" w:color="auto" w:fill="auto"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2.2.Төсөвт газрын өөрийн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90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000.0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159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721.7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177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2.3.бусад нэр заагдаагүй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40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000.0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251.0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В.Тусламжийн орлого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053CB6" w:rsidRDefault="009F20A2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053CB6" w:rsidRDefault="009F20A2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053CB6" w:rsidRDefault="009F20A2" w:rsidP="00E727E0">
            <w:pPr>
              <w:spacing w:after="0" w:line="240" w:lineRule="auto"/>
              <w:jc w:val="right"/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F20A2" w:rsidRPr="000A1825" w:rsidTr="00E727E0">
        <w:trPr>
          <w:trHeight w:val="592"/>
        </w:trPr>
        <w:tc>
          <w:tcPr>
            <w:tcW w:w="4852" w:type="dxa"/>
            <w:shd w:val="clear" w:color="auto" w:fill="auto"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1. Нийслэлийн төсвөөс авсан санхүүгийн дэмжлэг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732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716.0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3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266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126.5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88</w:t>
            </w:r>
          </w:p>
        </w:tc>
      </w:tr>
      <w:tr w:rsidR="009F20A2" w:rsidRPr="000A1825" w:rsidTr="00E727E0">
        <w:trPr>
          <w:trHeight w:val="310"/>
        </w:trPr>
        <w:tc>
          <w:tcPr>
            <w:tcW w:w="4852" w:type="dxa"/>
            <w:shd w:val="clear" w:color="auto" w:fill="auto"/>
            <w:noWrap/>
            <w:vAlign w:val="center"/>
            <w:hideMark/>
          </w:tcPr>
          <w:p w:rsidR="009F20A2" w:rsidRPr="000A1825" w:rsidRDefault="009F20A2" w:rsidP="00D74A4D">
            <w:pPr>
              <w:spacing w:after="0" w:line="240" w:lineRule="auto"/>
              <w:ind w:firstLineChars="300" w:firstLine="600"/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0A1825">
              <w:rPr>
                <w:rFonts w:ascii="Calibri Light" w:hAnsi="Calibri Light"/>
                <w:color w:val="000000"/>
                <w:sz w:val="20"/>
                <w:szCs w:val="20"/>
              </w:rPr>
              <w:t>2. Орон нутгийн хөгжлийн сангаас олгох шилжүүлэг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564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185.1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564</w:t>
            </w:r>
            <w:r w:rsidR="00E727E0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185.1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9F20A2" w:rsidRPr="00EC6395" w:rsidRDefault="00EC6395" w:rsidP="00E727E0">
            <w:pPr>
              <w:spacing w:after="0" w:line="240" w:lineRule="auto"/>
              <w:jc w:val="right"/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  <w:lang w:val="mn-MN"/>
              </w:rPr>
              <w:t>100</w:t>
            </w:r>
          </w:p>
        </w:tc>
      </w:tr>
    </w:tbl>
    <w:p w:rsidR="009F20A2" w:rsidRPr="009C11BC" w:rsidRDefault="009F20A2" w:rsidP="009F20A2">
      <w:pPr>
        <w:pStyle w:val="BodyTextIndent3"/>
        <w:ind w:firstLine="0"/>
        <w:rPr>
          <w:rFonts w:ascii="Calibri Light" w:eastAsia="Calibri" w:hAnsi="Calibri Light" w:cs="Calibri Light"/>
          <w:b/>
          <w:bCs/>
          <w:i w:val="0"/>
          <w:sz w:val="28"/>
          <w:lang w:val="mn-MN"/>
        </w:rPr>
      </w:pPr>
      <w:r w:rsidRPr="00B20F34">
        <w:rPr>
          <w:rFonts w:ascii="Calibri Light" w:eastAsia="Calibri" w:hAnsi="Calibri Light"/>
          <w:i w:val="0"/>
          <w:noProof/>
          <w:sz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19EB981" wp14:editId="113F4AC1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1080000" cy="1080000"/>
            <wp:effectExtent l="0" t="0" r="6350" b="6350"/>
            <wp:wrapSquare wrapText="bothSides"/>
            <wp:docPr id="48" name="Picture 48" descr="Untitled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0F34">
        <w:rPr>
          <w:rFonts w:ascii="Calibri Light" w:eastAsia="Calibri" w:hAnsi="Calibri Light" w:cs="Calibri Light"/>
          <w:b/>
          <w:bCs/>
          <w:i w:val="0"/>
          <w:sz w:val="28"/>
          <w:lang w:val="mn-MN"/>
        </w:rPr>
        <w:t>ХЭРЭГЛЭЭНИЙ ҮНЭ</w:t>
      </w:r>
    </w:p>
    <w:p w:rsidR="009F20A2" w:rsidRPr="00FF0EEB" w:rsidRDefault="009F20A2" w:rsidP="009F20A2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0"/>
          <w:szCs w:val="20"/>
          <w:lang w:val="mn-MN"/>
        </w:rPr>
      </w:pPr>
    </w:p>
    <w:p w:rsidR="009F20A2" w:rsidRPr="00DE411E" w:rsidRDefault="009F20A2" w:rsidP="009F20A2">
      <w:pPr>
        <w:spacing w:after="160" w:line="240" w:lineRule="auto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ru-RU"/>
        </w:rPr>
        <w:t>201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>8</w:t>
      </w:r>
      <w:r>
        <w:rPr>
          <w:rFonts w:ascii="Calibri Light" w:hAnsi="Calibri Light"/>
          <w:color w:val="262626" w:themeColor="text1" w:themeTint="D9"/>
          <w:sz w:val="24"/>
          <w:szCs w:val="24"/>
          <w:lang w:val="ru-RU"/>
        </w:rPr>
        <w:t xml:space="preserve"> оны</w:t>
      </w:r>
      <w:r w:rsidR="00DF6F6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8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ru-RU"/>
        </w:rPr>
        <w:t>-р сард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ө</w:t>
      </w:r>
      <w:r>
        <w:rPr>
          <w:rFonts w:ascii="Calibri Light" w:hAnsi="Calibri Light"/>
          <w:color w:val="262626" w:themeColor="text1" w:themeTint="D9"/>
          <w:sz w:val="24"/>
          <w:szCs w:val="24"/>
          <w:lang w:val="ru-RU"/>
        </w:rPr>
        <w:t>рхийн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хэрэглээний үнийн ажиглалтын судалгаагаар Хангай захад 1 шуудай мод 2500 төгрөг байгаа нь 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өмнөх сартай харьцуулахад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тогтмол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үнэтэй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байна.</w:t>
      </w:r>
    </w:p>
    <w:p w:rsidR="009F20A2" w:rsidRPr="00DE411E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</w:rPr>
      </w:pP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 xml:space="preserve">  </w:t>
      </w:r>
    </w:p>
    <w:p w:rsidR="009F20A2" w:rsidRDefault="00423A55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264160</wp:posOffset>
            </wp:positionV>
            <wp:extent cx="4229100" cy="2619375"/>
            <wp:effectExtent l="0" t="0" r="0" b="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</wp:anchor>
        </w:drawing>
      </w:r>
      <w:r w:rsidR="009F20A2" w:rsidRPr="00F92283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Зураг</w:t>
      </w:r>
      <w:r w:rsidR="009F20A2">
        <w:rPr>
          <w:rFonts w:ascii="Calibri Light" w:hAnsi="Calibri Light"/>
          <w:color w:val="262626" w:themeColor="text1" w:themeTint="D9"/>
          <w:sz w:val="24"/>
          <w:szCs w:val="24"/>
        </w:rPr>
        <w:t xml:space="preserve"> 8</w:t>
      </w:r>
      <w:r w:rsidR="009F20A2" w:rsidRPr="00F92283">
        <w:rPr>
          <w:rFonts w:ascii="Calibri Light" w:hAnsi="Calibri Light"/>
          <w:color w:val="262626" w:themeColor="text1" w:themeTint="D9"/>
          <w:sz w:val="24"/>
          <w:szCs w:val="24"/>
        </w:rPr>
        <w:t>.</w:t>
      </w:r>
      <w:r w:rsidR="009F20A2" w:rsidRPr="00F92283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 </w:t>
      </w:r>
      <w:r w:rsidR="009F20A2" w:rsidRPr="00066DAF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Шатахууны үнэ, 2018.0</w:t>
      </w:r>
      <w:r w:rsidR="00DF6F6E">
        <w:rPr>
          <w:rFonts w:ascii="Calibri Light" w:hAnsi="Calibri Light"/>
          <w:color w:val="262626" w:themeColor="text1" w:themeTint="D9"/>
          <w:sz w:val="24"/>
          <w:szCs w:val="24"/>
        </w:rPr>
        <w:t>8</w:t>
      </w:r>
      <w:r w:rsidR="009F20A2" w:rsidRPr="00066DAF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-р сард, төгрөгөөр  </w:t>
      </w:r>
    </w:p>
    <w:p w:rsidR="009F20A2" w:rsidRPr="00F92283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Default="009F20A2" w:rsidP="009F20A2">
      <w:pPr>
        <w:spacing w:after="160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Д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үүргийн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нутаг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дэвсгэрт байрладаг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>ШТС-уудад</w:t>
      </w:r>
      <w:r w:rsidR="002E70F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8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-р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сарын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>дундж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аар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АИ-92 шатахуун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="002E70FE">
        <w:rPr>
          <w:rFonts w:ascii="Calibri Light" w:hAnsi="Calibri Light"/>
          <w:color w:val="262626" w:themeColor="text1" w:themeTint="D9"/>
          <w:sz w:val="24"/>
          <w:szCs w:val="24"/>
        </w:rPr>
        <w:t>1825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төгрөг,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АИ-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8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0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шатахуун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>1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690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>т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өгрөг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,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 дизель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түлш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="002E70FE">
        <w:rPr>
          <w:rFonts w:ascii="Calibri Light" w:hAnsi="Calibri Light"/>
          <w:color w:val="262626" w:themeColor="text1" w:themeTint="D9"/>
          <w:sz w:val="24"/>
          <w:szCs w:val="24"/>
        </w:rPr>
        <w:t>2155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color w:val="262626" w:themeColor="text1" w:themeTint="D9"/>
          <w:sz w:val="24"/>
          <w:szCs w:val="24"/>
        </w:rPr>
        <w:t xml:space="preserve">төгрөг байна. </w:t>
      </w:r>
    </w:p>
    <w:p w:rsidR="009F20A2" w:rsidRPr="00DE411E" w:rsidRDefault="009F20A2" w:rsidP="009F20A2">
      <w:pPr>
        <w:spacing w:after="160"/>
        <w:ind w:firstLine="720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ind w:firstLine="720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ind w:firstLine="720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DE411E" w:rsidRDefault="009F20A2" w:rsidP="009F20A2">
      <w:pPr>
        <w:spacing w:after="160"/>
        <w:ind w:firstLine="720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Default="009F20A2" w:rsidP="009F20A2">
      <w:pPr>
        <w:spacing w:after="160"/>
        <w:ind w:firstLine="720"/>
        <w:contextualSpacing/>
        <w:jc w:val="both"/>
        <w:rPr>
          <w:rFonts w:ascii="Calibri Light" w:hAnsi="Calibri Light" w:cs="Calibri Light"/>
          <w:sz w:val="24"/>
          <w:szCs w:val="24"/>
          <w:lang w:val="mn-MN"/>
        </w:rPr>
      </w:pPr>
      <w:r w:rsidRPr="00DE411E">
        <w:rPr>
          <w:rFonts w:ascii="Calibri Light" w:hAnsi="Calibri Light" w:cs="Calibri Light"/>
          <w:sz w:val="24"/>
          <w:szCs w:val="24"/>
          <w:lang w:val="mn-MN"/>
        </w:rPr>
        <w:t>2018</w:t>
      </w:r>
      <w:r>
        <w:rPr>
          <w:rFonts w:ascii="Calibri Light" w:hAnsi="Calibri Light" w:cs="Calibri Light"/>
          <w:sz w:val="24"/>
          <w:szCs w:val="24"/>
          <w:lang w:val="mn-MN"/>
        </w:rPr>
        <w:t xml:space="preserve"> оны </w:t>
      </w:r>
      <w:r w:rsidR="00DF6F6E">
        <w:rPr>
          <w:rFonts w:ascii="Calibri Light" w:hAnsi="Calibri Light" w:cs="Calibri Light"/>
          <w:sz w:val="24"/>
          <w:szCs w:val="24"/>
        </w:rPr>
        <w:t>8</w:t>
      </w:r>
      <w:r>
        <w:rPr>
          <w:rFonts w:ascii="Calibri Light" w:hAnsi="Calibri Light" w:cs="Calibri Light"/>
          <w:sz w:val="24"/>
          <w:szCs w:val="24"/>
          <w:lang w:val="mn-MN"/>
        </w:rPr>
        <w:t xml:space="preserve">-р сард дүүргийн 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>хүнсний зах, дэлгүүрт жижиглэн худалдаалж буй</w:t>
      </w:r>
      <w:r>
        <w:rPr>
          <w:rFonts w:ascii="Calibri Light" w:hAnsi="Calibri Light" w:cs="Calibri Light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 w:cs="Calibri Light"/>
          <w:sz w:val="24"/>
          <w:szCs w:val="24"/>
        </w:rPr>
        <w:t>1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>кг хонины ястай махны д</w:t>
      </w:r>
      <w:r w:rsidR="00DF6F6E">
        <w:rPr>
          <w:rFonts w:ascii="Calibri Light" w:hAnsi="Calibri Light" w:cs="Calibri Light"/>
          <w:sz w:val="24"/>
          <w:szCs w:val="24"/>
          <w:lang w:val="mn-MN"/>
        </w:rPr>
        <w:t>ундаж үнэ 5880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 төгрөг байгаа нь өмнөх сараас </w:t>
      </w:r>
      <w:r>
        <w:rPr>
          <w:rFonts w:ascii="Calibri Light" w:hAnsi="Calibri Light" w:cs="Calibri Light"/>
          <w:sz w:val="24"/>
          <w:szCs w:val="24"/>
        </w:rPr>
        <w:t>9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(0.1</w:t>
      </w:r>
      <w:r w:rsidRPr="00DE411E">
        <w:rPr>
          <w:rFonts w:ascii="Calibri Light" w:hAnsi="Calibri Light" w:cs="Calibri Light"/>
          <w:sz w:val="24"/>
          <w:szCs w:val="24"/>
        </w:rPr>
        <w:t xml:space="preserve">%) 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төгрөгөөр, адууны ястай мах 1кг нь  </w:t>
      </w:r>
      <w:r w:rsidR="00DF6F6E">
        <w:rPr>
          <w:rFonts w:ascii="Calibri Light" w:hAnsi="Calibri Light" w:cs="Calibri Light"/>
          <w:sz w:val="24"/>
          <w:szCs w:val="24"/>
        </w:rPr>
        <w:t>5500</w:t>
      </w:r>
      <w:r w:rsidRPr="00DE411E">
        <w:rPr>
          <w:rFonts w:ascii="Calibri Light" w:hAnsi="Calibri Light" w:cs="Calibri Light"/>
          <w:sz w:val="24"/>
          <w:szCs w:val="24"/>
        </w:rPr>
        <w:t xml:space="preserve"> 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төгрөг байгаа нь өмнөх сараас </w:t>
      </w:r>
      <w:r>
        <w:rPr>
          <w:rFonts w:ascii="Calibri Light" w:hAnsi="Calibri Light" w:cs="Calibri Light"/>
          <w:sz w:val="24"/>
          <w:szCs w:val="24"/>
        </w:rPr>
        <w:t>845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(11.</w:t>
      </w:r>
      <w:r>
        <w:rPr>
          <w:rFonts w:ascii="Calibri Light" w:hAnsi="Calibri Light" w:cs="Calibri Light"/>
          <w:sz w:val="24"/>
          <w:szCs w:val="24"/>
          <w:lang w:val="mn-MN"/>
        </w:rPr>
        <w:t>1</w:t>
      </w:r>
      <w:r w:rsidRPr="00DE411E">
        <w:rPr>
          <w:rFonts w:ascii="Calibri Light" w:hAnsi="Calibri Light" w:cs="Calibri Light"/>
          <w:sz w:val="24"/>
          <w:szCs w:val="24"/>
        </w:rPr>
        <w:t xml:space="preserve">%) </w:t>
      </w:r>
      <w:r>
        <w:rPr>
          <w:rFonts w:ascii="Calibri Light" w:hAnsi="Calibri Light" w:cs="Calibri Light"/>
          <w:sz w:val="24"/>
          <w:szCs w:val="24"/>
          <w:lang w:val="mn-MN"/>
        </w:rPr>
        <w:t xml:space="preserve">төгрөгөөр, 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1 кг үхрийн ястай мах </w:t>
      </w:r>
      <w:r w:rsidR="00DF6F6E">
        <w:rPr>
          <w:rFonts w:ascii="Calibri Light" w:hAnsi="Calibri Light" w:cs="Calibri Light"/>
          <w:sz w:val="24"/>
          <w:szCs w:val="24"/>
          <w:lang w:val="mn-MN"/>
        </w:rPr>
        <w:t>6600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 төгрөг бай</w:t>
      </w:r>
      <w:r>
        <w:rPr>
          <w:rFonts w:ascii="Calibri Light" w:hAnsi="Calibri Light" w:cs="Calibri Light"/>
          <w:sz w:val="24"/>
          <w:szCs w:val="24"/>
          <w:lang w:val="mn-MN"/>
        </w:rPr>
        <w:t xml:space="preserve">сан нь өмнөх сараас </w:t>
      </w:r>
      <w:r>
        <w:rPr>
          <w:rFonts w:ascii="Calibri Light" w:hAnsi="Calibri Light" w:cs="Calibri Light"/>
          <w:sz w:val="24"/>
          <w:szCs w:val="24"/>
        </w:rPr>
        <w:t>591 (7.1</w:t>
      </w:r>
      <w:r w:rsidRPr="00DE411E">
        <w:rPr>
          <w:rFonts w:ascii="Calibri Light" w:hAnsi="Calibri Light" w:cs="Calibri Light"/>
          <w:sz w:val="24"/>
          <w:szCs w:val="24"/>
        </w:rPr>
        <w:t xml:space="preserve">%) </w:t>
      </w:r>
      <w:r>
        <w:rPr>
          <w:rFonts w:ascii="Calibri Light" w:hAnsi="Calibri Light" w:cs="Calibri Light"/>
          <w:sz w:val="24"/>
          <w:szCs w:val="24"/>
          <w:lang w:val="mn-MN"/>
        </w:rPr>
        <w:t>төгрөгөөр  тус тус буурсан</w:t>
      </w:r>
      <w:r w:rsidRPr="00DE411E">
        <w:rPr>
          <w:rFonts w:ascii="Calibri Light" w:hAnsi="Calibri Light" w:cs="Calibri Light"/>
          <w:sz w:val="24"/>
          <w:szCs w:val="24"/>
          <w:lang w:val="mn-MN"/>
        </w:rPr>
        <w:t xml:space="preserve"> байна.</w:t>
      </w:r>
    </w:p>
    <w:p w:rsidR="009F20A2" w:rsidRPr="00DE411E" w:rsidRDefault="009F20A2" w:rsidP="009F20A2">
      <w:pPr>
        <w:spacing w:after="160"/>
        <w:ind w:firstLine="720"/>
        <w:contextualSpacing/>
        <w:jc w:val="both"/>
        <w:rPr>
          <w:rFonts w:ascii="Calibri Light" w:hAnsi="Calibri Light" w:cs="Calibri Light"/>
          <w:sz w:val="24"/>
          <w:szCs w:val="24"/>
          <w:lang w:val="mn-MN"/>
        </w:rPr>
      </w:pPr>
    </w:p>
    <w:p w:rsidR="009F20A2" w:rsidRDefault="009F20A2" w:rsidP="009F20A2">
      <w:pPr>
        <w:spacing w:after="120" w:line="240" w:lineRule="auto"/>
        <w:rPr>
          <w:rFonts w:ascii="Calibri Light" w:hAnsi="Calibri Light"/>
          <w:lang w:val="mn-MN"/>
        </w:rPr>
      </w:pPr>
      <w:r w:rsidRPr="008C1A8B">
        <w:rPr>
          <w:rFonts w:ascii="Calibri Light" w:hAnsi="Calibri Light"/>
          <w:lang w:val="mn-MN"/>
        </w:rPr>
        <w:t>Зураг</w:t>
      </w:r>
      <w:r w:rsidRPr="008C1A8B">
        <w:rPr>
          <w:rFonts w:ascii="Calibri Light" w:hAnsi="Calibri Light"/>
        </w:rPr>
        <w:t xml:space="preserve"> 9</w:t>
      </w:r>
      <w:r w:rsidRPr="008C1A8B">
        <w:rPr>
          <w:rFonts w:ascii="Calibri Light" w:hAnsi="Calibri Light"/>
          <w:lang w:val="mn-MN"/>
        </w:rPr>
        <w:t>.</w:t>
      </w:r>
      <w:r w:rsidRPr="008C1A8B">
        <w:rPr>
          <w:rFonts w:ascii="Calibri Light" w:hAnsi="Calibri Light"/>
        </w:rPr>
        <w:t xml:space="preserve">  Нэг кг хонины ястай махны </w:t>
      </w:r>
      <w:r w:rsidRPr="008C1A8B">
        <w:rPr>
          <w:rFonts w:ascii="Calibri Light" w:hAnsi="Calibri Light"/>
          <w:lang w:val="mn-MN"/>
        </w:rPr>
        <w:t xml:space="preserve">дундаж </w:t>
      </w:r>
      <w:r w:rsidRPr="008C1A8B">
        <w:rPr>
          <w:rFonts w:ascii="Calibri Light" w:hAnsi="Calibri Light"/>
        </w:rPr>
        <w:t>үнэ</w:t>
      </w:r>
      <w:r w:rsidRPr="008C1A8B">
        <w:rPr>
          <w:rFonts w:ascii="Calibri Light" w:hAnsi="Calibri Light"/>
          <w:lang w:val="mn-MN"/>
        </w:rPr>
        <w:t>, төгрөгөөр</w:t>
      </w:r>
    </w:p>
    <w:p w:rsidR="009F20A2" w:rsidRDefault="009F20A2" w:rsidP="009F20A2">
      <w:pPr>
        <w:spacing w:after="120" w:line="240" w:lineRule="auto"/>
        <w:rPr>
          <w:rFonts w:ascii="Calibri Light" w:hAnsi="Calibri Light"/>
          <w:lang w:val="mn-MN"/>
        </w:rPr>
      </w:pPr>
    </w:p>
    <w:p w:rsidR="009F20A2" w:rsidRDefault="006E673A" w:rsidP="009F20A2">
      <w:pPr>
        <w:spacing w:after="120" w:line="240" w:lineRule="auto"/>
        <w:rPr>
          <w:rFonts w:ascii="Calibri Light" w:hAnsi="Calibri Light"/>
          <w:lang w:val="mn-MN"/>
        </w:rPr>
      </w:pPr>
      <w:r>
        <w:rPr>
          <w:noProof/>
        </w:rPr>
        <w:drawing>
          <wp:inline distT="0" distB="0" distL="0" distR="0" wp14:anchorId="00B59B40" wp14:editId="09209C4A">
            <wp:extent cx="5276850" cy="21145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lang w:val="mn-MN"/>
        </w:rPr>
      </w:pP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lang w:val="mn-MN"/>
        </w:rPr>
      </w:pPr>
    </w:p>
    <w:p w:rsidR="009F20A2" w:rsidRPr="00DE411E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lang w:val="mn-MN"/>
        </w:rPr>
      </w:pP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lang w:val="mn-MN"/>
        </w:rPr>
      </w:pP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086B4C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lastRenderedPageBreak/>
        <w:t>Зураг</w:t>
      </w:r>
      <w:r>
        <w:rPr>
          <w:rFonts w:ascii="Calibri Light" w:hAnsi="Calibri Light"/>
          <w:noProof/>
          <w:color w:val="262626" w:themeColor="text1" w:themeTint="D9"/>
          <w:sz w:val="24"/>
          <w:szCs w:val="24"/>
        </w:rPr>
        <w:t xml:space="preserve"> 10</w:t>
      </w:r>
      <w:r w:rsidRPr="00086B4C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. 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Нэг кг үхрийн ястай мах</w:t>
      </w:r>
      <w:r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ны дундаж үнэ,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 төгрөгөөр</w:t>
      </w:r>
    </w:p>
    <w:p w:rsidR="009F20A2" w:rsidRDefault="00423A55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BEEEA1A" wp14:editId="760ABC4F">
            <wp:extent cx="6301740" cy="224663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1122FF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 w:rsidRPr="00DE411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Зураг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11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. Нэг кг хүнсний ногооны дундаж үнэ, 2015-2018 оны 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</w:rPr>
        <w:t>0</w:t>
      </w:r>
      <w:r w:rsidR="00DF6F6E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8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</w:rPr>
        <w:t>-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р 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</w:rPr>
        <w:t xml:space="preserve"> </w:t>
      </w:r>
      <w:r w:rsidRPr="008C1A8B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сард , төгрөгөөр</w:t>
      </w:r>
    </w:p>
    <w:p w:rsidR="009F20A2" w:rsidRPr="00DE411E" w:rsidRDefault="006E673A" w:rsidP="009F20A2">
      <w:pPr>
        <w:spacing w:after="120" w:line="240" w:lineRule="auto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DD2C0F9" wp14:editId="50F9F4F4">
            <wp:extent cx="3388995" cy="190817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66C26" wp14:editId="28C413B7">
            <wp:extent cx="2895600" cy="189547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F20A2" w:rsidRPr="00DE411E" w:rsidRDefault="009F20A2" w:rsidP="009F20A2">
      <w:pPr>
        <w:spacing w:after="120" w:line="240" w:lineRule="auto"/>
        <w:contextualSpacing/>
        <w:rPr>
          <w:rFonts w:ascii="Calibri Light" w:hAnsi="Calibri Light"/>
          <w:color w:val="FF0000"/>
          <w:sz w:val="24"/>
          <w:szCs w:val="24"/>
          <w:lang w:val="mn-MN"/>
        </w:rPr>
      </w:pPr>
      <w:r w:rsidRPr="00DE411E">
        <w:rPr>
          <w:rFonts w:ascii="Calibri Light" w:hAnsi="Calibri Light"/>
          <w:noProof/>
          <w:color w:val="FF0000"/>
        </w:rPr>
        <w:t xml:space="preserve">  </w:t>
      </w:r>
    </w:p>
    <w:p w:rsidR="009F20A2" w:rsidRDefault="006E673A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8735D1C" wp14:editId="44784972">
            <wp:extent cx="3228975" cy="1828800"/>
            <wp:effectExtent l="0" t="0" r="9525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BA5CA" wp14:editId="4B409B84">
            <wp:extent cx="2905125" cy="1895475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Default="009F20A2" w:rsidP="009F20A2">
      <w:pPr>
        <w:spacing w:after="120" w:line="240" w:lineRule="auto"/>
        <w:contextualSpacing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Pr="00B15AE1" w:rsidRDefault="00DF6F6E" w:rsidP="009F20A2">
      <w:pPr>
        <w:spacing w:after="120" w:line="240" w:lineRule="auto"/>
        <w:ind w:firstLine="720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rFonts w:ascii="Calibri Light" w:hAnsi="Calibri Light"/>
          <w:sz w:val="24"/>
          <w:szCs w:val="24"/>
          <w:lang w:val="mn-MN"/>
        </w:rPr>
        <w:t>Сонгинохайрхан дүүрэгт 8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-р сард төмс 1 кг нь дунджаар </w:t>
      </w:r>
      <w:r>
        <w:rPr>
          <w:rFonts w:ascii="Calibri Light" w:hAnsi="Calibri Light"/>
          <w:sz w:val="24"/>
          <w:szCs w:val="24"/>
          <w:lang w:val="mn-MN"/>
        </w:rPr>
        <w:t>857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төгрөг байсан нь өмнөх оны мөн үеэс </w:t>
      </w:r>
      <w:r w:rsidR="009F20A2">
        <w:rPr>
          <w:rFonts w:ascii="Calibri Light" w:hAnsi="Calibri Light"/>
          <w:sz w:val="24"/>
          <w:szCs w:val="24"/>
        </w:rPr>
        <w:t>450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="009F20A2">
        <w:rPr>
          <w:rFonts w:ascii="Calibri Light" w:hAnsi="Calibri Light"/>
          <w:sz w:val="24"/>
          <w:szCs w:val="24"/>
        </w:rPr>
        <w:t>(1</w:t>
      </w:r>
      <w:r w:rsidR="009F20A2" w:rsidRPr="00B15AE1">
        <w:rPr>
          <w:rFonts w:ascii="Calibri Light" w:hAnsi="Calibri Light"/>
          <w:sz w:val="24"/>
          <w:szCs w:val="24"/>
        </w:rPr>
        <w:t>.</w:t>
      </w:r>
      <w:r w:rsidR="009F20A2">
        <w:rPr>
          <w:rFonts w:ascii="Calibri Light" w:hAnsi="Calibri Light"/>
          <w:sz w:val="24"/>
          <w:szCs w:val="24"/>
          <w:lang w:val="mn-MN"/>
        </w:rPr>
        <w:t>4</w:t>
      </w:r>
      <w:r w:rsidR="009F20A2" w:rsidRPr="00B15AE1">
        <w:rPr>
          <w:rFonts w:ascii="Calibri Light" w:hAnsi="Calibri Light"/>
          <w:sz w:val="24"/>
          <w:szCs w:val="24"/>
        </w:rPr>
        <w:t xml:space="preserve"> 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>дахин</w:t>
      </w:r>
      <w:r w:rsidR="009F20A2" w:rsidRPr="00B15AE1">
        <w:rPr>
          <w:rFonts w:ascii="Calibri Light" w:hAnsi="Calibri Light"/>
          <w:sz w:val="24"/>
          <w:szCs w:val="24"/>
        </w:rPr>
        <w:t>)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төгрөгөөр, лууван </w:t>
      </w:r>
      <w:r>
        <w:rPr>
          <w:rFonts w:ascii="Calibri Light" w:hAnsi="Calibri Light"/>
          <w:sz w:val="24"/>
          <w:szCs w:val="24"/>
          <w:lang w:val="mn-MN"/>
        </w:rPr>
        <w:t>1 кг нь 1567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төгрөг байсан нь өмнөх оны мөн үеэс </w:t>
      </w:r>
      <w:r w:rsidR="009F20A2">
        <w:rPr>
          <w:rFonts w:ascii="Calibri Light" w:hAnsi="Calibri Light"/>
          <w:sz w:val="24"/>
          <w:szCs w:val="24"/>
          <w:lang w:val="mn-MN"/>
        </w:rPr>
        <w:t>1094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="009F20A2" w:rsidRPr="00B15AE1">
        <w:rPr>
          <w:rFonts w:ascii="Calibri Light" w:hAnsi="Calibri Light"/>
          <w:sz w:val="24"/>
          <w:szCs w:val="24"/>
        </w:rPr>
        <w:t>(</w:t>
      </w:r>
      <w:r w:rsidR="009F20A2">
        <w:rPr>
          <w:rFonts w:ascii="Calibri Light" w:hAnsi="Calibri Light"/>
          <w:sz w:val="24"/>
          <w:szCs w:val="24"/>
          <w:lang w:val="mn-MN"/>
        </w:rPr>
        <w:t xml:space="preserve">1.9 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>дахин</w:t>
      </w:r>
      <w:r w:rsidR="009F20A2" w:rsidRPr="00B15AE1">
        <w:rPr>
          <w:rFonts w:ascii="Calibri Light" w:hAnsi="Calibri Light"/>
          <w:sz w:val="24"/>
          <w:szCs w:val="24"/>
        </w:rPr>
        <w:t>)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, </w:t>
      </w:r>
      <w:r w:rsidR="009F20A2">
        <w:rPr>
          <w:rFonts w:ascii="Calibri Light" w:hAnsi="Calibri Light"/>
          <w:sz w:val="24"/>
          <w:szCs w:val="24"/>
          <w:lang w:val="mn-MN"/>
        </w:rPr>
        <w:t>сонгино 1335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төрөг </w:t>
      </w:r>
      <w:r w:rsidR="009F20A2">
        <w:rPr>
          <w:rFonts w:ascii="Calibri Light" w:hAnsi="Calibri Light"/>
          <w:sz w:val="24"/>
          <w:szCs w:val="24"/>
          <w:lang w:val="mn-MN"/>
        </w:rPr>
        <w:t>байсан нь өмнөх оны мөн үеэс 29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="009F20A2">
        <w:rPr>
          <w:rFonts w:ascii="Calibri Light" w:hAnsi="Calibri Light"/>
          <w:sz w:val="24"/>
          <w:szCs w:val="24"/>
        </w:rPr>
        <w:t>(2.2%</w:t>
      </w:r>
      <w:r w:rsidR="009F20A2" w:rsidRPr="00B15AE1">
        <w:rPr>
          <w:rFonts w:ascii="Calibri Light" w:hAnsi="Calibri Light"/>
          <w:sz w:val="24"/>
          <w:szCs w:val="24"/>
        </w:rPr>
        <w:t>)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төгрөгөөр  </w:t>
      </w:r>
      <w:r w:rsidR="009F20A2">
        <w:rPr>
          <w:rFonts w:ascii="Calibri Light" w:hAnsi="Calibri Light"/>
          <w:sz w:val="24"/>
          <w:szCs w:val="24"/>
          <w:lang w:val="mn-MN"/>
        </w:rPr>
        <w:t xml:space="preserve">тус тус 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өссөн байна. Харин </w:t>
      </w:r>
      <w:r w:rsidR="009F20A2">
        <w:rPr>
          <w:rFonts w:ascii="Calibri Light" w:hAnsi="Calibri Light"/>
          <w:sz w:val="24"/>
          <w:szCs w:val="24"/>
          <w:lang w:val="mn-MN"/>
        </w:rPr>
        <w:t>байцаа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өмнөх оны мөн үеэс </w:t>
      </w:r>
      <w:r w:rsidR="009F20A2">
        <w:rPr>
          <w:rFonts w:ascii="Calibri Light" w:hAnsi="Calibri Light"/>
          <w:sz w:val="24"/>
          <w:szCs w:val="24"/>
        </w:rPr>
        <w:t>39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="009F20A2" w:rsidRPr="00B15AE1">
        <w:rPr>
          <w:rFonts w:ascii="Calibri Light" w:hAnsi="Calibri Light"/>
          <w:sz w:val="24"/>
          <w:szCs w:val="24"/>
        </w:rPr>
        <w:t>(</w:t>
      </w:r>
      <w:r w:rsidR="009F20A2">
        <w:rPr>
          <w:rFonts w:ascii="Calibri Light" w:hAnsi="Calibri Light"/>
          <w:sz w:val="24"/>
          <w:szCs w:val="24"/>
        </w:rPr>
        <w:t>2.6</w:t>
      </w:r>
      <w:r w:rsidR="009F20A2" w:rsidRPr="00B15AE1">
        <w:rPr>
          <w:rFonts w:ascii="Calibri Light" w:hAnsi="Calibri Light"/>
          <w:sz w:val="24"/>
          <w:szCs w:val="24"/>
        </w:rPr>
        <w:t>%)</w:t>
      </w:r>
      <w:r w:rsidR="009F20A2">
        <w:rPr>
          <w:rFonts w:ascii="Calibri Light" w:hAnsi="Calibri Light"/>
          <w:sz w:val="24"/>
          <w:szCs w:val="24"/>
          <w:lang w:val="mn-MN"/>
        </w:rPr>
        <w:t xml:space="preserve"> төгрөгөөр буурсан</w:t>
      </w:r>
      <w:r w:rsidR="009F20A2" w:rsidRPr="00B15AE1">
        <w:rPr>
          <w:rFonts w:ascii="Calibri Light" w:hAnsi="Calibri Light"/>
          <w:sz w:val="24"/>
          <w:szCs w:val="24"/>
          <w:lang w:val="mn-MN"/>
        </w:rPr>
        <w:t xml:space="preserve"> байна.</w:t>
      </w:r>
    </w:p>
    <w:p w:rsidR="009F20A2" w:rsidRPr="00FC4021" w:rsidRDefault="009F20A2" w:rsidP="009F20A2">
      <w:pPr>
        <w:spacing w:after="120" w:line="240" w:lineRule="auto"/>
        <w:contextualSpacing/>
        <w:jc w:val="both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sectPr w:rsidR="009F20A2" w:rsidRPr="00FC4021" w:rsidSect="00B5188E">
          <w:headerReference w:type="default" r:id="rId50"/>
          <w:type w:val="nextColumn"/>
          <w:pgSz w:w="11909" w:h="16834" w:code="9"/>
          <w:pgMar w:top="1701" w:right="851" w:bottom="1134" w:left="1134" w:header="720" w:footer="720" w:gutter="0"/>
          <w:cols w:space="720"/>
          <w:titlePg/>
          <w:docGrid w:linePitch="360"/>
        </w:sectPr>
      </w:pPr>
      <w:r w:rsidRPr="00B15AE1">
        <w:rPr>
          <w:rFonts w:ascii="Calibri Light" w:hAnsi="Calibri Light"/>
          <w:sz w:val="24"/>
          <w:szCs w:val="24"/>
          <w:lang w:val="mn-MN"/>
        </w:rPr>
        <w:t>Дүүргийн</w:t>
      </w:r>
      <w:r w:rsidRPr="00B15AE1">
        <w:rPr>
          <w:rFonts w:ascii="Calibri Light" w:hAnsi="Calibri Light"/>
          <w:sz w:val="24"/>
          <w:szCs w:val="24"/>
        </w:rPr>
        <w:t xml:space="preserve"> хүнсний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Pr="00B15AE1">
        <w:rPr>
          <w:rFonts w:ascii="Calibri Light" w:hAnsi="Calibri Light"/>
          <w:sz w:val="24"/>
          <w:szCs w:val="24"/>
        </w:rPr>
        <w:t>зах,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Pr="00B15AE1">
        <w:rPr>
          <w:rFonts w:ascii="Calibri Light" w:hAnsi="Calibri Light"/>
          <w:sz w:val="24"/>
          <w:szCs w:val="24"/>
        </w:rPr>
        <w:t>дэлгүүрт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Pr="00B15AE1">
        <w:rPr>
          <w:rFonts w:ascii="Calibri Light" w:hAnsi="Calibri Light"/>
          <w:sz w:val="24"/>
          <w:szCs w:val="24"/>
        </w:rPr>
        <w:t>(</w:t>
      </w:r>
      <w:r w:rsidRPr="00B15AE1">
        <w:rPr>
          <w:rFonts w:ascii="Calibri Light" w:hAnsi="Calibri Light"/>
          <w:sz w:val="24"/>
          <w:szCs w:val="24"/>
          <w:lang w:val="mn-MN"/>
        </w:rPr>
        <w:t>Алтан тариа</w:t>
      </w:r>
      <w:r w:rsidRPr="00B15AE1">
        <w:rPr>
          <w:rFonts w:ascii="Calibri Light" w:hAnsi="Calibri Light"/>
          <w:sz w:val="24"/>
          <w:szCs w:val="24"/>
        </w:rPr>
        <w:t xml:space="preserve">) </w:t>
      </w:r>
      <w:r w:rsidRPr="00B15AE1">
        <w:rPr>
          <w:rFonts w:ascii="Calibri Light" w:hAnsi="Calibri Light"/>
          <w:sz w:val="24"/>
          <w:szCs w:val="24"/>
          <w:lang w:val="mn-MN"/>
        </w:rPr>
        <w:t>савласан</w:t>
      </w:r>
      <w:r w:rsidRPr="00B15AE1">
        <w:rPr>
          <w:rFonts w:ascii="Calibri Light" w:hAnsi="Calibri Light"/>
          <w:sz w:val="24"/>
          <w:szCs w:val="24"/>
        </w:rPr>
        <w:t xml:space="preserve"> дээд гурил</w:t>
      </w:r>
      <w:r w:rsidRPr="00B15AE1">
        <w:rPr>
          <w:rFonts w:ascii="Calibri Light" w:hAnsi="Calibri Light"/>
          <w:sz w:val="24"/>
          <w:szCs w:val="24"/>
          <w:lang w:val="mn-MN"/>
        </w:rPr>
        <w:t>ын</w:t>
      </w:r>
      <w:r w:rsidRPr="00B15AE1">
        <w:rPr>
          <w:rFonts w:ascii="Calibri Light" w:hAnsi="Calibri Light"/>
          <w:sz w:val="24"/>
          <w:szCs w:val="24"/>
        </w:rPr>
        <w:t xml:space="preserve"> 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дундаж </w:t>
      </w:r>
      <w:r w:rsidRPr="00B15AE1">
        <w:rPr>
          <w:rFonts w:ascii="Calibri Light" w:hAnsi="Calibri Light"/>
          <w:sz w:val="24"/>
          <w:szCs w:val="24"/>
        </w:rPr>
        <w:t>үн</w:t>
      </w:r>
      <w:r w:rsidRPr="00B15AE1">
        <w:rPr>
          <w:rFonts w:ascii="Calibri Light" w:hAnsi="Calibri Light"/>
          <w:sz w:val="24"/>
          <w:szCs w:val="24"/>
          <w:lang w:val="mn-MN"/>
        </w:rPr>
        <w:t>э</w:t>
      </w:r>
      <w:r w:rsidRPr="00B15AE1">
        <w:rPr>
          <w:rFonts w:ascii="Calibri Light" w:hAnsi="Calibri Light"/>
          <w:sz w:val="24"/>
          <w:szCs w:val="24"/>
        </w:rPr>
        <w:t xml:space="preserve"> </w:t>
      </w:r>
      <w:r w:rsidRPr="00B15AE1">
        <w:rPr>
          <w:rFonts w:ascii="Calibri Light" w:hAnsi="Calibri Light"/>
          <w:sz w:val="24"/>
          <w:szCs w:val="24"/>
          <w:lang w:val="mn-MN"/>
        </w:rPr>
        <w:t>13</w:t>
      </w:r>
      <w:r w:rsidRPr="00B15AE1">
        <w:rPr>
          <w:rFonts w:ascii="Calibri Light" w:hAnsi="Calibri Light"/>
          <w:sz w:val="24"/>
          <w:szCs w:val="24"/>
        </w:rPr>
        <w:t xml:space="preserve">72 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төгрөг байгаа нь </w:t>
      </w:r>
      <w:r w:rsidRPr="00B15AE1">
        <w:rPr>
          <w:rFonts w:ascii="Calibri Light" w:hAnsi="Calibri Light"/>
          <w:sz w:val="24"/>
          <w:szCs w:val="24"/>
        </w:rPr>
        <w:t>өмнөх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оны мөн үеэс </w:t>
      </w:r>
      <w:r w:rsidRPr="00B15AE1">
        <w:rPr>
          <w:rFonts w:ascii="Calibri Light" w:hAnsi="Calibri Light"/>
          <w:sz w:val="24"/>
          <w:szCs w:val="24"/>
        </w:rPr>
        <w:t>78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</w:t>
      </w:r>
      <w:r w:rsidRPr="00B15AE1">
        <w:rPr>
          <w:rFonts w:ascii="Calibri Light" w:hAnsi="Calibri Light"/>
          <w:sz w:val="24"/>
          <w:szCs w:val="24"/>
        </w:rPr>
        <w:t>(6.0%)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төгрөгөөр, савласан</w:t>
      </w:r>
      <w:r w:rsidRPr="00B15AE1">
        <w:rPr>
          <w:rFonts w:ascii="Calibri Light" w:hAnsi="Calibri Light"/>
          <w:sz w:val="24"/>
          <w:szCs w:val="24"/>
        </w:rPr>
        <w:t>(</w:t>
      </w:r>
      <w:r w:rsidRPr="00B15AE1">
        <w:rPr>
          <w:rFonts w:ascii="Calibri Light" w:hAnsi="Calibri Light"/>
          <w:sz w:val="24"/>
          <w:szCs w:val="24"/>
          <w:lang w:val="mn-MN"/>
        </w:rPr>
        <w:t>Алтан тариа</w:t>
      </w:r>
      <w:r w:rsidRPr="00B15AE1">
        <w:rPr>
          <w:rFonts w:ascii="Calibri Light" w:hAnsi="Calibri Light"/>
          <w:sz w:val="24"/>
          <w:szCs w:val="24"/>
        </w:rPr>
        <w:t>)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1-р гурил 1 кг нь </w:t>
      </w:r>
      <w:r w:rsidRPr="00B15AE1">
        <w:rPr>
          <w:rFonts w:ascii="Calibri Light" w:hAnsi="Calibri Light"/>
          <w:sz w:val="24"/>
          <w:szCs w:val="24"/>
        </w:rPr>
        <w:t>1075</w:t>
      </w:r>
      <w:r w:rsidRPr="00B15AE1">
        <w:rPr>
          <w:rFonts w:ascii="Calibri Light" w:hAnsi="Calibri Light"/>
          <w:sz w:val="24"/>
          <w:szCs w:val="24"/>
          <w:lang w:val="mn-MN"/>
        </w:rPr>
        <w:t xml:space="preserve"> төгрөг байгаа өмнөх оны мөн үеэс </w:t>
      </w:r>
      <w:r w:rsidRPr="00B15AE1">
        <w:rPr>
          <w:rFonts w:ascii="Calibri Light" w:hAnsi="Calibri Light"/>
          <w:sz w:val="24"/>
          <w:szCs w:val="24"/>
        </w:rPr>
        <w:t xml:space="preserve">12 (1.1%) </w:t>
      </w:r>
      <w:r w:rsidRPr="00B15AE1">
        <w:rPr>
          <w:rFonts w:ascii="Calibri Light" w:hAnsi="Calibri Light"/>
          <w:sz w:val="24"/>
          <w:szCs w:val="24"/>
          <w:lang w:val="mn-MN"/>
        </w:rPr>
        <w:t>төгрөг</w:t>
      </w:r>
      <w:r>
        <w:rPr>
          <w:rFonts w:ascii="Calibri Light" w:hAnsi="Calibri Light"/>
          <w:sz w:val="24"/>
          <w:szCs w:val="24"/>
          <w:lang w:val="mn-MN"/>
        </w:rPr>
        <w:t>өөр өссөн байна</w:t>
      </w:r>
    </w:p>
    <w:p w:rsidR="009F20A2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</w:pPr>
      <w:r w:rsidRPr="00392B80">
        <w:rPr>
          <w:rFonts w:ascii="Calibri Light" w:hAnsi="Calibri Light"/>
          <w:color w:val="262626" w:themeColor="text1" w:themeTint="D9"/>
          <w:lang w:val="mn-MN"/>
        </w:rPr>
        <w:lastRenderedPageBreak/>
        <w:t>Хүснэгт 1</w:t>
      </w:r>
      <w:r w:rsidRPr="00392B80">
        <w:rPr>
          <w:rFonts w:ascii="Calibri Light" w:hAnsi="Calibri Light"/>
          <w:color w:val="262626" w:themeColor="text1" w:themeTint="D9"/>
        </w:rPr>
        <w:t>1</w:t>
      </w:r>
      <w:r w:rsidRPr="00392B80">
        <w:rPr>
          <w:rFonts w:ascii="Calibri Light" w:hAnsi="Calibri Light"/>
          <w:color w:val="262626" w:themeColor="text1" w:themeTint="D9"/>
          <w:lang w:val="mn-MN"/>
        </w:rPr>
        <w:t xml:space="preserve">. </w:t>
      </w:r>
      <w:r w:rsidRPr="008C1A8B">
        <w:rPr>
          <w:rFonts w:ascii="Calibri Light" w:hAnsi="Calibri Light"/>
          <w:color w:val="262626" w:themeColor="text1" w:themeTint="D9"/>
          <w:lang w:val="mn-MN"/>
        </w:rPr>
        <w:t xml:space="preserve">Хүнсний барааны дундаж үнийн зэрэгцүүлэлт, 2017 оны </w:t>
      </w:r>
      <w:r w:rsidRPr="008C1A8B">
        <w:rPr>
          <w:rFonts w:ascii="Calibri Light" w:hAnsi="Calibri Light"/>
          <w:color w:val="262626" w:themeColor="text1" w:themeTint="D9"/>
        </w:rPr>
        <w:t>VII-</w:t>
      </w:r>
      <w:r w:rsidRPr="008C1A8B">
        <w:rPr>
          <w:rFonts w:ascii="Calibri Light" w:hAnsi="Calibri Light"/>
          <w:color w:val="262626" w:themeColor="text1" w:themeTint="D9"/>
          <w:lang w:val="mn-MN"/>
        </w:rPr>
        <w:t xml:space="preserve">XII сар, 2018 оны </w:t>
      </w:r>
      <w:r w:rsidRPr="008C1A8B">
        <w:rPr>
          <w:rFonts w:ascii="Calibri Light" w:hAnsi="Calibri Light"/>
          <w:color w:val="262626" w:themeColor="text1" w:themeTint="D9"/>
        </w:rPr>
        <w:t>VI</w:t>
      </w:r>
      <w:r w:rsidR="00335C9D">
        <w:rPr>
          <w:rFonts w:ascii="Calibri Light" w:hAnsi="Calibri Light"/>
          <w:color w:val="262626" w:themeColor="text1" w:themeTint="D9"/>
        </w:rPr>
        <w:t>I</w:t>
      </w:r>
      <w:r w:rsidRPr="008C1A8B">
        <w:rPr>
          <w:rFonts w:ascii="Calibri Light" w:hAnsi="Calibri Light"/>
          <w:color w:val="262626" w:themeColor="text1" w:themeTint="D9"/>
        </w:rPr>
        <w:t xml:space="preserve">I </w:t>
      </w:r>
      <w:r w:rsidRPr="008C1A8B">
        <w:rPr>
          <w:rFonts w:ascii="Calibri Light" w:hAnsi="Calibri Light"/>
          <w:color w:val="262626" w:themeColor="text1" w:themeTint="D9"/>
          <w:lang w:val="mn-MN"/>
        </w:rPr>
        <w:t>сар</w:t>
      </w:r>
    </w:p>
    <w:tbl>
      <w:tblPr>
        <w:tblW w:w="14750" w:type="dxa"/>
        <w:tblInd w:w="113" w:type="dxa"/>
        <w:tblLook w:val="04A0" w:firstRow="1" w:lastRow="0" w:firstColumn="1" w:lastColumn="0" w:noHBand="0" w:noVBand="1"/>
      </w:tblPr>
      <w:tblGrid>
        <w:gridCol w:w="1353"/>
        <w:gridCol w:w="1059"/>
        <w:gridCol w:w="780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15"/>
        <w:gridCol w:w="815"/>
        <w:gridCol w:w="815"/>
        <w:gridCol w:w="816"/>
        <w:gridCol w:w="863"/>
      </w:tblGrid>
      <w:tr w:rsidR="009F20A2" w:rsidRPr="00CF221E" w:rsidTr="00C64E92">
        <w:trPr>
          <w:trHeight w:val="433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9F20A2" w:rsidP="00D74A4D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хэмжих нэгж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2017       VIII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2017       XI </w:t>
            </w:r>
            <w:r w:rsidR="009F20A2" w:rsidRPr="00CF221E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2017       X </w:t>
            </w:r>
            <w:r w:rsidR="009F20A2" w:rsidRPr="00CF221E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2017       XI </w:t>
            </w:r>
            <w:r w:rsidR="009F20A2" w:rsidRPr="00CF221E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2017       XII </w:t>
            </w:r>
            <w:r w:rsidR="009F20A2" w:rsidRPr="00CF221E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2018       I </w:t>
            </w:r>
            <w:r w:rsidR="009F20A2" w:rsidRPr="00CF221E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 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 III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 IV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 V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VI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VII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9F20A2" w:rsidRPr="00CF221E" w:rsidRDefault="002E70FE" w:rsidP="00D74A4D">
            <w:pPr>
              <w:spacing w:after="0" w:line="240" w:lineRule="auto"/>
              <w:jc w:val="center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2018      VIII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  <w:tc>
          <w:tcPr>
            <w:tcW w:w="863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0A2" w:rsidRPr="00CF221E" w:rsidRDefault="002E70FE" w:rsidP="002E70FE">
            <w:pPr>
              <w:spacing w:after="0" w:line="240" w:lineRule="auto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u w:val="single"/>
              </w:rPr>
              <w:t xml:space="preserve">18 VII 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  <w:u w:val="single"/>
              </w:rPr>
              <w:t xml:space="preserve">28 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>18 VI</w:t>
            </w:r>
            <w:r w:rsidR="00C64E92">
              <w:rPr>
                <w:rFonts w:ascii="Calibri Light" w:hAnsi="Calibri Light"/>
                <w:bCs/>
                <w:sz w:val="18"/>
                <w:szCs w:val="18"/>
              </w:rPr>
              <w:t>I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>I</w:t>
            </w:r>
            <w:r w:rsidR="009F20A2" w:rsidRPr="00CF221E">
              <w:rPr>
                <w:rFonts w:ascii="Calibri Light" w:hAnsi="Calibri Light"/>
                <w:bCs/>
                <w:sz w:val="18"/>
                <w:szCs w:val="18"/>
              </w:rPr>
              <w:t>28</w:t>
            </w:r>
          </w:p>
        </w:tc>
      </w:tr>
      <w:tr w:rsidR="00C64E92" w:rsidRPr="00CF221E" w:rsidTr="00C64E92">
        <w:trPr>
          <w:trHeight w:val="323"/>
        </w:trPr>
        <w:tc>
          <w:tcPr>
            <w:tcW w:w="1353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"Алтан тариа" савласан гурил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дээдийн дээд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645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645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645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1 645</w:t>
            </w:r>
          </w:p>
        </w:tc>
        <w:tc>
          <w:tcPr>
            <w:tcW w:w="86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дээд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372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372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1 372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1-р зэрэг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075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1 075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2-р зэрэг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854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854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 xml:space="preserve">Сүү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Сүү ХК 1л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литр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303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601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658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658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695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2 695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Сүү ХК 0.5л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литр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987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105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1 105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Задгай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литр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1 383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Тараг, Цөцгийтэй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литр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485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565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565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568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568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2 598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Талх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Атар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ширхэг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201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176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165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165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1 165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Зууван чех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ширхэг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1 392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Хар талх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300 гр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956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2.8</w:t>
            </w:r>
          </w:p>
        </w:tc>
      </w:tr>
      <w:tr w:rsidR="00C64E92" w:rsidRPr="00CF221E" w:rsidTr="00C64E92">
        <w:trPr>
          <w:trHeight w:val="447"/>
        </w:trPr>
        <w:tc>
          <w:tcPr>
            <w:tcW w:w="1353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 xml:space="preserve">Будаа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цагаан заантай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268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3 703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шар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833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833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1 833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Цөцгийн тос, "Сүү" ХК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200 гр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4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4 500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5536AC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  <w:r w:rsidR="00C64E92" w:rsidRPr="00CF221E">
              <w:rPr>
                <w:rFonts w:ascii="Calibri Light" w:hAnsi="Calibri Light"/>
                <w:sz w:val="18"/>
                <w:szCs w:val="18"/>
              </w:rPr>
              <w:t> 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Ургамлын тос, "Янта"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 литр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685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685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3 715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Ногоон цай, Гүрж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90 гр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573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1 573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Элсэн чихэр /заантай/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454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454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3 185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Хонины мах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ястай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258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266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345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6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5 800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-8.5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Үхрийн мах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ястай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898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698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6 600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-14.3</w:t>
            </w:r>
          </w:p>
        </w:tc>
      </w:tr>
      <w:tr w:rsidR="00C64E92" w:rsidRPr="00CF221E" w:rsidTr="00C64E92">
        <w:trPr>
          <w:trHeight w:val="216"/>
        </w:trPr>
        <w:tc>
          <w:tcPr>
            <w:tcW w:w="1353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цул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485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935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8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8 280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-5.7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Адууны мах, ястай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833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733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167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6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790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-19.0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Ямааны мах, ястай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5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Төмс, монгол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897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947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550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857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-44.7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Лууван, монгол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449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322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292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1 567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-31.6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Байцаа, монгол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423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404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373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954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595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476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1 206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-18.3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Хүрэн манжин, монгол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2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658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1 448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-45.5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Сонгино, хятад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322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1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1 335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0</w:t>
            </w:r>
            <w:r w:rsidRPr="00CF221E">
              <w:rPr>
                <w:rFonts w:ascii="Calibri Light" w:hAnsi="Calibri Light"/>
                <w:sz w:val="18"/>
                <w:szCs w:val="18"/>
              </w:rPr>
              <w:t>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Алим, фүжи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кг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813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822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4</w:t>
            </w: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bCs/>
                <w:sz w:val="18"/>
                <w:szCs w:val="18"/>
              </w:rPr>
              <w:t>822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4 822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</w:tr>
      <w:tr w:rsidR="00C64E92" w:rsidRPr="00CF221E" w:rsidTr="00C64E92">
        <w:trPr>
          <w:trHeight w:val="216"/>
        </w:trPr>
        <w:tc>
          <w:tcPr>
            <w:tcW w:w="241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Өндөг, ОХУ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ширхэг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351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362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365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 w:rsidRPr="00CF221E">
              <w:rPr>
                <w:rFonts w:ascii="Calibri Light" w:hAnsi="Calibri Light"/>
                <w:bCs/>
                <w:sz w:val="18"/>
                <w:szCs w:val="18"/>
              </w:rPr>
              <w:t>358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4E92" w:rsidRPr="00CF221E" w:rsidRDefault="00C64E92" w:rsidP="00C64E92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-2.8</w:t>
            </w:r>
          </w:p>
        </w:tc>
      </w:tr>
    </w:tbl>
    <w:p w:rsidR="009F20A2" w:rsidRPr="00DE411E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  <w:sectPr w:rsidR="009F20A2" w:rsidRPr="00DE411E" w:rsidSect="008363B0">
          <w:headerReference w:type="default" r:id="rId51"/>
          <w:footerReference w:type="even" r:id="rId52"/>
          <w:footerReference w:type="default" r:id="rId53"/>
          <w:pgSz w:w="16834" w:h="11909" w:orient="landscape" w:code="9"/>
          <w:pgMar w:top="1701" w:right="851" w:bottom="1134" w:left="1134" w:header="720" w:footer="720" w:gutter="0"/>
          <w:cols w:space="720"/>
          <w:titlePg/>
          <w:docGrid w:linePitch="360"/>
        </w:sectPr>
      </w:pPr>
    </w:p>
    <w:p w:rsidR="009F20A2" w:rsidRDefault="009F20A2" w:rsidP="009F20A2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</w:pPr>
      <w:r w:rsidRPr="00DE411E">
        <w:rPr>
          <w:rFonts w:ascii="Calibri Light" w:hAnsi="Calibri Light"/>
          <w:color w:val="262626" w:themeColor="text1" w:themeTint="D9"/>
          <w:lang w:val="mn-MN"/>
        </w:rPr>
        <w:lastRenderedPageBreak/>
        <w:t>Х</w:t>
      </w:r>
      <w:r w:rsidRPr="00DE411E">
        <w:rPr>
          <w:rFonts w:ascii="Calibri Light" w:hAnsi="Calibri Light" w:cs="Arial"/>
          <w:color w:val="262626" w:themeColor="text1" w:themeTint="D9"/>
          <w:lang w:val="mn-MN"/>
        </w:rPr>
        <w:t>ү</w:t>
      </w:r>
      <w:r>
        <w:rPr>
          <w:rFonts w:ascii="Calibri Light" w:hAnsi="Calibri Light" w:cs="Calibri"/>
          <w:color w:val="262626" w:themeColor="text1" w:themeTint="D9"/>
          <w:lang w:val="mn-MN"/>
        </w:rPr>
        <w:t>снэгт 1</w:t>
      </w:r>
      <w:r>
        <w:rPr>
          <w:rFonts w:ascii="Calibri Light" w:hAnsi="Calibri Light" w:cs="Calibri"/>
          <w:color w:val="262626" w:themeColor="text1" w:themeTint="D9"/>
        </w:rPr>
        <w:t>2</w:t>
      </w:r>
      <w:r w:rsidRPr="00DE411E">
        <w:rPr>
          <w:rFonts w:ascii="Calibri Light" w:hAnsi="Calibri Light"/>
          <w:color w:val="262626" w:themeColor="text1" w:themeTint="D9"/>
        </w:rPr>
        <w:t>. Х</w:t>
      </w:r>
      <w:r w:rsidRPr="00DE411E">
        <w:rPr>
          <w:rFonts w:ascii="Calibri Light" w:hAnsi="Calibri Light" w:cs="Arial"/>
          <w:color w:val="262626" w:themeColor="text1" w:themeTint="D9"/>
        </w:rPr>
        <w:t>ү</w:t>
      </w:r>
      <w:r w:rsidRPr="00DE411E">
        <w:rPr>
          <w:rFonts w:ascii="Calibri Light" w:hAnsi="Calibri Light" w:cs="Calibri"/>
          <w:color w:val="262626" w:themeColor="text1" w:themeTint="D9"/>
        </w:rPr>
        <w:t xml:space="preserve">нсний барааны дундаж </w:t>
      </w:r>
      <w:r w:rsidRPr="00DE411E">
        <w:rPr>
          <w:rFonts w:ascii="Calibri Light" w:hAnsi="Calibri Light" w:cs="Arial"/>
          <w:color w:val="262626" w:themeColor="text1" w:themeTint="D9"/>
        </w:rPr>
        <w:t>ү</w:t>
      </w:r>
      <w:r w:rsidRPr="00DE411E">
        <w:rPr>
          <w:rFonts w:ascii="Calibri Light" w:hAnsi="Calibri Light" w:cs="Calibri"/>
          <w:color w:val="262626" w:themeColor="text1" w:themeTint="D9"/>
        </w:rPr>
        <w:t>ний</w:t>
      </w:r>
      <w:r w:rsidRPr="00DE411E">
        <w:rPr>
          <w:rFonts w:ascii="Calibri Light" w:hAnsi="Calibri Light"/>
          <w:color w:val="262626" w:themeColor="text1" w:themeTint="D9"/>
        </w:rPr>
        <w:t>н зэрэгц</w:t>
      </w:r>
      <w:r w:rsidRPr="00DE411E">
        <w:rPr>
          <w:rFonts w:ascii="Calibri Light" w:hAnsi="Calibri Light" w:cs="Arial"/>
          <w:color w:val="262626" w:themeColor="text1" w:themeTint="D9"/>
        </w:rPr>
        <w:t>үү</w:t>
      </w:r>
      <w:r w:rsidRPr="00DE411E">
        <w:rPr>
          <w:rFonts w:ascii="Calibri Light" w:hAnsi="Calibri Light" w:cs="Calibri"/>
          <w:color w:val="262626" w:themeColor="text1" w:themeTint="D9"/>
        </w:rPr>
        <w:t>лэлт, 2015-2018 оны V</w:t>
      </w:r>
      <w:r>
        <w:rPr>
          <w:rFonts w:ascii="Calibri Light" w:hAnsi="Calibri Light" w:cs="Calibri"/>
          <w:color w:val="262626" w:themeColor="text1" w:themeTint="D9"/>
        </w:rPr>
        <w:t>I</w:t>
      </w:r>
      <w:r w:rsidR="00335C9D">
        <w:rPr>
          <w:rFonts w:ascii="Calibri Light" w:hAnsi="Calibri Light" w:cs="Calibri"/>
          <w:color w:val="262626" w:themeColor="text1" w:themeTint="D9"/>
        </w:rPr>
        <w:t>I</w:t>
      </w:r>
      <w:r>
        <w:rPr>
          <w:rFonts w:ascii="Calibri Light" w:hAnsi="Calibri Light" w:cs="Calibri"/>
          <w:color w:val="262626" w:themeColor="text1" w:themeTint="D9"/>
        </w:rPr>
        <w:t>I</w:t>
      </w:r>
      <w:r w:rsidRPr="00DE411E">
        <w:rPr>
          <w:rFonts w:ascii="Calibri Light" w:hAnsi="Calibri Light"/>
          <w:color w:val="262626" w:themeColor="text1" w:themeTint="D9"/>
        </w:rPr>
        <w:t xml:space="preserve"> сарын 28</w:t>
      </w:r>
      <w:r>
        <w:rPr>
          <w:rFonts w:ascii="Calibri Light" w:hAnsi="Calibri Light"/>
          <w:color w:val="262626" w:themeColor="text1" w:themeTint="D9"/>
          <w:lang w:val="mn-MN"/>
        </w:rPr>
        <w:t>-ны</w:t>
      </w:r>
      <w:r w:rsidRPr="00DE411E">
        <w:rPr>
          <w:rFonts w:ascii="Calibri Light" w:hAnsi="Calibri Light"/>
          <w:color w:val="262626" w:themeColor="text1" w:themeTint="D9"/>
          <w:lang w:val="mn-MN"/>
        </w:rPr>
        <w:t xml:space="preserve"> байдлаар</w:t>
      </w:r>
    </w:p>
    <w:tbl>
      <w:tblPr>
        <w:tblW w:w="9509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34"/>
        <w:gridCol w:w="955"/>
        <w:gridCol w:w="744"/>
        <w:gridCol w:w="942"/>
        <w:gridCol w:w="942"/>
        <w:gridCol w:w="942"/>
        <w:gridCol w:w="1040"/>
        <w:gridCol w:w="938"/>
        <w:gridCol w:w="936"/>
        <w:gridCol w:w="936"/>
      </w:tblGrid>
      <w:tr w:rsidR="009F20A2" w:rsidRPr="0060283C" w:rsidTr="00982507">
        <w:trPr>
          <w:trHeight w:val="221"/>
        </w:trPr>
        <w:tc>
          <w:tcPr>
            <w:tcW w:w="2089" w:type="dxa"/>
            <w:gridSpan w:val="2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 </w:t>
            </w:r>
          </w:p>
        </w:tc>
        <w:tc>
          <w:tcPr>
            <w:tcW w:w="744" w:type="dxa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хэмжих нэгж</w:t>
            </w:r>
          </w:p>
        </w:tc>
        <w:tc>
          <w:tcPr>
            <w:tcW w:w="942" w:type="dxa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2015 </w:t>
            </w:r>
            <w:r w:rsidRPr="0060283C">
              <w:rPr>
                <w:rFonts w:ascii="Calibri Light" w:hAnsi="Calibri Light"/>
                <w:sz w:val="16"/>
                <w:szCs w:val="16"/>
              </w:rPr>
              <w:t>VI</w:t>
            </w:r>
            <w:r w:rsidR="00393D62">
              <w:rPr>
                <w:rFonts w:ascii="Calibri Light" w:hAnsi="Calibri Light"/>
                <w:sz w:val="16"/>
                <w:szCs w:val="16"/>
              </w:rPr>
              <w:t>I</w:t>
            </w:r>
            <w:r w:rsidRPr="0060283C">
              <w:rPr>
                <w:rFonts w:ascii="Calibri Light" w:hAnsi="Calibri Light"/>
                <w:sz w:val="16"/>
                <w:szCs w:val="16"/>
              </w:rPr>
              <w:t>I</w:t>
            </w:r>
          </w:p>
        </w:tc>
        <w:tc>
          <w:tcPr>
            <w:tcW w:w="942" w:type="dxa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9F20A2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2016</w:t>
            </w:r>
            <w:r>
              <w:rPr>
                <w:rFonts w:ascii="Calibri Light" w:hAnsi="Calibri Light"/>
                <w:sz w:val="16"/>
                <w:szCs w:val="16"/>
              </w:rPr>
              <w:t xml:space="preserve"> </w:t>
            </w:r>
            <w:r w:rsidRPr="0060283C">
              <w:rPr>
                <w:rFonts w:ascii="Calibri Light" w:hAnsi="Calibri Light"/>
                <w:sz w:val="16"/>
                <w:szCs w:val="16"/>
              </w:rPr>
              <w:t>V</w:t>
            </w:r>
            <w:r w:rsidR="00393D62">
              <w:rPr>
                <w:rFonts w:ascii="Calibri Light" w:hAnsi="Calibri Light"/>
                <w:sz w:val="16"/>
                <w:szCs w:val="16"/>
              </w:rPr>
              <w:t>I</w:t>
            </w:r>
            <w:r w:rsidRPr="0060283C">
              <w:rPr>
                <w:rFonts w:ascii="Calibri Light" w:hAnsi="Calibri Light"/>
                <w:sz w:val="16"/>
                <w:szCs w:val="16"/>
              </w:rPr>
              <w:t>II</w:t>
            </w:r>
          </w:p>
        </w:tc>
        <w:tc>
          <w:tcPr>
            <w:tcW w:w="942" w:type="dxa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 xml:space="preserve">017 </w:t>
            </w:r>
            <w:r w:rsidRPr="0060283C">
              <w:rPr>
                <w:rFonts w:ascii="Calibri Light" w:hAnsi="Calibri Light"/>
                <w:sz w:val="16"/>
                <w:szCs w:val="16"/>
              </w:rPr>
              <w:t>V</w:t>
            </w:r>
            <w:r w:rsidR="00393D62">
              <w:rPr>
                <w:rFonts w:ascii="Calibri Light" w:hAnsi="Calibri Light"/>
                <w:sz w:val="16"/>
                <w:szCs w:val="16"/>
              </w:rPr>
              <w:t>I</w:t>
            </w:r>
            <w:r w:rsidRPr="0060283C">
              <w:rPr>
                <w:rFonts w:ascii="Calibri Light" w:hAnsi="Calibri Light"/>
                <w:sz w:val="16"/>
                <w:szCs w:val="16"/>
              </w:rPr>
              <w:t>II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2018 V</w:t>
            </w:r>
            <w:r w:rsidR="00393D62">
              <w:rPr>
                <w:rFonts w:ascii="Calibri Light" w:hAnsi="Calibri Light"/>
                <w:sz w:val="18"/>
                <w:szCs w:val="18"/>
              </w:rPr>
              <w:t>I</w:t>
            </w:r>
            <w:r>
              <w:rPr>
                <w:rFonts w:ascii="Calibri Light" w:hAnsi="Calibri Light"/>
                <w:sz w:val="18"/>
                <w:szCs w:val="18"/>
              </w:rPr>
              <w:t xml:space="preserve">II </w:t>
            </w:r>
            <w:r w:rsidRPr="0060283C">
              <w:rPr>
                <w:rFonts w:ascii="Calibri Light" w:hAnsi="Calibri Light"/>
                <w:sz w:val="18"/>
                <w:szCs w:val="18"/>
              </w:rPr>
              <w:t>28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  <w:u w:val="single"/>
              </w:rPr>
            </w:pPr>
            <w:r w:rsidRPr="0060283C">
              <w:rPr>
                <w:rFonts w:ascii="Calibri Light" w:hAnsi="Calibri Light"/>
                <w:sz w:val="16"/>
                <w:szCs w:val="16"/>
                <w:u w:val="single"/>
              </w:rPr>
              <w:t>2018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  <w:u w:val="single"/>
              </w:rPr>
            </w:pPr>
            <w:r w:rsidRPr="0060283C">
              <w:rPr>
                <w:rFonts w:ascii="Calibri Light" w:hAnsi="Calibri Light"/>
                <w:sz w:val="16"/>
                <w:szCs w:val="16"/>
                <w:u w:val="single"/>
              </w:rPr>
              <w:t>2018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  <w:u w:val="single"/>
              </w:rPr>
            </w:pPr>
            <w:r w:rsidRPr="0060283C">
              <w:rPr>
                <w:rFonts w:ascii="Calibri Light" w:hAnsi="Calibri Light"/>
                <w:sz w:val="16"/>
                <w:szCs w:val="16"/>
                <w:u w:val="single"/>
              </w:rPr>
              <w:t>2018</w:t>
            </w:r>
          </w:p>
        </w:tc>
      </w:tr>
      <w:tr w:rsidR="009F20A2" w:rsidRPr="0060283C" w:rsidTr="00982507">
        <w:trPr>
          <w:trHeight w:val="172"/>
        </w:trPr>
        <w:tc>
          <w:tcPr>
            <w:tcW w:w="2089" w:type="dxa"/>
            <w:gridSpan w:val="2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744" w:type="dxa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6"/>
                <w:szCs w:val="16"/>
              </w:rPr>
            </w:pPr>
          </w:p>
        </w:tc>
        <w:tc>
          <w:tcPr>
            <w:tcW w:w="942" w:type="dxa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6"/>
                <w:szCs w:val="16"/>
              </w:rPr>
            </w:pPr>
          </w:p>
        </w:tc>
        <w:tc>
          <w:tcPr>
            <w:tcW w:w="942" w:type="dxa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6"/>
                <w:szCs w:val="16"/>
              </w:rPr>
            </w:pPr>
          </w:p>
        </w:tc>
        <w:tc>
          <w:tcPr>
            <w:tcW w:w="942" w:type="dxa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6"/>
                <w:szCs w:val="16"/>
              </w:rPr>
            </w:pPr>
          </w:p>
        </w:tc>
        <w:tc>
          <w:tcPr>
            <w:tcW w:w="1040" w:type="dxa"/>
            <w:vMerge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2017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2016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9F20A2" w:rsidRPr="0060283C" w:rsidRDefault="009F20A2" w:rsidP="00D74A4D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2015</w:t>
            </w:r>
          </w:p>
        </w:tc>
      </w:tr>
      <w:tr w:rsidR="005536AC" w:rsidRPr="0060283C" w:rsidTr="00982507">
        <w:trPr>
          <w:trHeight w:val="393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"Алтан тариа" савласан гурил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дээдийн дээд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1 622 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1 598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616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1 645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101.8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102.9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101.4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дээд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294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1 310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1 372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106.0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104.7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106.0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1-р зэрэг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060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1 080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063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1 075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101.1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99.5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101.4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2-р зэрэг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="005536AC">
              <w:rPr>
                <w:rFonts w:ascii="Calibri Light" w:hAnsi="Calibri Light"/>
                <w:sz w:val="18"/>
                <w:szCs w:val="18"/>
              </w:rPr>
              <w:t>858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838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855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854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99.9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101.9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99.5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 xml:space="preserve">Сүү 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Сүү ХК 1л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литр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074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2 079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2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197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2 695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122.7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129.7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129.9</w:t>
            </w:r>
          </w:p>
        </w:tc>
      </w:tr>
      <w:tr w:rsidR="005536AC" w:rsidRPr="0060283C" w:rsidTr="00982507">
        <w:trPr>
          <w:trHeight w:val="393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Сүү ХК 0.5л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литр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850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846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943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1 105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117.2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130.7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130.0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Задгай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литр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075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1 050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250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1 383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110.7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131.7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128.7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Тараг, Цөцгийтэй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литр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043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2 157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2 207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2 598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5536AC" w:rsidRPr="00CF221E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117.7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120.5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127.2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Талх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Атар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ширхэг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076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1 131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201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1 165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97.0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103.0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108.3</w:t>
            </w:r>
          </w:p>
        </w:tc>
      </w:tr>
      <w:tr w:rsidR="005536AC" w:rsidRPr="0060283C" w:rsidTr="00982507">
        <w:trPr>
          <w:trHeight w:val="393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Зууван чех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ширхэг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206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1 243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350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1 392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112.0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112.0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115.4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Хар талх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300 гр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833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868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918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956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103.1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107.1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114.7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 xml:space="preserve">Будаа 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цагаан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2</w:t>
            </w:r>
            <w:r w:rsidR="00E4187C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500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2 540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193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3 703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10</w:t>
            </w:r>
            <w:r w:rsidR="005536AC" w:rsidRPr="0060283C">
              <w:rPr>
                <w:rFonts w:ascii="Calibri Light" w:hAnsi="Calibri Light"/>
                <w:sz w:val="20"/>
                <w:szCs w:val="20"/>
              </w:rPr>
              <w:t>6.0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145.8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148.1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шар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</w:t>
            </w:r>
            <w:r w:rsidR="00E4187C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853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1 853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1 833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200"/>
              <w:jc w:val="righ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116.0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98.9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98.9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Цөцгийн тос, "Сүү" ХК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200 гр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650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3 238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238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4 500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139.0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139.0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169.8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Ургамлын тос, "Янта"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1 литр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479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3 476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504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3 715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106.0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106.9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106.8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Ногоон цай, Гүрж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90 гр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810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1 540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540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1 573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102.2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102.2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194.2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Элсэн чихэр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157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2 134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454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3 185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92.2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149.2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147.6</w:t>
            </w:r>
          </w:p>
        </w:tc>
      </w:tr>
      <w:tr w:rsidR="005536AC" w:rsidRPr="0060283C" w:rsidTr="00982507">
        <w:trPr>
          <w:trHeight w:val="393"/>
        </w:trPr>
        <w:tc>
          <w:tcPr>
            <w:tcW w:w="113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Хонины мах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ястай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675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5 220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380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5 800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</w:t>
            </w:r>
            <w:r w:rsidR="005536AC" w:rsidRPr="0060283C">
              <w:rPr>
                <w:rFonts w:ascii="Calibri Light" w:hAnsi="Calibri Light"/>
                <w:sz w:val="18"/>
                <w:szCs w:val="18"/>
              </w:rPr>
              <w:t>7.8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111.1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86.9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Үхрийн мах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ястай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480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6 580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6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498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6 600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118.6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100.3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88.2</w:t>
            </w:r>
          </w:p>
        </w:tc>
      </w:tr>
      <w:tr w:rsidR="005536AC" w:rsidRPr="0060283C" w:rsidTr="00982507">
        <w:trPr>
          <w:trHeight w:val="246"/>
        </w:trPr>
        <w:tc>
          <w:tcPr>
            <w:tcW w:w="1134" w:type="dxa"/>
            <w:vMerge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цул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400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7 958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7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273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8 280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101.6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104.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98.6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Адууны мах, ястай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750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5 100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333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5 500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113.9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107.8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95.7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Ямааны мах, ястай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533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4 498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5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000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5 500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</w:t>
            </w:r>
            <w:r w:rsidR="005536AC" w:rsidRPr="0060283C">
              <w:rPr>
                <w:rFonts w:ascii="Calibri Light" w:hAnsi="Calibri Light"/>
                <w:sz w:val="18"/>
                <w:szCs w:val="18"/>
              </w:rPr>
              <w:t>0.0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122.3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99.4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Төмс, монгол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957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947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225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 xml:space="preserve"> 857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70.0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90.5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43.8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Лууван, монгол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425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1 886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298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1 567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120.7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83.1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110.0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Байцаа, монгол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270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1 733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448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1 206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83.3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69.6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95.0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Хүрэн манжин, монгол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900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2 500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578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1 448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91.8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57.9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76.2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Сонгино, хятад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371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1 450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1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306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1 335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102.2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92.1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97.3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Алим, фүжи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кг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</w:t>
            </w:r>
            <w:r w:rsidR="00E4187C">
              <w:rPr>
                <w:rFonts w:ascii="Calibri Light" w:hAnsi="Calibri Light"/>
                <w:sz w:val="18"/>
                <w:szCs w:val="18"/>
              </w:rPr>
              <w:t xml:space="preserve"> </w:t>
            </w:r>
            <w:r>
              <w:rPr>
                <w:rFonts w:ascii="Calibri Light" w:hAnsi="Calibri Light"/>
                <w:sz w:val="18"/>
                <w:szCs w:val="18"/>
              </w:rPr>
              <w:t>614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4 786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4</w:t>
            </w:r>
            <w:r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CF221E">
              <w:rPr>
                <w:rFonts w:ascii="Calibri Light" w:hAnsi="Calibri Light"/>
                <w:sz w:val="18"/>
                <w:szCs w:val="18"/>
              </w:rPr>
              <w:t>856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4 822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99.3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100.8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104.5</w:t>
            </w:r>
          </w:p>
        </w:tc>
      </w:tr>
      <w:tr w:rsidR="005536AC" w:rsidRPr="0060283C" w:rsidTr="00982507">
        <w:trPr>
          <w:trHeight w:val="246"/>
        </w:trPr>
        <w:tc>
          <w:tcPr>
            <w:tcW w:w="2089" w:type="dxa"/>
            <w:gridSpan w:val="2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rPr>
                <w:rFonts w:ascii="Calibri Light" w:hAnsi="Calibri Light"/>
                <w:sz w:val="18"/>
                <w:szCs w:val="18"/>
              </w:rPr>
            </w:pPr>
            <w:r w:rsidRPr="0060283C">
              <w:rPr>
                <w:rFonts w:ascii="Calibri Light" w:hAnsi="Calibri Light"/>
                <w:sz w:val="18"/>
                <w:szCs w:val="18"/>
              </w:rPr>
              <w:t>Өндөг, Дотоод</w:t>
            </w:r>
          </w:p>
        </w:tc>
        <w:tc>
          <w:tcPr>
            <w:tcW w:w="744" w:type="dxa"/>
            <w:shd w:val="clear" w:color="auto" w:fill="auto"/>
            <w:vAlign w:val="center"/>
            <w:hideMark/>
          </w:tcPr>
          <w:p w:rsidR="005536AC" w:rsidRPr="0060283C" w:rsidRDefault="005536AC" w:rsidP="005536AC">
            <w:pPr>
              <w:spacing w:after="0" w:line="240" w:lineRule="auto"/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60283C">
              <w:rPr>
                <w:rFonts w:ascii="Calibri Light" w:hAnsi="Calibri Light"/>
                <w:sz w:val="16"/>
                <w:szCs w:val="16"/>
              </w:rPr>
              <w:t>ширхэг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316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321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 w:rsidRPr="00CF221E">
              <w:rPr>
                <w:rFonts w:ascii="Calibri Light" w:hAnsi="Calibri Light"/>
                <w:sz w:val="18"/>
                <w:szCs w:val="18"/>
              </w:rPr>
              <w:t>346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536AC" w:rsidRPr="00CF221E" w:rsidRDefault="005536A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Cs/>
                <w:sz w:val="18"/>
                <w:szCs w:val="18"/>
              </w:rPr>
              <w:t>348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100</w:t>
            </w:r>
            <w:r w:rsidR="005536AC" w:rsidRPr="0060283C">
              <w:rPr>
                <w:rFonts w:ascii="Calibri Light" w:hAnsi="Calibri Light"/>
                <w:sz w:val="18"/>
                <w:szCs w:val="18"/>
              </w:rPr>
              <w:t>.7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108.3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536AC" w:rsidRPr="0060283C" w:rsidRDefault="00E4187C" w:rsidP="005536AC">
            <w:pPr>
              <w:spacing w:after="0" w:line="240" w:lineRule="auto"/>
              <w:ind w:firstLineChars="100" w:firstLine="180"/>
              <w:jc w:val="right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110.2</w:t>
            </w:r>
          </w:p>
        </w:tc>
      </w:tr>
    </w:tbl>
    <w:p w:rsidR="009F20A2" w:rsidRDefault="009F20A2" w:rsidP="009F20A2">
      <w:pPr>
        <w:spacing w:after="120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</w:p>
    <w:p w:rsidR="009F20A2" w:rsidRDefault="009F20A2" w:rsidP="009F20A2">
      <w:pPr>
        <w:spacing w:after="120"/>
        <w:rPr>
          <w:rFonts w:ascii="Calibri Light" w:hAnsi="Calibri Light" w:cs="Calibri"/>
          <w:color w:val="262626" w:themeColor="text1" w:themeTint="D9"/>
          <w:sz w:val="24"/>
          <w:szCs w:val="24"/>
          <w:lang w:val="mn-MN"/>
        </w:rPr>
      </w:pPr>
      <w:r w:rsidRPr="00982507">
        <w:rPr>
          <w:rFonts w:ascii="Calibri Light" w:hAnsi="Calibri Light"/>
          <w:sz w:val="24"/>
          <w:szCs w:val="24"/>
          <w:lang w:val="mn-MN"/>
        </w:rPr>
        <w:t>Зураг- 1</w:t>
      </w:r>
      <w:r w:rsidRPr="00982507">
        <w:rPr>
          <w:rFonts w:ascii="Calibri Light" w:hAnsi="Calibri Light"/>
          <w:sz w:val="24"/>
          <w:szCs w:val="24"/>
        </w:rPr>
        <w:t>2</w:t>
      </w:r>
      <w:r w:rsidRPr="00982507">
        <w:rPr>
          <w:rFonts w:ascii="Calibri Light" w:hAnsi="Calibri Light"/>
          <w:sz w:val="24"/>
          <w:szCs w:val="24"/>
          <w:lang w:val="mn-MN"/>
        </w:rPr>
        <w:t xml:space="preserve">. Нэг кг будааны дундаж </w:t>
      </w:r>
      <w:r w:rsidRPr="00982507">
        <w:rPr>
          <w:rFonts w:ascii="Calibri Light" w:hAnsi="Calibri Light" w:cs="Arial"/>
          <w:sz w:val="24"/>
          <w:szCs w:val="24"/>
          <w:lang w:val="mn-MN"/>
        </w:rPr>
        <w:t>ү</w:t>
      </w:r>
      <w:r w:rsidRPr="00982507">
        <w:rPr>
          <w:rFonts w:ascii="Calibri Light" w:hAnsi="Calibri Light" w:cs="Calibri"/>
          <w:sz w:val="24"/>
          <w:szCs w:val="24"/>
          <w:lang w:val="mn-MN"/>
        </w:rPr>
        <w:t>нэ, V</w:t>
      </w:r>
      <w:r w:rsidRPr="00982507">
        <w:rPr>
          <w:rFonts w:ascii="Calibri Light" w:hAnsi="Calibri Light" w:cs="Calibri"/>
          <w:sz w:val="24"/>
          <w:szCs w:val="24"/>
        </w:rPr>
        <w:t>II</w:t>
      </w:r>
      <w:r w:rsidR="00DF6F6E" w:rsidRPr="00982507">
        <w:rPr>
          <w:rFonts w:ascii="Calibri Light" w:hAnsi="Calibri Light" w:cs="Calibri"/>
          <w:sz w:val="24"/>
          <w:szCs w:val="24"/>
        </w:rPr>
        <w:t>I</w:t>
      </w:r>
      <w:r w:rsidRPr="00982507">
        <w:rPr>
          <w:rFonts w:ascii="Calibri Light" w:hAnsi="Calibri Light"/>
          <w:sz w:val="24"/>
          <w:szCs w:val="24"/>
          <w:lang w:val="mn-MN"/>
        </w:rPr>
        <w:t xml:space="preserve"> сард, т</w:t>
      </w:r>
      <w:r w:rsidRPr="00982507">
        <w:rPr>
          <w:rFonts w:ascii="Calibri Light" w:hAnsi="Calibri Light" w:cs="Arial"/>
          <w:sz w:val="24"/>
          <w:szCs w:val="24"/>
          <w:lang w:val="mn-MN"/>
        </w:rPr>
        <w:t>ө</w:t>
      </w:r>
      <w:r w:rsidRPr="00982507">
        <w:rPr>
          <w:rFonts w:ascii="Calibri Light" w:hAnsi="Calibri Light" w:cs="Calibri"/>
          <w:sz w:val="24"/>
          <w:szCs w:val="24"/>
          <w:lang w:val="mn-MN"/>
        </w:rPr>
        <w:t>гр</w:t>
      </w:r>
      <w:r w:rsidRPr="00982507">
        <w:rPr>
          <w:rFonts w:ascii="Calibri Light" w:hAnsi="Calibri Light" w:cs="Arial"/>
          <w:sz w:val="24"/>
          <w:szCs w:val="24"/>
          <w:lang w:val="mn-MN"/>
        </w:rPr>
        <w:t>ө</w:t>
      </w:r>
      <w:r w:rsidRPr="00982507">
        <w:rPr>
          <w:rFonts w:ascii="Calibri Light" w:hAnsi="Calibri Light" w:cs="Calibri"/>
          <w:sz w:val="24"/>
          <w:szCs w:val="24"/>
          <w:lang w:val="mn-MN"/>
        </w:rPr>
        <w:t>г</w:t>
      </w:r>
      <w:r w:rsidRPr="00982507">
        <w:rPr>
          <w:rFonts w:ascii="Calibri Light" w:hAnsi="Calibri Light" w:cs="Arial"/>
          <w:sz w:val="24"/>
          <w:szCs w:val="24"/>
          <w:lang w:val="mn-MN"/>
        </w:rPr>
        <w:t>өө</w:t>
      </w:r>
      <w:r w:rsidRPr="00982507">
        <w:rPr>
          <w:rFonts w:ascii="Calibri Light" w:hAnsi="Calibri Light" w:cs="Calibri"/>
          <w:sz w:val="24"/>
          <w:szCs w:val="24"/>
          <w:lang w:val="mn-MN"/>
        </w:rPr>
        <w:t>р</w:t>
      </w:r>
    </w:p>
    <w:p w:rsidR="009F20A2" w:rsidRPr="00B53EA2" w:rsidRDefault="009F20A2" w:rsidP="009F20A2">
      <w:pPr>
        <w:spacing w:after="120"/>
        <w:rPr>
          <w:rFonts w:ascii="Calibri Light" w:hAnsi="Calibri Light"/>
          <w:color w:val="262626" w:themeColor="text1" w:themeTint="D9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2E08FE2" wp14:editId="1784B9F3">
            <wp:extent cx="5753735" cy="1362075"/>
            <wp:effectExtent l="0" t="0" r="0" b="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F20A2" w:rsidRDefault="009F20A2" w:rsidP="009F20A2">
      <w:pPr>
        <w:spacing w:after="120" w:line="240" w:lineRule="auto"/>
        <w:ind w:firstLine="720"/>
        <w:contextualSpacing/>
        <w:jc w:val="both"/>
        <w:rPr>
          <w:rFonts w:ascii="Calibri Light" w:hAnsi="Calibri Light" w:cs="Calibri"/>
          <w:sz w:val="24"/>
          <w:szCs w:val="24"/>
          <w:lang w:val="mn-MN"/>
        </w:rPr>
      </w:pPr>
      <w:r w:rsidRPr="00DE411E">
        <w:rPr>
          <w:rFonts w:ascii="Calibri Light" w:hAnsi="Calibri Light"/>
          <w:sz w:val="24"/>
          <w:szCs w:val="24"/>
          <w:lang w:val="mn-MN"/>
        </w:rPr>
        <w:t>20</w:t>
      </w:r>
      <w:r w:rsidRPr="00DE411E">
        <w:rPr>
          <w:rFonts w:ascii="Calibri Light" w:hAnsi="Calibri Light"/>
          <w:sz w:val="24"/>
          <w:szCs w:val="24"/>
        </w:rPr>
        <w:t xml:space="preserve">18 оны </w:t>
      </w:r>
      <w:r w:rsidR="00DF6F6E">
        <w:rPr>
          <w:rFonts w:ascii="Calibri Light" w:hAnsi="Calibri Light"/>
          <w:sz w:val="24"/>
          <w:szCs w:val="24"/>
        </w:rPr>
        <w:t>8</w:t>
      </w:r>
      <w:r>
        <w:rPr>
          <w:rFonts w:ascii="Calibri Light" w:hAnsi="Calibri Light"/>
          <w:sz w:val="24"/>
          <w:szCs w:val="24"/>
        </w:rPr>
        <w:t>-р</w:t>
      </w:r>
      <w:r>
        <w:rPr>
          <w:rFonts w:ascii="Calibri Light" w:hAnsi="Calibri Light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sz w:val="24"/>
          <w:szCs w:val="24"/>
        </w:rPr>
        <w:t>сард</w:t>
      </w:r>
      <w:r>
        <w:rPr>
          <w:rFonts w:ascii="Calibri Light" w:hAnsi="Calibri Light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sz w:val="24"/>
          <w:szCs w:val="24"/>
          <w:lang w:val="mn-MN"/>
        </w:rPr>
        <w:t>дүүргийн</w:t>
      </w:r>
      <w:r w:rsidRPr="00DE411E">
        <w:rPr>
          <w:rFonts w:ascii="Calibri Light" w:hAnsi="Calibri Light"/>
          <w:sz w:val="24"/>
          <w:szCs w:val="24"/>
        </w:rPr>
        <w:t xml:space="preserve"> х</w:t>
      </w:r>
      <w:r w:rsidRPr="00DE411E">
        <w:rPr>
          <w:rFonts w:ascii="Calibri Light" w:hAnsi="Calibri Light" w:cs="Arial"/>
          <w:sz w:val="24"/>
          <w:szCs w:val="24"/>
        </w:rPr>
        <w:t>ү</w:t>
      </w:r>
      <w:r>
        <w:rPr>
          <w:rFonts w:ascii="Calibri Light" w:hAnsi="Calibri Light" w:cs="Calibri"/>
          <w:sz w:val="24"/>
          <w:szCs w:val="24"/>
        </w:rPr>
        <w:t>нсний зах,</w:t>
      </w:r>
      <w:r>
        <w:rPr>
          <w:rFonts w:ascii="Calibri Light" w:hAnsi="Calibri Light" w:cs="Calibri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 w:cs="Calibri"/>
          <w:sz w:val="24"/>
          <w:szCs w:val="24"/>
        </w:rPr>
        <w:t>дэл</w:t>
      </w:r>
      <w:r w:rsidRPr="00DE411E">
        <w:rPr>
          <w:rFonts w:ascii="Calibri Light" w:hAnsi="Calibri Light"/>
          <w:sz w:val="24"/>
          <w:szCs w:val="24"/>
        </w:rPr>
        <w:t>г</w:t>
      </w:r>
      <w:r w:rsidRPr="00DE411E">
        <w:rPr>
          <w:rFonts w:ascii="Calibri Light" w:hAnsi="Calibri Light" w:cs="Arial"/>
          <w:sz w:val="24"/>
          <w:szCs w:val="24"/>
        </w:rPr>
        <w:t>үү</w:t>
      </w:r>
      <w:r w:rsidRPr="00DE411E">
        <w:rPr>
          <w:rFonts w:ascii="Calibri Light" w:hAnsi="Calibri Light" w:cs="Calibri"/>
          <w:sz w:val="24"/>
          <w:szCs w:val="24"/>
        </w:rPr>
        <w:t>рт</w:t>
      </w:r>
      <w:r>
        <w:rPr>
          <w:rFonts w:ascii="Calibri Light" w:hAnsi="Calibri Light"/>
          <w:sz w:val="24"/>
          <w:szCs w:val="24"/>
          <w:lang w:val="mn-MN"/>
        </w:rPr>
        <w:t xml:space="preserve"> цагаан будаа дунджаар </w:t>
      </w:r>
      <w:r w:rsidRPr="00DE411E">
        <w:rPr>
          <w:rFonts w:ascii="Calibri Light" w:hAnsi="Calibri Light"/>
          <w:sz w:val="24"/>
          <w:szCs w:val="24"/>
          <w:lang w:val="mn-MN"/>
        </w:rPr>
        <w:t>1 кг нь 3</w:t>
      </w:r>
      <w:r>
        <w:rPr>
          <w:rFonts w:ascii="Calibri Light" w:hAnsi="Calibri Light"/>
          <w:sz w:val="24"/>
          <w:szCs w:val="24"/>
        </w:rPr>
        <w:t>703</w:t>
      </w:r>
      <w:r w:rsidRPr="00DE411E">
        <w:rPr>
          <w:rFonts w:ascii="Calibri Light" w:hAnsi="Calibri Light"/>
          <w:sz w:val="24"/>
          <w:szCs w:val="24"/>
          <w:lang w:val="mn-MN"/>
        </w:rPr>
        <w:t xml:space="preserve"> 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>
        <w:rPr>
          <w:rFonts w:ascii="Calibri Light" w:hAnsi="Calibri Light" w:cs="Calibri"/>
          <w:sz w:val="24"/>
          <w:szCs w:val="24"/>
          <w:lang w:val="mn-MN"/>
        </w:rPr>
        <w:t xml:space="preserve">г 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байгаа нь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мн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х о</w:t>
      </w:r>
      <w:r w:rsidRPr="00DE411E">
        <w:rPr>
          <w:rFonts w:ascii="Calibri Light" w:hAnsi="Calibri Light"/>
          <w:sz w:val="24"/>
          <w:szCs w:val="24"/>
          <w:lang w:val="mn-MN"/>
        </w:rPr>
        <w:t>ны м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н </w:t>
      </w:r>
      <w:r w:rsidRPr="00DE411E">
        <w:rPr>
          <w:rFonts w:ascii="Calibri Light" w:hAnsi="Calibri Light" w:cs="Arial"/>
          <w:sz w:val="24"/>
          <w:szCs w:val="24"/>
          <w:lang w:val="mn-MN"/>
        </w:rPr>
        <w:t>ү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еэс </w:t>
      </w:r>
      <w:r>
        <w:rPr>
          <w:rFonts w:ascii="Calibri Light" w:hAnsi="Calibri Light" w:cs="Calibri"/>
          <w:sz w:val="24"/>
          <w:szCs w:val="24"/>
        </w:rPr>
        <w:t>510</w:t>
      </w:r>
      <w:r w:rsidRPr="00DE411E">
        <w:rPr>
          <w:rFonts w:ascii="Calibri Light" w:hAnsi="Calibri Light"/>
          <w:sz w:val="24"/>
          <w:szCs w:val="24"/>
          <w:lang w:val="mn-MN"/>
        </w:rPr>
        <w:t xml:space="preserve"> </w:t>
      </w:r>
      <w:r>
        <w:rPr>
          <w:rFonts w:ascii="Calibri Light" w:hAnsi="Calibri Light"/>
          <w:sz w:val="24"/>
          <w:szCs w:val="24"/>
        </w:rPr>
        <w:t>(16</w:t>
      </w:r>
      <w:r w:rsidRPr="00DE411E">
        <w:rPr>
          <w:rFonts w:ascii="Calibri Light" w:hAnsi="Calibri Light"/>
          <w:sz w:val="24"/>
          <w:szCs w:val="24"/>
        </w:rPr>
        <w:t>%)</w:t>
      </w:r>
      <w:r w:rsidRPr="00DE411E">
        <w:rPr>
          <w:rFonts w:ascii="Calibri Light" w:hAnsi="Calibri Light"/>
          <w:sz w:val="24"/>
          <w:szCs w:val="24"/>
          <w:lang w:val="mn-MN"/>
        </w:rPr>
        <w:t xml:space="preserve"> 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р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сс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>
        <w:rPr>
          <w:rFonts w:ascii="Calibri Light" w:hAnsi="Calibri Light" w:cs="Calibri"/>
          <w:sz w:val="24"/>
          <w:szCs w:val="24"/>
          <w:lang w:val="mn-MN"/>
        </w:rPr>
        <w:t xml:space="preserve">н байна. Харин </w:t>
      </w:r>
      <w:r w:rsidRPr="00DE411E">
        <w:rPr>
          <w:rFonts w:ascii="Calibri Light" w:hAnsi="Calibri Light" w:cs="Calibri"/>
          <w:sz w:val="24"/>
          <w:szCs w:val="24"/>
          <w:lang w:val="mn-MN"/>
        </w:rPr>
        <w:t>шар буд</w:t>
      </w:r>
      <w:r>
        <w:rPr>
          <w:rFonts w:ascii="Calibri Light" w:hAnsi="Calibri Light"/>
          <w:sz w:val="24"/>
          <w:szCs w:val="24"/>
          <w:lang w:val="mn-MN"/>
        </w:rPr>
        <w:t xml:space="preserve">аа 1 кг 1833 </w:t>
      </w:r>
      <w:r w:rsidRPr="00DE411E">
        <w:rPr>
          <w:rFonts w:ascii="Calibri Light" w:hAnsi="Calibri Light"/>
          <w:sz w:val="24"/>
          <w:szCs w:val="24"/>
          <w:lang w:val="mn-MN"/>
        </w:rPr>
        <w:t>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г байсан нь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мн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х оны м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н </w:t>
      </w:r>
      <w:r w:rsidRPr="00DE411E">
        <w:rPr>
          <w:rFonts w:ascii="Calibri Light" w:hAnsi="Calibri Light" w:cs="Arial"/>
          <w:sz w:val="24"/>
          <w:szCs w:val="24"/>
          <w:lang w:val="mn-MN"/>
        </w:rPr>
        <w:t>ү</w:t>
      </w:r>
      <w:r>
        <w:rPr>
          <w:rFonts w:ascii="Calibri Light" w:hAnsi="Calibri Light" w:cs="Calibri"/>
          <w:sz w:val="24"/>
          <w:szCs w:val="24"/>
          <w:lang w:val="mn-MN"/>
        </w:rPr>
        <w:t xml:space="preserve">еэс 20 </w:t>
      </w:r>
      <w:r w:rsidRPr="00DE411E">
        <w:rPr>
          <w:rFonts w:ascii="Calibri Light" w:hAnsi="Calibri Light"/>
          <w:sz w:val="24"/>
          <w:szCs w:val="24"/>
        </w:rPr>
        <w:t>(</w:t>
      </w:r>
      <w:r>
        <w:rPr>
          <w:rFonts w:ascii="Calibri Light" w:hAnsi="Calibri Light"/>
          <w:sz w:val="24"/>
          <w:szCs w:val="24"/>
        </w:rPr>
        <w:t>1.1%)</w:t>
      </w:r>
      <w:r>
        <w:rPr>
          <w:rFonts w:ascii="Calibri Light" w:hAnsi="Calibri Light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sz w:val="24"/>
          <w:szCs w:val="24"/>
          <w:lang w:val="mn-MN"/>
        </w:rPr>
        <w:t>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өө</w:t>
      </w:r>
      <w:r>
        <w:rPr>
          <w:rFonts w:ascii="Calibri Light" w:hAnsi="Calibri Light" w:cs="Calibri"/>
          <w:sz w:val="24"/>
          <w:szCs w:val="24"/>
          <w:lang w:val="mn-MN"/>
        </w:rPr>
        <w:t>р буурсан байна.</w:t>
      </w:r>
    </w:p>
    <w:p w:rsidR="009F20A2" w:rsidRPr="006772DD" w:rsidRDefault="009F20A2" w:rsidP="009F20A2">
      <w:pPr>
        <w:spacing w:after="120" w:line="240" w:lineRule="auto"/>
        <w:contextualSpacing/>
        <w:jc w:val="both"/>
        <w:rPr>
          <w:rFonts w:ascii="Calibri Light" w:hAnsi="Calibri Light" w:cs="Calibri"/>
          <w:b/>
          <w:sz w:val="28"/>
          <w:szCs w:val="24"/>
          <w:lang w:val="mn-MN"/>
        </w:rPr>
      </w:pPr>
      <w:r w:rsidRPr="00B20F34">
        <w:rPr>
          <w:rFonts w:ascii="Calibri Light" w:hAnsi="Calibri Light" w:cs="Calibri Light"/>
          <w:noProof/>
          <w:sz w:val="28"/>
          <w:szCs w:val="24"/>
        </w:rPr>
        <w:lastRenderedPageBreak/>
        <w:drawing>
          <wp:anchor distT="0" distB="0" distL="114300" distR="114300" simplePos="0" relativeHeight="251661312" behindDoc="0" locked="0" layoutInCell="1" allowOverlap="0" wp14:anchorId="759E8395" wp14:editId="5D2AF49F">
            <wp:simplePos x="0" y="0"/>
            <wp:positionH relativeFrom="margin">
              <wp:posOffset>60</wp:posOffset>
            </wp:positionH>
            <wp:positionV relativeFrom="margin">
              <wp:posOffset>2815</wp:posOffset>
            </wp:positionV>
            <wp:extent cx="1079500" cy="1079500"/>
            <wp:effectExtent l="0" t="0" r="6350" b="635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tbayar.BATBAYAR_B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20F34">
        <w:rPr>
          <w:rFonts w:ascii="Calibri Light" w:hAnsi="Calibri Light" w:cs="Calibri Light"/>
          <w:b/>
          <w:sz w:val="28"/>
          <w:szCs w:val="24"/>
          <w:lang w:val="mn-MN"/>
        </w:rPr>
        <w:t xml:space="preserve">АЖ </w:t>
      </w:r>
      <w:r w:rsidRPr="00B20F34">
        <w:rPr>
          <w:rFonts w:ascii="Calibri Light" w:hAnsi="Calibri Light" w:cs="Arial"/>
          <w:b/>
          <w:sz w:val="28"/>
          <w:szCs w:val="24"/>
          <w:lang w:val="mn-MN"/>
        </w:rPr>
        <w:t>Ү</w:t>
      </w:r>
      <w:r w:rsidRPr="00B20F34">
        <w:rPr>
          <w:rFonts w:ascii="Calibri Light" w:hAnsi="Calibri Light" w:cs="Calibri"/>
          <w:b/>
          <w:sz w:val="28"/>
          <w:szCs w:val="24"/>
          <w:lang w:val="mn-MN"/>
        </w:rPr>
        <w:t>ЙЛДВЭР</w:t>
      </w:r>
    </w:p>
    <w:p w:rsidR="009F20A2" w:rsidRPr="006772DD" w:rsidRDefault="009F20A2" w:rsidP="009F20A2">
      <w:pPr>
        <w:spacing w:after="0" w:line="240" w:lineRule="auto"/>
        <w:rPr>
          <w:rFonts w:ascii="Calibri Light" w:hAnsi="Calibri Light"/>
          <w:color w:val="262626" w:themeColor="text1" w:themeTint="D9"/>
          <w:sz w:val="20"/>
          <w:lang w:val="mn-MN"/>
        </w:rPr>
      </w:pPr>
    </w:p>
    <w:p w:rsidR="009F20A2" w:rsidRPr="00A75657" w:rsidRDefault="009F20A2" w:rsidP="009F20A2">
      <w:pPr>
        <w:pStyle w:val="BodyText"/>
        <w:spacing w:after="160"/>
        <w:rPr>
          <w:rFonts w:ascii="Calibri Light" w:hAnsi="Calibri Light"/>
          <w:sz w:val="24"/>
        </w:rPr>
      </w:pPr>
      <w:r w:rsidRPr="00A75657">
        <w:rPr>
          <w:rFonts w:ascii="Calibri Light" w:hAnsi="Calibri Light"/>
          <w:sz w:val="24"/>
        </w:rPr>
        <w:t>Д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>ргийн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Calibri"/>
          <w:sz w:val="24"/>
        </w:rPr>
        <w:t>аж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йлдвэрийн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Calibri"/>
          <w:sz w:val="24"/>
        </w:rPr>
        <w:t>газрууд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Calibri"/>
          <w:sz w:val="24"/>
        </w:rPr>
        <w:t>201</w:t>
      </w:r>
      <w:r w:rsidRPr="00A75657">
        <w:rPr>
          <w:rFonts w:ascii="Calibri Light" w:hAnsi="Calibri Light"/>
          <w:sz w:val="24"/>
          <w:lang w:val="en-US"/>
        </w:rPr>
        <w:t>8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</w:rPr>
        <w:t>он</w:t>
      </w:r>
      <w:r w:rsidRPr="00A75657">
        <w:rPr>
          <w:rFonts w:ascii="Calibri Light" w:hAnsi="Calibri Light"/>
          <w:sz w:val="24"/>
          <w:lang w:val="mn-MN"/>
        </w:rPr>
        <w:t>ы эхний</w:t>
      </w:r>
      <w:r w:rsidR="008D73D3">
        <w:rPr>
          <w:rFonts w:ascii="Calibri Light" w:hAnsi="Calibri Light"/>
          <w:sz w:val="24"/>
          <w:lang w:val="mn-MN"/>
        </w:rPr>
        <w:t xml:space="preserve"> 8 </w:t>
      </w:r>
      <w:r w:rsidRPr="00A75657">
        <w:rPr>
          <w:rFonts w:ascii="Calibri Light" w:hAnsi="Calibri Light"/>
          <w:sz w:val="24"/>
          <w:lang w:val="mn-MN"/>
        </w:rPr>
        <w:t xml:space="preserve">сард </w:t>
      </w:r>
      <w:r w:rsidR="00E002F8">
        <w:rPr>
          <w:rFonts w:ascii="Calibri Light" w:hAnsi="Calibri Light"/>
          <w:sz w:val="24"/>
          <w:lang w:val="mn-MN"/>
        </w:rPr>
        <w:t>303</w:t>
      </w:r>
      <w:r w:rsidR="00E002F8">
        <w:rPr>
          <w:rFonts w:ascii="Calibri Light" w:hAnsi="Calibri Light"/>
          <w:sz w:val="24"/>
          <w:lang w:val="en-US"/>
        </w:rPr>
        <w:t>.1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</w:rPr>
        <w:t>тэрбум т</w:t>
      </w:r>
      <w:r w:rsidRPr="00A75657">
        <w:rPr>
          <w:rFonts w:ascii="Calibri Light" w:hAnsi="Calibri Light" w:cs="Arial"/>
          <w:sz w:val="24"/>
        </w:rPr>
        <w:t>ө</w:t>
      </w:r>
      <w:r w:rsidRPr="00A75657">
        <w:rPr>
          <w:rFonts w:ascii="Calibri Light" w:hAnsi="Calibri Light" w:cs="Calibri"/>
          <w:sz w:val="24"/>
        </w:rPr>
        <w:t>гр</w:t>
      </w:r>
      <w:r w:rsidRPr="00A75657">
        <w:rPr>
          <w:rFonts w:ascii="Calibri Light" w:hAnsi="Calibri Light" w:cs="Arial"/>
          <w:sz w:val="24"/>
        </w:rPr>
        <w:t>ө</w:t>
      </w:r>
      <w:r w:rsidRPr="00A75657">
        <w:rPr>
          <w:rFonts w:ascii="Calibri Light" w:hAnsi="Calibri Light" w:cs="Calibri"/>
          <w:sz w:val="24"/>
        </w:rPr>
        <w:t>гийн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Calibri"/>
          <w:sz w:val="24"/>
        </w:rPr>
        <w:t>б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тээгдэх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>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йлдвэрлэ</w:t>
      </w:r>
      <w:r w:rsidR="00E002F8">
        <w:rPr>
          <w:rFonts w:ascii="Calibri Light" w:hAnsi="Calibri Light"/>
          <w:sz w:val="24"/>
          <w:lang w:val="mn-MN"/>
        </w:rPr>
        <w:t>ж, 297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</w:rPr>
        <w:t>тэрбум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</w:rPr>
        <w:t>т</w:t>
      </w:r>
      <w:r w:rsidRPr="00A75657">
        <w:rPr>
          <w:rFonts w:ascii="Calibri Light" w:hAnsi="Calibri Light" w:cs="Arial"/>
          <w:sz w:val="24"/>
        </w:rPr>
        <w:t>ө</w:t>
      </w:r>
      <w:r w:rsidRPr="00A75657">
        <w:rPr>
          <w:rFonts w:ascii="Calibri Light" w:hAnsi="Calibri Light" w:cs="Calibri"/>
          <w:sz w:val="24"/>
        </w:rPr>
        <w:t>гр</w:t>
      </w:r>
      <w:r w:rsidRPr="00A75657">
        <w:rPr>
          <w:rFonts w:ascii="Calibri Light" w:hAnsi="Calibri Light" w:cs="Arial"/>
          <w:sz w:val="24"/>
        </w:rPr>
        <w:t>ө</w:t>
      </w:r>
      <w:r w:rsidRPr="00A75657">
        <w:rPr>
          <w:rFonts w:ascii="Calibri Light" w:hAnsi="Calibri Light" w:cs="Calibri"/>
          <w:sz w:val="24"/>
        </w:rPr>
        <w:t>гийн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Calibri"/>
          <w:sz w:val="24"/>
        </w:rPr>
        <w:t xml:space="preserve">борлуулалт хийжээ. </w:t>
      </w:r>
    </w:p>
    <w:p w:rsidR="009F20A2" w:rsidRPr="004975B3" w:rsidRDefault="009F20A2" w:rsidP="009F20A2">
      <w:pPr>
        <w:pStyle w:val="BodyText"/>
        <w:spacing w:after="160" w:line="276" w:lineRule="auto"/>
        <w:rPr>
          <w:rFonts w:ascii="Calibri Light" w:hAnsi="Calibri Light" w:cs="Calibri"/>
          <w:sz w:val="24"/>
          <w:lang w:val="mn-MN"/>
        </w:rPr>
      </w:pPr>
      <w:r w:rsidRPr="00A75657">
        <w:rPr>
          <w:rFonts w:ascii="Calibri Light" w:hAnsi="Calibri Light"/>
          <w:sz w:val="24"/>
        </w:rPr>
        <w:t>Д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 xml:space="preserve">ргийн аж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йлдвэрийн б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тээгдэх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>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йлдвэрлэлтийн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  <w:lang w:val="mn-MN"/>
        </w:rPr>
        <w:t>2</w:t>
      </w:r>
      <w:r>
        <w:rPr>
          <w:rFonts w:ascii="Calibri Light" w:hAnsi="Calibri Light"/>
          <w:sz w:val="24"/>
          <w:lang w:val="en-US"/>
        </w:rPr>
        <w:t>43</w:t>
      </w:r>
      <w:r w:rsidRPr="00A75657">
        <w:rPr>
          <w:rFonts w:ascii="Calibri Light" w:hAnsi="Calibri Light"/>
          <w:sz w:val="24"/>
          <w:lang w:val="mn-MN"/>
        </w:rPr>
        <w:t>.</w:t>
      </w:r>
      <w:r>
        <w:rPr>
          <w:rFonts w:ascii="Calibri Light" w:hAnsi="Calibri Light"/>
          <w:sz w:val="24"/>
          <w:lang w:val="mn-MN"/>
        </w:rPr>
        <w:t>1</w:t>
      </w:r>
      <w:r w:rsidRPr="00A75657">
        <w:rPr>
          <w:rFonts w:ascii="Calibri Light" w:hAnsi="Calibri Light"/>
          <w:sz w:val="24"/>
          <w:lang w:val="en-US"/>
        </w:rPr>
        <w:t xml:space="preserve"> (</w:t>
      </w:r>
      <w:r w:rsidRPr="00A75657">
        <w:rPr>
          <w:rFonts w:ascii="Calibri Light" w:hAnsi="Calibri Light"/>
          <w:sz w:val="24"/>
          <w:lang w:val="mn-MN"/>
        </w:rPr>
        <w:t>92.</w:t>
      </w:r>
      <w:r>
        <w:rPr>
          <w:rFonts w:ascii="Calibri Light" w:hAnsi="Calibri Light"/>
          <w:sz w:val="24"/>
          <w:lang w:val="en-US"/>
        </w:rPr>
        <w:t>7</w:t>
      </w:r>
      <w:r w:rsidRPr="00A75657">
        <w:rPr>
          <w:rFonts w:ascii="Calibri Light" w:hAnsi="Calibri Light"/>
          <w:sz w:val="24"/>
          <w:lang w:val="mn-MN"/>
        </w:rPr>
        <w:t>%)</w:t>
      </w:r>
      <w:r w:rsidRPr="00A75657">
        <w:rPr>
          <w:rFonts w:ascii="Calibri Light" w:hAnsi="Calibri Light"/>
          <w:sz w:val="24"/>
          <w:lang w:val="en-US"/>
        </w:rPr>
        <w:t xml:space="preserve"> </w:t>
      </w:r>
      <w:r w:rsidRPr="00A75657">
        <w:rPr>
          <w:rFonts w:ascii="Calibri Light" w:hAnsi="Calibri Light"/>
          <w:sz w:val="24"/>
          <w:lang w:val="mn-MN"/>
        </w:rPr>
        <w:t>тэрбум т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гр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гийг</w:t>
      </w:r>
      <w:r w:rsidRPr="00A75657">
        <w:rPr>
          <w:rFonts w:ascii="Calibri Light" w:hAnsi="Calibri Light"/>
          <w:sz w:val="24"/>
        </w:rPr>
        <w:t xml:space="preserve"> х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нсний б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тээгдэх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>ний</w:t>
      </w:r>
      <w:r w:rsidRPr="00A75657">
        <w:rPr>
          <w:rFonts w:ascii="Calibri Light" w:hAnsi="Calibri Light" w:cs="Calibri"/>
          <w:sz w:val="24"/>
          <w:lang w:val="mn-MN"/>
        </w:rPr>
        <w:t xml:space="preserve">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йлдвэрлэл эзэлж байгаа б</w:t>
      </w:r>
      <w:r w:rsidRPr="00A75657">
        <w:rPr>
          <w:rFonts w:ascii="Calibri Light" w:hAnsi="Calibri Light" w:cs="Arial"/>
          <w:sz w:val="24"/>
        </w:rPr>
        <w:t>ө</w:t>
      </w:r>
      <w:r w:rsidRPr="00A75657">
        <w:rPr>
          <w:rFonts w:ascii="Calibri Light" w:hAnsi="Calibri Light" w:cs="Calibri"/>
          <w:sz w:val="24"/>
        </w:rPr>
        <w:t>г</w:t>
      </w:r>
      <w:r w:rsidRPr="00A75657">
        <w:rPr>
          <w:rFonts w:ascii="Calibri Light" w:hAnsi="Calibri Light" w:cs="Arial"/>
          <w:sz w:val="24"/>
        </w:rPr>
        <w:t>өө</w:t>
      </w:r>
      <w:r w:rsidRPr="00A75657">
        <w:rPr>
          <w:rFonts w:ascii="Calibri Light" w:hAnsi="Calibri Light" w:cs="Calibri"/>
          <w:sz w:val="24"/>
        </w:rPr>
        <w:t xml:space="preserve">д </w:t>
      </w:r>
      <w:r w:rsidRPr="00A75657">
        <w:rPr>
          <w:rFonts w:ascii="Calibri Light" w:hAnsi="Calibri Light" w:cs="Arial"/>
          <w:sz w:val="24"/>
          <w:lang w:val="mn-MN"/>
        </w:rPr>
        <w:t>үү</w:t>
      </w:r>
      <w:r w:rsidRPr="00A75657">
        <w:rPr>
          <w:rFonts w:ascii="Calibri Light" w:hAnsi="Calibri Light" w:cs="Calibri"/>
          <w:sz w:val="24"/>
          <w:lang w:val="mn-MN"/>
        </w:rPr>
        <w:t xml:space="preserve">нээс </w:t>
      </w:r>
      <w:r w:rsidR="00E002F8">
        <w:rPr>
          <w:rFonts w:ascii="Calibri Light" w:hAnsi="Calibri Light"/>
          <w:sz w:val="24"/>
          <w:lang w:val="en-US"/>
        </w:rPr>
        <w:t>95</w:t>
      </w:r>
      <w:r w:rsidRPr="00A75657">
        <w:rPr>
          <w:rFonts w:ascii="Calibri Light" w:hAnsi="Calibri Light"/>
          <w:sz w:val="24"/>
          <w:lang w:val="en-US"/>
        </w:rPr>
        <w:t>.</w:t>
      </w:r>
      <w:r w:rsidR="00E002F8">
        <w:rPr>
          <w:rFonts w:ascii="Calibri Light" w:hAnsi="Calibri Light"/>
          <w:sz w:val="24"/>
          <w:lang w:val="mn-MN"/>
        </w:rPr>
        <w:t>8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  <w:lang w:val="en-US"/>
        </w:rPr>
        <w:t>(</w:t>
      </w:r>
      <w:r w:rsidR="00E002F8">
        <w:rPr>
          <w:rFonts w:ascii="Calibri Light" w:hAnsi="Calibri Light"/>
          <w:sz w:val="24"/>
          <w:lang w:val="mn-MN"/>
        </w:rPr>
        <w:t>39</w:t>
      </w:r>
      <w:r w:rsidRPr="00A75657">
        <w:rPr>
          <w:rFonts w:ascii="Calibri Light" w:hAnsi="Calibri Light"/>
          <w:sz w:val="24"/>
          <w:lang w:val="en-US"/>
        </w:rPr>
        <w:t>.</w:t>
      </w:r>
      <w:r w:rsidR="00E002F8">
        <w:rPr>
          <w:rFonts w:ascii="Calibri Light" w:hAnsi="Calibri Light"/>
          <w:sz w:val="24"/>
          <w:lang w:val="mn-MN"/>
        </w:rPr>
        <w:t>4</w:t>
      </w:r>
      <w:r w:rsidRPr="00A75657">
        <w:rPr>
          <w:rFonts w:ascii="Calibri Light" w:hAnsi="Calibri Light"/>
          <w:sz w:val="24"/>
          <w:lang w:val="en-US"/>
        </w:rPr>
        <w:t>%)</w:t>
      </w:r>
      <w:r w:rsidRPr="00A75657">
        <w:rPr>
          <w:rFonts w:ascii="Calibri Light" w:hAnsi="Calibri Light"/>
          <w:sz w:val="24"/>
        </w:rPr>
        <w:t xml:space="preserve"> </w:t>
      </w:r>
      <w:r w:rsidRPr="00A75657">
        <w:rPr>
          <w:rFonts w:ascii="Calibri Light" w:hAnsi="Calibri Light"/>
          <w:sz w:val="24"/>
          <w:lang w:val="mn-MN"/>
        </w:rPr>
        <w:t>тэрбум т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гр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гийг</w:t>
      </w:r>
      <w:r w:rsidRPr="00A75657">
        <w:rPr>
          <w:rFonts w:ascii="Calibri Light" w:hAnsi="Calibri Light"/>
          <w:sz w:val="24"/>
        </w:rPr>
        <w:t xml:space="preserve">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 xml:space="preserve">р тарианы гурил, малын тэжээлийн 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йлдвэрлэл</w:t>
      </w:r>
      <w:r w:rsidRPr="00A75657">
        <w:rPr>
          <w:rFonts w:ascii="Calibri Light" w:hAnsi="Calibri Light"/>
          <w:sz w:val="24"/>
          <w:lang w:val="mn-MN"/>
        </w:rPr>
        <w:t>,</w:t>
      </w:r>
      <w:r w:rsidRPr="00A75657">
        <w:rPr>
          <w:rFonts w:ascii="Calibri Light" w:hAnsi="Calibri Light"/>
          <w:sz w:val="24"/>
        </w:rPr>
        <w:t xml:space="preserve"> </w:t>
      </w:r>
      <w:r w:rsidR="00E002F8">
        <w:rPr>
          <w:rFonts w:ascii="Calibri Light" w:hAnsi="Calibri Light"/>
          <w:sz w:val="24"/>
          <w:lang w:val="en-US"/>
        </w:rPr>
        <w:t>92</w:t>
      </w:r>
      <w:r>
        <w:rPr>
          <w:rFonts w:ascii="Calibri Light" w:hAnsi="Calibri Light"/>
          <w:sz w:val="24"/>
          <w:lang w:val="mn-MN"/>
        </w:rPr>
        <w:t xml:space="preserve"> </w:t>
      </w:r>
      <w:r w:rsidRPr="00A75657">
        <w:rPr>
          <w:rFonts w:ascii="Calibri Light" w:hAnsi="Calibri Light"/>
          <w:sz w:val="24"/>
          <w:lang w:val="en-US"/>
        </w:rPr>
        <w:t>(</w:t>
      </w:r>
      <w:r w:rsidR="00E002F8">
        <w:rPr>
          <w:rFonts w:ascii="Calibri Light" w:hAnsi="Calibri Light"/>
          <w:sz w:val="24"/>
          <w:lang w:val="mn-MN"/>
        </w:rPr>
        <w:t>37</w:t>
      </w:r>
      <w:r w:rsidRPr="00A75657">
        <w:rPr>
          <w:rFonts w:ascii="Calibri Light" w:hAnsi="Calibri Light"/>
          <w:sz w:val="24"/>
          <w:lang w:val="mn-MN"/>
        </w:rPr>
        <w:t>.</w:t>
      </w:r>
      <w:r w:rsidR="00E002F8">
        <w:rPr>
          <w:rFonts w:ascii="Calibri Light" w:hAnsi="Calibri Light"/>
          <w:sz w:val="24"/>
          <w:lang w:val="mn-MN"/>
        </w:rPr>
        <w:t>8</w:t>
      </w:r>
      <w:r w:rsidRPr="00A75657">
        <w:rPr>
          <w:rFonts w:ascii="Calibri Light" w:hAnsi="Calibri Light"/>
          <w:sz w:val="24"/>
          <w:lang w:val="en-US"/>
        </w:rPr>
        <w:t xml:space="preserve">%) </w:t>
      </w:r>
      <w:r w:rsidRPr="00A75657">
        <w:rPr>
          <w:rFonts w:ascii="Calibri Light" w:hAnsi="Calibri Light"/>
          <w:sz w:val="24"/>
          <w:lang w:val="mn-MN"/>
        </w:rPr>
        <w:t>тэрбум т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гр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 xml:space="preserve">гийг </w:t>
      </w:r>
      <w:r w:rsidRPr="00A75657">
        <w:rPr>
          <w:rFonts w:ascii="Calibri Light" w:hAnsi="Calibri Light"/>
          <w:sz w:val="24"/>
          <w:lang w:val="mn-MN"/>
        </w:rPr>
        <w:t>с</w:t>
      </w:r>
      <w:r w:rsidRPr="00A75657">
        <w:rPr>
          <w:rFonts w:ascii="Calibri Light" w:hAnsi="Calibri Light" w:cs="Arial"/>
          <w:sz w:val="24"/>
          <w:lang w:val="mn-MN"/>
        </w:rPr>
        <w:t>үү</w:t>
      </w:r>
      <w:r w:rsidRPr="00A75657">
        <w:rPr>
          <w:rFonts w:ascii="Calibri Light" w:hAnsi="Calibri Light" w:cs="Calibri"/>
          <w:sz w:val="24"/>
          <w:lang w:val="mn-MN"/>
        </w:rPr>
        <w:t>, с</w:t>
      </w:r>
      <w:r w:rsidRPr="00A75657">
        <w:rPr>
          <w:rFonts w:ascii="Calibri Light" w:hAnsi="Calibri Light" w:cs="Arial"/>
          <w:sz w:val="24"/>
          <w:lang w:val="mn-MN"/>
        </w:rPr>
        <w:t>үү</w:t>
      </w:r>
      <w:r w:rsidRPr="00A75657">
        <w:rPr>
          <w:rFonts w:ascii="Calibri Light" w:hAnsi="Calibri Light" w:cs="Calibri"/>
          <w:sz w:val="24"/>
          <w:lang w:val="mn-MN"/>
        </w:rPr>
        <w:t>н б</w:t>
      </w:r>
      <w:r w:rsidRPr="00A75657">
        <w:rPr>
          <w:rFonts w:ascii="Calibri Light" w:hAnsi="Calibri Light" w:cs="Arial"/>
          <w:sz w:val="24"/>
          <w:lang w:val="mn-MN"/>
        </w:rPr>
        <w:t>ү</w:t>
      </w:r>
      <w:r w:rsidRPr="00A75657">
        <w:rPr>
          <w:rFonts w:ascii="Calibri Light" w:hAnsi="Calibri Light" w:cs="Calibri"/>
          <w:sz w:val="24"/>
          <w:lang w:val="mn-MN"/>
        </w:rPr>
        <w:t>тээгдэх</w:t>
      </w:r>
      <w:r w:rsidRPr="00A75657">
        <w:rPr>
          <w:rFonts w:ascii="Calibri Light" w:hAnsi="Calibri Light" w:cs="Arial"/>
          <w:sz w:val="24"/>
          <w:lang w:val="mn-MN"/>
        </w:rPr>
        <w:t>үү</w:t>
      </w:r>
      <w:r w:rsidRPr="00A75657">
        <w:rPr>
          <w:rFonts w:ascii="Calibri Light" w:hAnsi="Calibri Light" w:cs="Calibri"/>
          <w:sz w:val="24"/>
          <w:lang w:val="mn-MN"/>
        </w:rPr>
        <w:t xml:space="preserve">н </w:t>
      </w:r>
      <w:r w:rsidRPr="00A75657">
        <w:rPr>
          <w:rFonts w:ascii="Calibri Light" w:hAnsi="Calibri Light" w:cs="Arial"/>
          <w:sz w:val="24"/>
          <w:lang w:val="mn-MN"/>
        </w:rPr>
        <w:t>ү</w:t>
      </w:r>
      <w:r w:rsidRPr="00A75657">
        <w:rPr>
          <w:rFonts w:ascii="Calibri Light" w:hAnsi="Calibri Light" w:cs="Calibri"/>
          <w:sz w:val="24"/>
          <w:lang w:val="mn-MN"/>
        </w:rPr>
        <w:t xml:space="preserve">йлдвэрлэлт эзэлж байна.  </w:t>
      </w:r>
      <w:r w:rsidRPr="00A75657">
        <w:rPr>
          <w:rFonts w:ascii="Calibri Light" w:hAnsi="Calibri Light"/>
          <w:sz w:val="24"/>
        </w:rPr>
        <w:t>Нийт б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тээгдэх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 xml:space="preserve">н борлуулалтын </w:t>
      </w:r>
      <w:r w:rsidR="00E002F8">
        <w:rPr>
          <w:rFonts w:ascii="Calibri Light" w:hAnsi="Calibri Light"/>
          <w:sz w:val="24"/>
          <w:lang w:val="en-US"/>
        </w:rPr>
        <w:t>23.2</w:t>
      </w:r>
      <w:r w:rsidRPr="00A75657">
        <w:rPr>
          <w:rFonts w:ascii="Calibri Light" w:hAnsi="Calibri Light"/>
          <w:sz w:val="24"/>
          <w:lang w:val="mn-MN"/>
        </w:rPr>
        <w:t xml:space="preserve"> </w:t>
      </w:r>
      <w:r w:rsidR="00E002F8">
        <w:rPr>
          <w:rFonts w:ascii="Calibri Light" w:hAnsi="Calibri Light"/>
          <w:sz w:val="24"/>
          <w:lang w:val="en-US"/>
        </w:rPr>
        <w:t>(7</w:t>
      </w:r>
      <w:r w:rsidRPr="00A75657">
        <w:rPr>
          <w:rFonts w:ascii="Calibri Light" w:hAnsi="Calibri Light"/>
          <w:sz w:val="24"/>
          <w:lang w:val="mn-MN"/>
        </w:rPr>
        <w:t>.</w:t>
      </w:r>
      <w:r>
        <w:rPr>
          <w:rFonts w:ascii="Calibri Light" w:hAnsi="Calibri Light"/>
          <w:sz w:val="24"/>
          <w:lang w:val="mn-MN"/>
        </w:rPr>
        <w:t>8</w:t>
      </w:r>
      <w:r w:rsidRPr="00A75657">
        <w:rPr>
          <w:rFonts w:ascii="Calibri Light" w:hAnsi="Calibri Light"/>
          <w:sz w:val="24"/>
          <w:lang w:val="en-US"/>
        </w:rPr>
        <w:t>%</w:t>
      </w:r>
      <w:r w:rsidRPr="00A75657">
        <w:rPr>
          <w:rFonts w:ascii="Calibri Light" w:hAnsi="Calibri Light"/>
          <w:sz w:val="24"/>
          <w:lang w:val="mn-MN"/>
        </w:rPr>
        <w:t>) тэрбум т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гр</w:t>
      </w:r>
      <w:r w:rsidRPr="00A75657">
        <w:rPr>
          <w:rFonts w:ascii="Calibri Light" w:hAnsi="Calibri Light" w:cs="Arial"/>
          <w:sz w:val="24"/>
          <w:lang w:val="mn-MN"/>
        </w:rPr>
        <w:t>ө</w:t>
      </w:r>
      <w:r w:rsidRPr="00A75657">
        <w:rPr>
          <w:rFonts w:ascii="Calibri Light" w:hAnsi="Calibri Light" w:cs="Calibri"/>
          <w:sz w:val="24"/>
          <w:lang w:val="mn-MN"/>
        </w:rPr>
        <w:t>гийг</w:t>
      </w:r>
      <w:r w:rsidRPr="00A75657">
        <w:rPr>
          <w:rFonts w:ascii="Calibri Light" w:hAnsi="Calibri Light"/>
          <w:sz w:val="24"/>
        </w:rPr>
        <w:t xml:space="preserve"> х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нсний бус б</w:t>
      </w:r>
      <w:r w:rsidRPr="00A75657">
        <w:rPr>
          <w:rFonts w:ascii="Calibri Light" w:hAnsi="Calibri Light" w:cs="Arial"/>
          <w:sz w:val="24"/>
        </w:rPr>
        <w:t>ү</w:t>
      </w:r>
      <w:r w:rsidRPr="00A75657">
        <w:rPr>
          <w:rFonts w:ascii="Calibri Light" w:hAnsi="Calibri Light" w:cs="Calibri"/>
          <w:sz w:val="24"/>
        </w:rPr>
        <w:t>тээгдэх</w:t>
      </w:r>
      <w:r w:rsidRPr="00A75657">
        <w:rPr>
          <w:rFonts w:ascii="Calibri Light" w:hAnsi="Calibri Light" w:cs="Arial"/>
          <w:sz w:val="24"/>
        </w:rPr>
        <w:t>үү</w:t>
      </w:r>
      <w:r w:rsidRPr="00A75657">
        <w:rPr>
          <w:rFonts w:ascii="Calibri Light" w:hAnsi="Calibri Light" w:cs="Calibri"/>
          <w:sz w:val="24"/>
        </w:rPr>
        <w:t>ний борлуулалт эзэлж байна.</w:t>
      </w:r>
    </w:p>
    <w:p w:rsidR="009F20A2" w:rsidRDefault="009F20A2" w:rsidP="009F20A2">
      <w:pPr>
        <w:pStyle w:val="BodyText"/>
        <w:spacing w:after="160" w:line="276" w:lineRule="auto"/>
        <w:jc w:val="left"/>
        <w:rPr>
          <w:rFonts w:ascii="Calibri Light" w:hAnsi="Calibri Light"/>
          <w:color w:val="262626" w:themeColor="text1" w:themeTint="D9"/>
          <w:sz w:val="22"/>
          <w:szCs w:val="22"/>
          <w:lang w:val="mn-MN"/>
        </w:rPr>
      </w:pPr>
      <w:r w:rsidRPr="004E3046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Х</w:t>
      </w:r>
      <w:r w:rsidRPr="004E3046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снэгт 1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</w:rPr>
        <w:t>3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 xml:space="preserve">. Аж </w:t>
      </w:r>
      <w:r w:rsidRPr="004E3046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йлдвэрийн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</w:rPr>
        <w:t xml:space="preserve"> б</w:t>
      </w:r>
      <w:r w:rsidRPr="004E3046">
        <w:rPr>
          <w:rFonts w:ascii="Calibri Light" w:hAnsi="Calibri Light" w:cs="Arial"/>
          <w:color w:val="262626" w:themeColor="text1" w:themeTint="D9"/>
          <w:sz w:val="22"/>
          <w:szCs w:val="22"/>
        </w:rPr>
        <w:t>ү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</w:rPr>
        <w:t>тэ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</w:rPr>
        <w:t>эгдэх</w:t>
      </w:r>
      <w:r w:rsidRPr="004E3046">
        <w:rPr>
          <w:rFonts w:ascii="Calibri Light" w:hAnsi="Calibri Light" w:cs="Arial"/>
          <w:color w:val="262626" w:themeColor="text1" w:themeTint="D9"/>
          <w:sz w:val="22"/>
          <w:szCs w:val="22"/>
        </w:rPr>
        <w:t>үү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</w:rPr>
        <w:t xml:space="preserve">н </w:t>
      </w:r>
      <w:r w:rsidRPr="004E3046">
        <w:rPr>
          <w:rFonts w:ascii="Calibri Light" w:hAnsi="Calibri Light" w:cs="Arial"/>
          <w:color w:val="262626" w:themeColor="text1" w:themeTint="D9"/>
          <w:sz w:val="22"/>
          <w:szCs w:val="22"/>
        </w:rPr>
        <w:t>ү</w:t>
      </w:r>
      <w:r w:rsidRPr="004E3046">
        <w:rPr>
          <w:rFonts w:ascii="Calibri Light" w:hAnsi="Calibri Light" w:cs="Calibri"/>
          <w:color w:val="262626" w:themeColor="text1" w:themeTint="D9"/>
          <w:sz w:val="22"/>
          <w:szCs w:val="22"/>
        </w:rPr>
        <w:t>йлдвэрлэлт,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 xml:space="preserve"> 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</w:rPr>
        <w:t>борлуулалт</w:t>
      </w:r>
      <w:r w:rsidR="00E002F8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, 8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 xml:space="preserve"> сарын байдлаар ,өссөн дүнгээр 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</w:rPr>
        <w:t>/</w:t>
      </w:r>
      <w:r w:rsidRPr="004E3046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сая.төгрөгөөр/</w:t>
      </w:r>
    </w:p>
    <w:tbl>
      <w:tblPr>
        <w:tblW w:w="9436" w:type="dxa"/>
        <w:tblInd w:w="118" w:type="dxa"/>
        <w:tblLook w:val="04A0" w:firstRow="1" w:lastRow="0" w:firstColumn="1" w:lastColumn="0" w:noHBand="0" w:noVBand="1"/>
      </w:tblPr>
      <w:tblGrid>
        <w:gridCol w:w="5582"/>
        <w:gridCol w:w="1927"/>
        <w:gridCol w:w="1927"/>
      </w:tblGrid>
      <w:tr w:rsidR="009F20A2" w:rsidRPr="00982507" w:rsidTr="00982507">
        <w:trPr>
          <w:trHeight w:val="280"/>
        </w:trPr>
        <w:tc>
          <w:tcPr>
            <w:tcW w:w="55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jc w:val="center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Салбар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jc w:val="center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Үйлдвэрлэл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jc w:val="center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Борлуулалт</w:t>
            </w:r>
          </w:p>
        </w:tc>
      </w:tr>
      <w:tr w:rsidR="009F20A2" w:rsidRPr="00982507" w:rsidTr="00982507">
        <w:trPr>
          <w:trHeight w:val="266"/>
        </w:trPr>
        <w:tc>
          <w:tcPr>
            <w:tcW w:w="558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303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057.2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296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993.7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Уул уурхай, олборлох аж үйлдвэр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594.7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524.7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Боловсруулах аж үйлдвэр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300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462.5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294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469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.0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jc w:val="center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Хүнсний бүтээгдэхүүн, ундаа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277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772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.0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271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244.4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Мах, загас, жимс, ногоо, өөх, тос боловсруулалт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22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100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22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851.9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Сүү, сүүн бүтээгдэхүүн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92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002.2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91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997.3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10277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Үр тарианы гурил, </w:t>
            </w:r>
            <w:r w:rsidR="009F20A2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малын тэжээл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95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779.1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63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313.2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Хүнсний бусад бүтээгдэхүүн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34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684.7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34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466.6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Архи ус ундаа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33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58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615.4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    Хүнсний бус бүтээгдэхүүн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22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690.5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23</w:t>
            </w:r>
            <w:r w:rsidR="00982507"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b/>
                <w:bCs/>
                <w:color w:val="000000"/>
                <w:sz w:val="20"/>
                <w:szCs w:val="20"/>
              </w:rPr>
              <w:t>224.6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Хувцас үйлдвэрлэл, үслэг арьс боловсруулалт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373.4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756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.0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Мод, модон эдлэл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0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Химийн бүтээгдэхүүн үйлдвэрлэл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10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066.6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10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019.7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Резинен болон хуванцар бүтээгдэхүүн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186.1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186.1</w:t>
            </w:r>
          </w:p>
        </w:tc>
      </w:tr>
      <w:tr w:rsidR="009F20A2" w:rsidRPr="00982507" w:rsidTr="00A15D26">
        <w:trPr>
          <w:trHeight w:val="2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Төмөрлөг бус эрдэс бодисоор хийсэн эдлэл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5458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5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324.5</w:t>
            </w:r>
          </w:p>
        </w:tc>
      </w:tr>
      <w:tr w:rsidR="009F20A2" w:rsidRPr="00982507" w:rsidTr="00982507">
        <w:trPr>
          <w:trHeight w:val="266"/>
        </w:trPr>
        <w:tc>
          <w:tcPr>
            <w:tcW w:w="55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Машин тоног төхөөрөмжөөс бусад төмөр эдлэл үйлдвэрлэл</w:t>
            </w:r>
          </w:p>
        </w:tc>
        <w:tc>
          <w:tcPr>
            <w:tcW w:w="19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384.6</w:t>
            </w:r>
          </w:p>
        </w:tc>
        <w:tc>
          <w:tcPr>
            <w:tcW w:w="19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1</w:t>
            </w:r>
            <w:r w:rsidR="00982507"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 xml:space="preserve"> </w:t>
            </w: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672.4</w:t>
            </w:r>
          </w:p>
        </w:tc>
      </w:tr>
      <w:tr w:rsidR="009F20A2" w:rsidRPr="00982507" w:rsidTr="00982507">
        <w:trPr>
          <w:trHeight w:val="280"/>
        </w:trPr>
        <w:tc>
          <w:tcPr>
            <w:tcW w:w="5582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center"/>
            <w:hideMark/>
          </w:tcPr>
          <w:p w:rsidR="009F20A2" w:rsidRPr="00982507" w:rsidRDefault="009F20A2" w:rsidP="00D74A4D">
            <w:pPr>
              <w:spacing w:after="0" w:line="240" w:lineRule="auto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Мебель тавилга үйлдвэрлэл, боловсруулах үйлдвэрийн бусад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221.8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center"/>
          </w:tcPr>
          <w:p w:rsidR="009F20A2" w:rsidRPr="00982507" w:rsidRDefault="0079606A" w:rsidP="00D74A4D">
            <w:pPr>
              <w:spacing w:after="0" w:line="240" w:lineRule="auto"/>
              <w:jc w:val="right"/>
              <w:rPr>
                <w:rFonts w:ascii="Calibri Light" w:hAnsi="Calibri Light" w:cs="Arial"/>
                <w:color w:val="000000"/>
                <w:sz w:val="20"/>
                <w:szCs w:val="20"/>
              </w:rPr>
            </w:pPr>
            <w:r w:rsidRPr="00982507">
              <w:rPr>
                <w:rFonts w:ascii="Calibri Light" w:hAnsi="Calibri Light" w:cs="Arial"/>
                <w:color w:val="000000"/>
                <w:sz w:val="20"/>
                <w:szCs w:val="20"/>
              </w:rPr>
              <w:t>265.9</w:t>
            </w:r>
          </w:p>
        </w:tc>
      </w:tr>
    </w:tbl>
    <w:p w:rsidR="009F20A2" w:rsidRDefault="009F20A2" w:rsidP="009F20A2">
      <w:pPr>
        <w:pStyle w:val="BodyText21"/>
        <w:spacing w:before="120" w:after="120" w:line="276" w:lineRule="auto"/>
        <w:rPr>
          <w:rFonts w:ascii="Calibri Light" w:hAnsi="Calibri Light"/>
          <w:sz w:val="24"/>
          <w:szCs w:val="24"/>
        </w:rPr>
      </w:pPr>
      <w:r w:rsidRPr="00DE411E">
        <w:rPr>
          <w:rFonts w:ascii="Calibri Light" w:hAnsi="Calibri Light"/>
          <w:sz w:val="24"/>
          <w:szCs w:val="24"/>
          <w:lang w:val="mn-MN"/>
        </w:rPr>
        <w:t>Д</w:t>
      </w:r>
      <w:r w:rsidRPr="00DE411E">
        <w:rPr>
          <w:rFonts w:ascii="Calibri Light" w:hAnsi="Calibri Light" w:cs="Arial"/>
          <w:sz w:val="24"/>
          <w:szCs w:val="24"/>
          <w:lang w:val="mn-MN"/>
        </w:rPr>
        <w:t>үү</w:t>
      </w:r>
      <w:r>
        <w:rPr>
          <w:rFonts w:ascii="Calibri Light" w:hAnsi="Calibri Light" w:cs="Calibri"/>
          <w:sz w:val="24"/>
          <w:szCs w:val="24"/>
          <w:lang w:val="mn-MN"/>
        </w:rPr>
        <w:t xml:space="preserve">ргийн 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аж </w:t>
      </w:r>
      <w:r w:rsidRPr="00DE411E">
        <w:rPr>
          <w:rFonts w:ascii="Calibri Light" w:hAnsi="Calibri Light" w:cs="Arial"/>
          <w:sz w:val="24"/>
          <w:szCs w:val="24"/>
          <w:lang w:val="mn-MN"/>
        </w:rPr>
        <w:t>ү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йлдвэрийн газруудын </w:t>
      </w:r>
      <w:r w:rsidRPr="00DE411E">
        <w:rPr>
          <w:rFonts w:ascii="Calibri Light" w:hAnsi="Calibri Light" w:cs="Arial"/>
          <w:sz w:val="24"/>
          <w:szCs w:val="24"/>
          <w:lang w:val="mn-MN"/>
        </w:rPr>
        <w:t>ү</w:t>
      </w:r>
      <w:r w:rsidRPr="00DE411E">
        <w:rPr>
          <w:rFonts w:ascii="Calibri Light" w:hAnsi="Calibri Light" w:cs="Calibri"/>
          <w:sz w:val="24"/>
          <w:szCs w:val="24"/>
          <w:lang w:val="mn-MN"/>
        </w:rPr>
        <w:t>йлдвэрлэсэн б</w:t>
      </w:r>
      <w:r w:rsidRPr="00DE411E">
        <w:rPr>
          <w:rFonts w:ascii="Calibri Light" w:hAnsi="Calibri Light" w:cs="Arial"/>
          <w:sz w:val="24"/>
          <w:szCs w:val="24"/>
          <w:lang w:val="mn-MN"/>
        </w:rPr>
        <w:t>ү</w:t>
      </w:r>
      <w:r w:rsidRPr="00DE411E">
        <w:rPr>
          <w:rFonts w:ascii="Calibri Light" w:hAnsi="Calibri Light" w:cs="Calibri"/>
          <w:sz w:val="24"/>
          <w:szCs w:val="24"/>
          <w:lang w:val="mn-MN"/>
        </w:rPr>
        <w:t>тэ</w:t>
      </w:r>
      <w:r w:rsidRPr="00DE411E">
        <w:rPr>
          <w:rFonts w:ascii="Calibri Light" w:hAnsi="Calibri Light"/>
          <w:sz w:val="24"/>
          <w:szCs w:val="24"/>
          <w:lang w:val="mn-MN"/>
        </w:rPr>
        <w:t>эгдэх</w:t>
      </w:r>
      <w:r w:rsidRPr="00DE411E">
        <w:rPr>
          <w:rFonts w:ascii="Calibri Light" w:hAnsi="Calibri Light" w:cs="Arial"/>
          <w:sz w:val="24"/>
          <w:szCs w:val="24"/>
          <w:lang w:val="mn-MN"/>
        </w:rPr>
        <w:t>үү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н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нг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рс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н оноо</w:t>
      </w:r>
      <w:r w:rsidRPr="00DE411E">
        <w:rPr>
          <w:rFonts w:ascii="Calibri Light" w:hAnsi="Calibri Light"/>
          <w:sz w:val="24"/>
          <w:szCs w:val="24"/>
          <w:lang w:val="mn-MN"/>
        </w:rPr>
        <w:t>с</w:t>
      </w:r>
      <w:r w:rsidR="00E002F8">
        <w:rPr>
          <w:rFonts w:ascii="Calibri Light" w:hAnsi="Calibri Light"/>
          <w:sz w:val="24"/>
          <w:szCs w:val="24"/>
          <w:lang w:val="mn-MN"/>
        </w:rPr>
        <w:t xml:space="preserve"> 114.3</w:t>
      </w:r>
      <w:r>
        <w:rPr>
          <w:rFonts w:ascii="Calibri Light" w:hAnsi="Calibri Light"/>
          <w:sz w:val="24"/>
          <w:szCs w:val="24"/>
          <w:lang w:val="mn-MN"/>
        </w:rPr>
        <w:t xml:space="preserve"> </w:t>
      </w:r>
      <w:r w:rsidRPr="00DE411E">
        <w:rPr>
          <w:rFonts w:ascii="Calibri Light" w:hAnsi="Calibri Light"/>
          <w:sz w:val="24"/>
          <w:szCs w:val="24"/>
        </w:rPr>
        <w:t>(</w:t>
      </w:r>
      <w:r>
        <w:rPr>
          <w:rFonts w:ascii="Calibri Light" w:hAnsi="Calibri Light"/>
          <w:sz w:val="24"/>
          <w:szCs w:val="24"/>
        </w:rPr>
        <w:t>61.</w:t>
      </w:r>
      <w:r>
        <w:rPr>
          <w:rFonts w:ascii="Calibri Light" w:hAnsi="Calibri Light"/>
          <w:sz w:val="24"/>
          <w:szCs w:val="24"/>
          <w:lang w:val="mn-MN"/>
        </w:rPr>
        <w:t>8</w:t>
      </w:r>
      <w:r w:rsidRPr="00DE411E">
        <w:rPr>
          <w:rFonts w:ascii="Calibri Light" w:hAnsi="Calibri Light"/>
          <w:sz w:val="24"/>
          <w:szCs w:val="24"/>
          <w:lang w:val="mn-MN"/>
        </w:rPr>
        <w:t>%)  тэрбум 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р</w:t>
      </w:r>
      <w:r w:rsidRPr="00DE411E">
        <w:rPr>
          <w:rFonts w:ascii="Calibri Light" w:hAnsi="Calibri Light"/>
          <w:sz w:val="24"/>
          <w:szCs w:val="24"/>
          <w:lang w:val="mn-MN"/>
        </w:rPr>
        <w:t xml:space="preserve">,борлуулалт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нг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рс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н </w:t>
      </w:r>
      <w:r w:rsidRPr="00DE411E">
        <w:rPr>
          <w:rFonts w:ascii="Calibri Light" w:hAnsi="Calibri Light"/>
          <w:sz w:val="24"/>
          <w:szCs w:val="24"/>
          <w:lang w:val="mn-MN"/>
        </w:rPr>
        <w:t xml:space="preserve">оноос </w:t>
      </w:r>
      <w:r w:rsidR="003C2D75">
        <w:rPr>
          <w:rFonts w:ascii="Calibri Light" w:hAnsi="Calibri Light"/>
          <w:sz w:val="24"/>
          <w:szCs w:val="24"/>
        </w:rPr>
        <w:t>76.4</w:t>
      </w:r>
      <w:r w:rsidRPr="00DE411E">
        <w:rPr>
          <w:rFonts w:ascii="Calibri Light" w:hAnsi="Calibri Light"/>
          <w:sz w:val="24"/>
          <w:szCs w:val="24"/>
        </w:rPr>
        <w:t xml:space="preserve"> (</w:t>
      </w:r>
      <w:r>
        <w:rPr>
          <w:rFonts w:ascii="Calibri Light" w:hAnsi="Calibri Light"/>
          <w:sz w:val="24"/>
          <w:szCs w:val="24"/>
        </w:rPr>
        <w:t>34.</w:t>
      </w:r>
      <w:r>
        <w:rPr>
          <w:rFonts w:ascii="Calibri Light" w:hAnsi="Calibri Light"/>
          <w:sz w:val="24"/>
          <w:szCs w:val="24"/>
          <w:lang w:val="mn-MN"/>
        </w:rPr>
        <w:t>5</w:t>
      </w:r>
      <w:r w:rsidRPr="00DE411E">
        <w:rPr>
          <w:rFonts w:ascii="Calibri Light" w:hAnsi="Calibri Light"/>
          <w:sz w:val="24"/>
          <w:szCs w:val="24"/>
        </w:rPr>
        <w:t>%</w:t>
      </w:r>
      <w:r w:rsidRPr="00DE411E">
        <w:rPr>
          <w:rFonts w:ascii="Calibri Light" w:hAnsi="Calibri Light"/>
          <w:sz w:val="24"/>
          <w:szCs w:val="24"/>
          <w:lang w:val="mn-MN"/>
        </w:rPr>
        <w:t>) тэрбум т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гр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г</w:t>
      </w:r>
      <w:r w:rsidRPr="00DE411E">
        <w:rPr>
          <w:rFonts w:ascii="Calibri Light" w:hAnsi="Calibri Light" w:cs="Arial"/>
          <w:sz w:val="24"/>
          <w:szCs w:val="24"/>
          <w:lang w:val="mn-MN"/>
        </w:rPr>
        <w:t>өө</w:t>
      </w:r>
      <w:r w:rsidRPr="00DE411E">
        <w:rPr>
          <w:rFonts w:ascii="Calibri Light" w:hAnsi="Calibri Light" w:cs="Calibri"/>
          <w:sz w:val="24"/>
          <w:szCs w:val="24"/>
          <w:lang w:val="mn-MN"/>
        </w:rPr>
        <w:t xml:space="preserve">р 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сс</w:t>
      </w:r>
      <w:r w:rsidRPr="00DE411E">
        <w:rPr>
          <w:rFonts w:ascii="Calibri Light" w:hAnsi="Calibri Light" w:cs="Arial"/>
          <w:sz w:val="24"/>
          <w:szCs w:val="24"/>
          <w:lang w:val="mn-MN"/>
        </w:rPr>
        <w:t>ө</w:t>
      </w:r>
      <w:r w:rsidRPr="00DE411E">
        <w:rPr>
          <w:rFonts w:ascii="Calibri Light" w:hAnsi="Calibri Light" w:cs="Calibri"/>
          <w:sz w:val="24"/>
          <w:szCs w:val="24"/>
          <w:lang w:val="mn-MN"/>
        </w:rPr>
        <w:t>н байна</w:t>
      </w:r>
      <w:r w:rsidRPr="00DE411E">
        <w:rPr>
          <w:rFonts w:ascii="Calibri Light" w:hAnsi="Calibri Light"/>
          <w:sz w:val="24"/>
          <w:szCs w:val="24"/>
        </w:rPr>
        <w:t>.</w:t>
      </w:r>
    </w:p>
    <w:p w:rsidR="009F20A2" w:rsidRDefault="009F20A2" w:rsidP="009F20A2">
      <w:pPr>
        <w:pStyle w:val="BodyText21"/>
        <w:spacing w:before="120" w:after="120" w:line="276" w:lineRule="auto"/>
        <w:rPr>
          <w:noProof/>
        </w:rPr>
      </w:pPr>
      <w:r w:rsidRPr="005D2886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Зураг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 xml:space="preserve"> </w:t>
      </w:r>
      <w:r w:rsidRPr="005D2886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>1</w:t>
      </w:r>
      <w:r>
        <w:rPr>
          <w:rFonts w:ascii="Calibri Light" w:hAnsi="Calibri Light"/>
          <w:color w:val="262626" w:themeColor="text1" w:themeTint="D9"/>
          <w:sz w:val="24"/>
          <w:szCs w:val="24"/>
        </w:rPr>
        <w:t>3</w:t>
      </w:r>
      <w:r w:rsidRPr="005D2886">
        <w:rPr>
          <w:rFonts w:ascii="Calibri Light" w:hAnsi="Calibri Light"/>
          <w:color w:val="262626" w:themeColor="text1" w:themeTint="D9"/>
          <w:sz w:val="24"/>
          <w:szCs w:val="24"/>
          <w:lang w:val="mn-MN"/>
        </w:rPr>
        <w:t xml:space="preserve">. 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Х</w:t>
      </w:r>
      <w:r w:rsidRPr="005A57D5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</w:t>
      </w:r>
      <w:r w:rsidRPr="005A57D5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нсний б</w:t>
      </w:r>
      <w:r w:rsidRPr="005A57D5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</w:t>
      </w:r>
      <w:r w:rsidRPr="005A57D5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тээгдэх</w:t>
      </w:r>
      <w:r w:rsidRPr="005A57D5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үү</w:t>
      </w:r>
      <w:r w:rsidRPr="005A57D5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 xml:space="preserve">ний </w:t>
      </w:r>
      <w:r w:rsidRPr="005A57D5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ү</w:t>
      </w:r>
      <w:r w:rsidRPr="005A57D5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йлдвэрлэлт, борлуулалт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</w:rPr>
        <w:t>,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 xml:space="preserve"> өссөн дүнгээр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</w:rPr>
        <w:t xml:space="preserve"> /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сая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</w:rPr>
        <w:t>.</w:t>
      </w:r>
      <w:r w:rsidRPr="005A57D5">
        <w:rPr>
          <w:rFonts w:ascii="Calibri Light" w:hAnsi="Calibri Light"/>
          <w:color w:val="262626" w:themeColor="text1" w:themeTint="D9"/>
          <w:sz w:val="22"/>
          <w:szCs w:val="22"/>
          <w:lang w:val="mn-MN"/>
        </w:rPr>
        <w:t>т</w:t>
      </w:r>
      <w:r w:rsidRPr="005A57D5">
        <w:rPr>
          <w:rFonts w:ascii="Calibri Light" w:hAnsi="Calibri Light" w:cs="Arial"/>
          <w:color w:val="262626" w:themeColor="text1" w:themeTint="D9"/>
          <w:sz w:val="22"/>
          <w:szCs w:val="22"/>
          <w:lang w:val="mn-MN"/>
        </w:rPr>
        <w:t>ө</w:t>
      </w:r>
      <w:r w:rsidRPr="005A57D5">
        <w:rPr>
          <w:rFonts w:ascii="Calibri Light" w:hAnsi="Calibri Light" w:cs="Calibri"/>
          <w:color w:val="262626" w:themeColor="text1" w:themeTint="D9"/>
          <w:sz w:val="22"/>
          <w:szCs w:val="22"/>
          <w:lang w:val="mn-MN"/>
        </w:rPr>
        <w:t>грөгөөр/</w:t>
      </w:r>
      <w:r w:rsidR="00E002F8">
        <w:rPr>
          <w:noProof/>
        </w:rPr>
        <w:drawing>
          <wp:inline distT="0" distB="0" distL="0" distR="0" wp14:anchorId="153BDC53" wp14:editId="67B41AAA">
            <wp:extent cx="5940425" cy="2066925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82507" w:rsidRDefault="003C2D75" w:rsidP="00982507">
      <w:pPr>
        <w:pStyle w:val="Caption"/>
        <w:spacing w:after="120"/>
        <w:rPr>
          <w:rFonts w:ascii="Calibri Light" w:hAnsi="Calibri Light"/>
          <w:b/>
          <w:i w:val="0"/>
          <w:color w:val="auto"/>
          <w:sz w:val="28"/>
          <w:szCs w:val="28"/>
        </w:rPr>
      </w:pPr>
      <w:bookmarkStart w:id="1" w:name="_Toc521924715"/>
      <w:r w:rsidRPr="007E4945">
        <w:rPr>
          <w:rFonts w:ascii="Calibri Light" w:eastAsia="Calibri" w:hAnsi="Calibri Light" w:cs="Calibri Light"/>
          <w:b/>
          <w:bCs/>
          <w:noProof/>
          <w:sz w:val="28"/>
          <w:szCs w:val="24"/>
        </w:rPr>
        <w:lastRenderedPageBreak/>
        <w:drawing>
          <wp:anchor distT="0" distB="0" distL="114300" distR="114300" simplePos="0" relativeHeight="251654144" behindDoc="0" locked="0" layoutInCell="1" allowOverlap="1" wp14:anchorId="36DCD653" wp14:editId="5116F0FD">
            <wp:simplePos x="0" y="0"/>
            <wp:positionH relativeFrom="column">
              <wp:posOffset>-6350</wp:posOffset>
            </wp:positionH>
            <wp:positionV relativeFrom="paragraph">
              <wp:posOffset>9108</wp:posOffset>
            </wp:positionV>
            <wp:extent cx="1079500" cy="1079500"/>
            <wp:effectExtent l="0" t="0" r="6350" b="6350"/>
            <wp:wrapSquare wrapText="bothSides"/>
            <wp:docPr id="56" name="Picture 56" descr="C:\Users\uujinge\Desktop\2017 tan\UB-logo\UB logo\ico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jinge\Desktop\2017 tan\UB-logo\UB logo\icon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 Light" w:eastAsia="Calibri" w:hAnsi="Calibri Light" w:cs="Calibri Light"/>
          <w:b/>
          <w:bCs/>
          <w:sz w:val="28"/>
          <w:szCs w:val="24"/>
          <w:lang w:val="mn-MN"/>
        </w:rPr>
        <w:t xml:space="preserve"> </w:t>
      </w:r>
      <w:r w:rsidRPr="002748B2">
        <w:rPr>
          <w:rFonts w:ascii="Calibri Light" w:hAnsi="Calibri Light"/>
          <w:b/>
          <w:i w:val="0"/>
          <w:color w:val="auto"/>
          <w:sz w:val="28"/>
          <w:szCs w:val="28"/>
        </w:rPr>
        <w:t>АЖ АХУЙ НЭГЖ БАЙГУУЛЛАГА</w:t>
      </w:r>
    </w:p>
    <w:p w:rsidR="003C2D75" w:rsidRPr="00982507" w:rsidRDefault="003C2D75" w:rsidP="00982507">
      <w:pPr>
        <w:pStyle w:val="Caption"/>
        <w:rPr>
          <w:rFonts w:ascii="Calibri Light" w:eastAsia="Calibri" w:hAnsi="Calibri Light" w:cs="Calibri Light"/>
          <w:b/>
          <w:bCs/>
          <w:i w:val="0"/>
          <w:color w:val="auto"/>
          <w:sz w:val="24"/>
          <w:szCs w:val="28"/>
        </w:rPr>
      </w:pPr>
      <w:r w:rsidRPr="002748B2">
        <w:rPr>
          <w:rFonts w:ascii="Calibri Light" w:hAnsi="Calibri Light"/>
          <w:b/>
          <w:i w:val="0"/>
          <w:color w:val="auto"/>
          <w:sz w:val="28"/>
          <w:szCs w:val="28"/>
        </w:rPr>
        <w:t xml:space="preserve"> </w:t>
      </w:r>
      <w:bookmarkEnd w:id="1"/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2018 оны эхний 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8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 сард д</w:t>
      </w:r>
      <w:r w:rsidRPr="00982507">
        <w:rPr>
          <w:rFonts w:ascii="Calibri Light" w:hAnsi="Calibri Light" w:cs="Arial"/>
          <w:i w:val="0"/>
          <w:color w:val="auto"/>
          <w:sz w:val="24"/>
          <w:szCs w:val="24"/>
          <w:lang w:val="mn-MN"/>
        </w:rPr>
        <w:t>үү</w:t>
      </w:r>
      <w:r w:rsidRPr="00982507">
        <w:rPr>
          <w:rFonts w:ascii="Calibri Light" w:hAnsi="Calibri Light" w:cs="Calibri"/>
          <w:i w:val="0"/>
          <w:color w:val="auto"/>
          <w:sz w:val="24"/>
          <w:szCs w:val="24"/>
          <w:lang w:val="mn-MN"/>
        </w:rPr>
        <w:t>ргийн татварын хэлтэст б</w:t>
      </w:r>
      <w:r w:rsidRPr="00982507">
        <w:rPr>
          <w:rFonts w:ascii="Calibri Light" w:hAnsi="Calibri Light" w:cs="Arial"/>
          <w:i w:val="0"/>
          <w:color w:val="auto"/>
          <w:sz w:val="24"/>
          <w:szCs w:val="24"/>
          <w:lang w:val="mn-MN"/>
        </w:rPr>
        <w:t>ү</w:t>
      </w:r>
      <w:r w:rsidRPr="00982507">
        <w:rPr>
          <w:rFonts w:ascii="Calibri Light" w:hAnsi="Calibri Light" w:cs="Calibri"/>
          <w:i w:val="0"/>
          <w:color w:val="auto"/>
          <w:sz w:val="24"/>
          <w:szCs w:val="24"/>
          <w:lang w:val="mn-MN"/>
        </w:rPr>
        <w:t xml:space="preserve">ртгэлтэй аж ахуйн нэгж, байгууллагын тоо 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15563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 болсон байна. Тайлант хугацаанд 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</w:rPr>
        <w:t>751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 аж ахуйн нэгж, байгууллага шинээр б</w:t>
      </w:r>
      <w:r w:rsidRPr="00982507">
        <w:rPr>
          <w:rFonts w:ascii="Calibri Light" w:hAnsi="Calibri Light" w:cs="Arial"/>
          <w:i w:val="0"/>
          <w:color w:val="auto"/>
          <w:sz w:val="24"/>
          <w:szCs w:val="24"/>
          <w:lang w:val="mn-MN"/>
        </w:rPr>
        <w:t>ү</w:t>
      </w:r>
      <w:r w:rsidRPr="00982507">
        <w:rPr>
          <w:rFonts w:ascii="Calibri Light" w:hAnsi="Calibri Light" w:cs="Calibri"/>
          <w:i w:val="0"/>
          <w:color w:val="auto"/>
          <w:sz w:val="24"/>
          <w:szCs w:val="24"/>
          <w:lang w:val="mn-MN"/>
        </w:rPr>
        <w:t xml:space="preserve">ртгэгдэж, 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24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 аж ахуй нэгж байгууллага б</w:t>
      </w:r>
      <w:r w:rsidRPr="00982507">
        <w:rPr>
          <w:rFonts w:ascii="Calibri Light" w:hAnsi="Calibri Light" w:cs="Arial"/>
          <w:i w:val="0"/>
          <w:color w:val="auto"/>
          <w:sz w:val="24"/>
          <w:szCs w:val="24"/>
          <w:lang w:val="mn-MN"/>
        </w:rPr>
        <w:t>ү</w:t>
      </w:r>
      <w:r w:rsidRPr="00982507">
        <w:rPr>
          <w:rFonts w:ascii="Calibri Light" w:hAnsi="Calibri Light" w:cs="Calibri"/>
          <w:i w:val="0"/>
          <w:color w:val="auto"/>
          <w:sz w:val="24"/>
          <w:szCs w:val="24"/>
          <w:lang w:val="mn-MN"/>
        </w:rPr>
        <w:t xml:space="preserve">ртгэлээс хасагдсан 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байна. Нийт б</w:t>
      </w:r>
      <w:r w:rsidRPr="00982507">
        <w:rPr>
          <w:rFonts w:ascii="Calibri Light" w:hAnsi="Calibri Light" w:cs="Arial"/>
          <w:i w:val="0"/>
          <w:color w:val="auto"/>
          <w:sz w:val="24"/>
          <w:szCs w:val="24"/>
          <w:lang w:val="mn-MN"/>
        </w:rPr>
        <w:t>ү</w:t>
      </w:r>
      <w:r w:rsidRPr="00982507">
        <w:rPr>
          <w:rFonts w:ascii="Calibri Light" w:hAnsi="Calibri Light" w:cs="Calibri"/>
          <w:i w:val="0"/>
          <w:color w:val="auto"/>
          <w:sz w:val="24"/>
          <w:szCs w:val="24"/>
          <w:lang w:val="mn-MN"/>
        </w:rPr>
        <w:t xml:space="preserve">ртгэгдсэн аж ахуйн нэгж, байгууллагын 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</w:rPr>
        <w:t>14</w:t>
      </w:r>
      <w:r w:rsidR="00A67773"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465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 xml:space="preserve"> </w:t>
      </w:r>
      <w:r w:rsidRPr="00982507">
        <w:rPr>
          <w:rFonts w:ascii="Calibri Light" w:hAnsi="Calibri Light"/>
          <w:i w:val="0"/>
          <w:color w:val="auto"/>
          <w:sz w:val="24"/>
          <w:szCs w:val="24"/>
        </w:rPr>
        <w:t xml:space="preserve">(83.1%) 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ХХК</w:t>
      </w:r>
      <w:r w:rsidRPr="00982507">
        <w:rPr>
          <w:rFonts w:ascii="Calibri Light" w:hAnsi="Calibri Light"/>
          <w:i w:val="0"/>
          <w:color w:val="auto"/>
          <w:sz w:val="24"/>
          <w:szCs w:val="24"/>
        </w:rPr>
        <w:t xml:space="preserve"> </w:t>
      </w:r>
      <w:r w:rsidRPr="00982507">
        <w:rPr>
          <w:rFonts w:ascii="Calibri Light" w:hAnsi="Calibri Light"/>
          <w:i w:val="0"/>
          <w:color w:val="auto"/>
          <w:sz w:val="24"/>
          <w:szCs w:val="24"/>
          <w:lang w:val="mn-MN"/>
        </w:rPr>
        <w:t>байна.</w:t>
      </w:r>
    </w:p>
    <w:p w:rsidR="003C2D75" w:rsidRPr="00A0528B" w:rsidRDefault="003C2D75" w:rsidP="003C2D75">
      <w:pPr>
        <w:spacing w:after="120" w:line="240" w:lineRule="auto"/>
        <w:rPr>
          <w:rFonts w:ascii="Calibri Light" w:hAnsi="Calibri Light"/>
          <w:color w:val="262626" w:themeColor="text1" w:themeTint="D9"/>
          <w:lang w:val="mn-MN"/>
        </w:rPr>
      </w:pPr>
      <w:r w:rsidRPr="00DE411E">
        <w:rPr>
          <w:rFonts w:ascii="Calibri Light" w:hAnsi="Calibri Light"/>
          <w:color w:val="262626" w:themeColor="text1" w:themeTint="D9"/>
          <w:lang w:val="mn-MN"/>
        </w:rPr>
        <w:t>Х</w:t>
      </w:r>
      <w:r w:rsidRPr="00DE411E">
        <w:rPr>
          <w:rFonts w:ascii="Calibri Light" w:hAnsi="Calibri Light" w:cs="Arial"/>
          <w:color w:val="262626" w:themeColor="text1" w:themeTint="D9"/>
          <w:lang w:val="mn-MN"/>
        </w:rPr>
        <w:t>ү</w:t>
      </w:r>
      <w:r w:rsidRPr="00DE411E">
        <w:rPr>
          <w:rFonts w:ascii="Calibri Light" w:hAnsi="Calibri Light" w:cs="Calibri"/>
          <w:color w:val="262626" w:themeColor="text1" w:themeTint="D9"/>
          <w:lang w:val="mn-MN"/>
        </w:rPr>
        <w:t xml:space="preserve">снэгт </w:t>
      </w:r>
      <w:r w:rsidRPr="00DE411E">
        <w:rPr>
          <w:rFonts w:ascii="Calibri Light" w:hAnsi="Calibri Light"/>
          <w:color w:val="262626" w:themeColor="text1" w:themeTint="D9"/>
        </w:rPr>
        <w:t>1</w:t>
      </w:r>
      <w:r>
        <w:rPr>
          <w:rFonts w:ascii="Calibri Light" w:hAnsi="Calibri Light"/>
          <w:color w:val="262626" w:themeColor="text1" w:themeTint="D9"/>
        </w:rPr>
        <w:t>4</w:t>
      </w:r>
      <w:r w:rsidRPr="00DE411E">
        <w:rPr>
          <w:rFonts w:ascii="Calibri Light" w:hAnsi="Calibri Light"/>
          <w:color w:val="262626" w:themeColor="text1" w:themeTint="D9"/>
          <w:lang w:val="mn-MN"/>
        </w:rPr>
        <w:t xml:space="preserve">.  </w:t>
      </w:r>
      <w:r w:rsidRPr="00A0528B">
        <w:rPr>
          <w:rFonts w:ascii="Calibri Light" w:hAnsi="Calibri Light"/>
          <w:color w:val="262626" w:themeColor="text1" w:themeTint="D9"/>
          <w:lang w:val="mn-MN"/>
        </w:rPr>
        <w:t>Аж ахуйн нэгж, байгууллагын тоо, т</w:t>
      </w:r>
      <w:r w:rsidRPr="00A0528B">
        <w:rPr>
          <w:rFonts w:ascii="Calibri Light" w:hAnsi="Calibri Light" w:cs="Arial"/>
          <w:color w:val="262626" w:themeColor="text1" w:themeTint="D9"/>
          <w:lang w:val="mn-MN"/>
        </w:rPr>
        <w:t>ө</w:t>
      </w:r>
      <w:r w:rsidRPr="00A0528B">
        <w:rPr>
          <w:rFonts w:ascii="Calibri Light" w:hAnsi="Calibri Light" w:cs="Calibri"/>
          <w:color w:val="262626" w:themeColor="text1" w:themeTint="D9"/>
          <w:lang w:val="mn-MN"/>
        </w:rPr>
        <w:t>рл</w:t>
      </w:r>
      <w:r w:rsidRPr="00A0528B">
        <w:rPr>
          <w:rFonts w:ascii="Calibri Light" w:hAnsi="Calibri Light" w:cs="Arial"/>
          <w:color w:val="262626" w:themeColor="text1" w:themeTint="D9"/>
          <w:lang w:val="mn-MN"/>
        </w:rPr>
        <w:t>өө</w:t>
      </w:r>
      <w:r w:rsidRPr="00A0528B">
        <w:rPr>
          <w:rFonts w:ascii="Calibri Light" w:hAnsi="Calibri Light" w:cs="Calibri"/>
          <w:color w:val="262626" w:themeColor="text1" w:themeTint="D9"/>
          <w:lang w:val="mn-MN"/>
        </w:rPr>
        <w:t>р</w:t>
      </w:r>
      <w:r w:rsidR="00A67773">
        <w:rPr>
          <w:rFonts w:ascii="Calibri Light" w:hAnsi="Calibri Light"/>
          <w:color w:val="262626" w:themeColor="text1" w:themeTint="D9"/>
          <w:lang w:val="mn-MN"/>
        </w:rPr>
        <w:t>, 08</w:t>
      </w:r>
      <w:r w:rsidRPr="00A0528B">
        <w:rPr>
          <w:rFonts w:ascii="Calibri Light" w:hAnsi="Calibri Light"/>
          <w:color w:val="262626" w:themeColor="text1" w:themeTint="D9"/>
          <w:lang w:val="mn-MN"/>
        </w:rPr>
        <w:t>.30-ны байдлаар</w:t>
      </w:r>
    </w:p>
    <w:tbl>
      <w:tblPr>
        <w:tblW w:w="942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3328"/>
        <w:gridCol w:w="1134"/>
        <w:gridCol w:w="1475"/>
        <w:gridCol w:w="1387"/>
        <w:gridCol w:w="1322"/>
      </w:tblGrid>
      <w:tr w:rsidR="003C2D75" w:rsidRPr="00A0528B" w:rsidTr="003C2D75">
        <w:trPr>
          <w:trHeight w:val="471"/>
          <w:jc w:val="center"/>
        </w:trPr>
        <w:tc>
          <w:tcPr>
            <w:tcW w:w="777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Т</w:t>
            </w:r>
            <w:r w:rsidRPr="00A0528B">
              <w:rPr>
                <w:rFonts w:ascii="Calibri Light" w:hAnsi="Calibri Light" w:cs="Arial"/>
                <w:bCs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bCs/>
                <w:color w:val="262626" w:themeColor="text1" w:themeTint="D9"/>
                <w:sz w:val="20"/>
                <w:szCs w:val="20"/>
              </w:rPr>
              <w:t>р</w:t>
            </w:r>
            <w:r w:rsidRPr="00A0528B">
              <w:rPr>
                <w:rFonts w:ascii="Calibri Light" w:hAnsi="Calibri Light" w:cs="Arial"/>
                <w:bCs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bCs/>
                <w:color w:val="262626" w:themeColor="text1" w:themeTint="D9"/>
                <w:sz w:val="20"/>
                <w:szCs w:val="20"/>
              </w:rPr>
              <w:t>л</w:t>
            </w:r>
          </w:p>
        </w:tc>
        <w:tc>
          <w:tcPr>
            <w:tcW w:w="3328" w:type="dxa"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Хариуцлагын хэлбэр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2018.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01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.01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Нэмэгдсэн</w:t>
            </w:r>
          </w:p>
        </w:tc>
        <w:tc>
          <w:tcPr>
            <w:tcW w:w="1387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Хасагдсан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2018.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06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.30</w:t>
            </w:r>
          </w:p>
        </w:tc>
      </w:tr>
      <w:tr w:rsidR="003C2D75" w:rsidRPr="00A0528B" w:rsidTr="003C2D75">
        <w:trPr>
          <w:trHeight w:val="60"/>
          <w:jc w:val="center"/>
        </w:trPr>
        <w:tc>
          <w:tcPr>
            <w:tcW w:w="777" w:type="dxa"/>
            <w:vMerge w:val="restart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ААН</w:t>
            </w: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11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12</w:t>
            </w:r>
          </w:p>
        </w:tc>
      </w:tr>
      <w:tr w:rsidR="003C2D75" w:rsidRPr="00A0528B" w:rsidTr="003C2D75">
        <w:trPr>
          <w:trHeight w:val="60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ХХК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13</w:t>
            </w:r>
            <w:r w:rsidR="00982507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758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728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21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14 465</w:t>
            </w:r>
          </w:p>
        </w:tc>
      </w:tr>
      <w:tr w:rsidR="003C2D75" w:rsidRPr="00A0528B" w:rsidTr="003C2D75">
        <w:trPr>
          <w:trHeight w:val="60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ББН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14</w:t>
            </w: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9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149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ЗБН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130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129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ХХН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2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14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Хоршоо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120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121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Хад.Зээл хоршоо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69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67773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70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Т</w:t>
            </w:r>
            <w:r w:rsidRPr="00A0528B">
              <w:rPr>
                <w:rFonts w:ascii="Calibri Light" w:hAnsi="Calibri Light" w:cs="Arial"/>
                <w:color w:val="262626" w:themeColor="text1" w:themeTint="D9"/>
                <w:sz w:val="20"/>
                <w:szCs w:val="20"/>
              </w:rPr>
              <w:t>ӨҮ</w:t>
            </w:r>
            <w:r w:rsidRPr="00A0528B">
              <w:rPr>
                <w:rFonts w:ascii="Calibri Light" w:hAnsi="Calibri Light" w:cs="Calibri"/>
                <w:color w:val="262626" w:themeColor="text1" w:themeTint="D9"/>
                <w:sz w:val="20"/>
                <w:szCs w:val="20"/>
              </w:rPr>
              <w:t>Г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8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8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ОН</w:t>
            </w:r>
            <w:r w:rsidRPr="00A0528B">
              <w:rPr>
                <w:rFonts w:ascii="Calibri Light" w:hAnsi="Calibri Light" w:cs="Arial"/>
                <w:color w:val="262626" w:themeColor="text1" w:themeTint="D9"/>
                <w:sz w:val="20"/>
                <w:szCs w:val="20"/>
              </w:rPr>
              <w:t>ӨҮ</w:t>
            </w:r>
            <w:r w:rsidRPr="00A0528B">
              <w:rPr>
                <w:rFonts w:ascii="Calibri Light" w:hAnsi="Calibri Light" w:cs="Calibri"/>
                <w:color w:val="262626" w:themeColor="text1" w:themeTint="D9"/>
                <w:sz w:val="20"/>
                <w:szCs w:val="20"/>
              </w:rPr>
              <w:t>Г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9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9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Салбар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558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16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574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Хэвлэл мэдээллийн хэрэгсэл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Боловсрол сургалтын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9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9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Нийт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14 </w:t>
            </w:r>
            <w:r w:rsidR="00A67773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836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A67773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751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24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15</w:t>
            </w:r>
            <w:r w:rsidR="00982507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563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 w:val="restart"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Т</w:t>
            </w:r>
            <w:r w:rsidRPr="00A0528B">
              <w:rPr>
                <w:rFonts w:ascii="Calibri Light" w:hAnsi="Calibri Light" w:cs="Arial"/>
                <w:bCs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bCs/>
                <w:color w:val="262626" w:themeColor="text1" w:themeTint="D9"/>
                <w:sz w:val="20"/>
                <w:szCs w:val="20"/>
              </w:rPr>
              <w:t>с</w:t>
            </w:r>
            <w:r w:rsidRPr="00A0528B">
              <w:rPr>
                <w:rFonts w:ascii="Calibri Light" w:hAnsi="Calibri Light" w:cs="Arial"/>
                <w:bCs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bCs/>
                <w:color w:val="262626" w:themeColor="text1" w:themeTint="D9"/>
                <w:sz w:val="20"/>
                <w:szCs w:val="20"/>
              </w:rPr>
              <w:t>вт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 болон ТТБ</w:t>
            </w: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Т</w:t>
            </w:r>
            <w:r w:rsidRPr="00A0528B">
              <w:rPr>
                <w:rFonts w:ascii="Calibri Light" w:hAnsi="Calibri Light" w:cs="Arial"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color w:val="262626" w:themeColor="text1" w:themeTint="D9"/>
                <w:sz w:val="20"/>
                <w:szCs w:val="20"/>
              </w:rPr>
              <w:t>с</w:t>
            </w:r>
            <w:r w:rsidRPr="00A0528B">
              <w:rPr>
                <w:rFonts w:ascii="Calibri Light" w:hAnsi="Calibri Light" w:cs="Arial"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color w:val="262626" w:themeColor="text1" w:themeTint="D9"/>
                <w:sz w:val="20"/>
                <w:szCs w:val="20"/>
              </w:rPr>
              <w:t>вт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138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141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Т</w:t>
            </w:r>
            <w:r w:rsidRPr="00A0528B">
              <w:rPr>
                <w:rFonts w:ascii="Calibri Light" w:hAnsi="Calibri Light" w:cs="Arial"/>
                <w:color w:val="262626" w:themeColor="text1" w:themeTint="D9"/>
                <w:sz w:val="20"/>
                <w:szCs w:val="20"/>
              </w:rPr>
              <w:t>ө</w:t>
            </w:r>
            <w:r w:rsidRPr="00A0528B">
              <w:rPr>
                <w:rFonts w:ascii="Calibri Light" w:hAnsi="Calibri Light" w:cs="Calibri"/>
                <w:color w:val="262626" w:themeColor="text1" w:themeTint="D9"/>
                <w:sz w:val="20"/>
                <w:szCs w:val="20"/>
              </w:rPr>
              <w:t>рийн бус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1 2</w:t>
            </w: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87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122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1 407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Шашны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52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52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С</w:t>
            </w: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ан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62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66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Боловсрол сургалтын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9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9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Олон нийтийн байгууллага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184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color w:val="262626" w:themeColor="text1" w:themeTint="D9"/>
                <w:sz w:val="20"/>
                <w:szCs w:val="20"/>
              </w:rPr>
              <w:t>18</w:t>
            </w:r>
            <w:r w:rsidR="00A67773">
              <w:rPr>
                <w:rFonts w:ascii="Calibri Light" w:hAnsi="Calibri Light"/>
                <w:color w:val="262626" w:themeColor="text1" w:themeTint="D9"/>
                <w:sz w:val="20"/>
                <w:szCs w:val="20"/>
                <w:lang w:val="mn-MN"/>
              </w:rPr>
              <w:t>6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777" w:type="dxa"/>
            <w:vMerge/>
            <w:shd w:val="clear" w:color="auto" w:fill="auto"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Нийт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1 </w:t>
            </w: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732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131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67773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2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1</w:t>
            </w:r>
            <w:r w:rsidR="00982507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861</w:t>
            </w:r>
          </w:p>
        </w:tc>
      </w:tr>
      <w:tr w:rsidR="003C2D75" w:rsidRPr="00A0528B" w:rsidTr="003C2D75">
        <w:trPr>
          <w:trHeight w:val="228"/>
          <w:jc w:val="center"/>
        </w:trPr>
        <w:tc>
          <w:tcPr>
            <w:tcW w:w="4105" w:type="dxa"/>
            <w:gridSpan w:val="2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center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Б</w:t>
            </w:r>
            <w:r w:rsidRPr="00A0528B">
              <w:rPr>
                <w:rFonts w:ascii="Calibri Light" w:hAnsi="Calibri Light" w:cs="Arial"/>
                <w:bCs/>
                <w:color w:val="262626" w:themeColor="text1" w:themeTint="D9"/>
                <w:sz w:val="20"/>
                <w:szCs w:val="20"/>
              </w:rPr>
              <w:t>ү</w:t>
            </w:r>
            <w:r w:rsidRPr="00A0528B">
              <w:rPr>
                <w:rFonts w:ascii="Calibri Light" w:hAnsi="Calibri Light" w:cs="Calibri"/>
                <w:bCs/>
                <w:color w:val="262626" w:themeColor="text1" w:themeTint="D9"/>
                <w:sz w:val="20"/>
                <w:szCs w:val="20"/>
              </w:rPr>
              <w:t>гд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>1</w:t>
            </w:r>
            <w:r w:rsidR="00A67773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6568</w:t>
            </w:r>
          </w:p>
        </w:tc>
        <w:tc>
          <w:tcPr>
            <w:tcW w:w="1475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882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:rsidR="003C2D75" w:rsidRPr="00A0528B" w:rsidRDefault="00A67773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26</w:t>
            </w:r>
          </w:p>
        </w:tc>
        <w:tc>
          <w:tcPr>
            <w:tcW w:w="1322" w:type="dxa"/>
            <w:shd w:val="clear" w:color="auto" w:fill="auto"/>
            <w:noWrap/>
            <w:vAlign w:val="center"/>
          </w:tcPr>
          <w:p w:rsidR="003C2D75" w:rsidRPr="00A0528B" w:rsidRDefault="003C2D75" w:rsidP="003C2D75">
            <w:pPr>
              <w:spacing w:after="0" w:line="240" w:lineRule="auto"/>
              <w:jc w:val="right"/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</w:pPr>
            <w:r w:rsidRPr="00A0528B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</w:rPr>
              <w:t xml:space="preserve">17 </w:t>
            </w:r>
            <w:r w:rsidR="00A67773">
              <w:rPr>
                <w:rFonts w:ascii="Calibri Light" w:hAnsi="Calibri Light"/>
                <w:bCs/>
                <w:color w:val="262626" w:themeColor="text1" w:themeTint="D9"/>
                <w:sz w:val="20"/>
                <w:szCs w:val="20"/>
                <w:lang w:val="mn-MN"/>
              </w:rPr>
              <w:t>424</w:t>
            </w:r>
          </w:p>
        </w:tc>
      </w:tr>
    </w:tbl>
    <w:p w:rsidR="003C2D75" w:rsidRPr="005D2886" w:rsidRDefault="003C2D75" w:rsidP="003C2D75">
      <w:pPr>
        <w:pStyle w:val="Footer"/>
        <w:spacing w:before="120" w:after="120"/>
        <w:ind w:right="0"/>
        <w:jc w:val="left"/>
        <w:rPr>
          <w:rFonts w:ascii="Calibri Light" w:hAnsi="Calibri Light" w:cs="Times New Roman"/>
          <w:b w:val="0"/>
          <w:caps w:val="0"/>
          <w:color w:val="262626" w:themeColor="text1" w:themeTint="D9"/>
        </w:rPr>
      </w:pPr>
      <w:r w:rsidRPr="00DE411E">
        <w:rPr>
          <w:rFonts w:ascii="Calibri Light" w:eastAsia="Calibri" w:hAnsi="Calibri Light" w:cs="Calibri Light"/>
          <w:sz w:val="32"/>
          <w:szCs w:val="32"/>
          <w:lang w:val="en-US"/>
        </w:rPr>
        <w:drawing>
          <wp:anchor distT="0" distB="0" distL="114300" distR="114300" simplePos="0" relativeHeight="251652096" behindDoc="0" locked="0" layoutInCell="1" allowOverlap="1" wp14:anchorId="7827F4A5" wp14:editId="2FE15CDF">
            <wp:simplePos x="0" y="0"/>
            <wp:positionH relativeFrom="column">
              <wp:posOffset>-5715</wp:posOffset>
            </wp:positionH>
            <wp:positionV relativeFrom="paragraph">
              <wp:posOffset>344170</wp:posOffset>
            </wp:positionV>
            <wp:extent cx="4381500" cy="3028950"/>
            <wp:effectExtent l="0" t="0" r="0" b="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86">
        <w:rPr>
          <w:rFonts w:ascii="Calibri Light" w:hAnsi="Calibri Light" w:cs="Times New Roman"/>
          <w:b w:val="0"/>
          <w:caps w:val="0"/>
          <w:color w:val="262626" w:themeColor="text1" w:themeTint="D9"/>
        </w:rPr>
        <w:t>Зураг</w:t>
      </w:r>
      <w:r>
        <w:rPr>
          <w:rFonts w:ascii="Calibri Light" w:hAnsi="Calibri Light" w:cs="Times New Roman"/>
          <w:b w:val="0"/>
          <w:caps w:val="0"/>
          <w:color w:val="262626" w:themeColor="text1" w:themeTint="D9"/>
          <w:lang w:val="en-US"/>
        </w:rPr>
        <w:t xml:space="preserve"> 14</w:t>
      </w:r>
      <w:r w:rsidRPr="005D2886">
        <w:rPr>
          <w:rFonts w:ascii="Calibri Light" w:hAnsi="Calibri Light" w:cs="Times New Roman"/>
          <w:b w:val="0"/>
          <w:caps w:val="0"/>
          <w:color w:val="262626" w:themeColor="text1" w:themeTint="D9"/>
        </w:rPr>
        <w:t>.  Б</w:t>
      </w:r>
      <w:r w:rsidRPr="005D2886">
        <w:rPr>
          <w:rFonts w:ascii="Calibri Light" w:hAnsi="Calibri Light" w:cs="Arial"/>
          <w:b w:val="0"/>
          <w:caps w:val="0"/>
          <w:color w:val="262626" w:themeColor="text1" w:themeTint="D9"/>
        </w:rPr>
        <w:t>ү</w:t>
      </w:r>
      <w:r>
        <w:rPr>
          <w:rFonts w:ascii="Calibri Light" w:hAnsi="Calibri Light" w:cs="Calibri"/>
          <w:b w:val="0"/>
          <w:caps w:val="0"/>
          <w:color w:val="262626" w:themeColor="text1" w:themeTint="D9"/>
        </w:rPr>
        <w:t xml:space="preserve">ртгэлтэй </w:t>
      </w:r>
      <w:r w:rsidRPr="005D2886">
        <w:rPr>
          <w:rFonts w:ascii="Calibri Light" w:hAnsi="Calibri Light" w:cs="Calibri"/>
          <w:b w:val="0"/>
          <w:caps w:val="0"/>
          <w:color w:val="262626" w:themeColor="text1" w:themeTint="D9"/>
        </w:rPr>
        <w:t>ААН</w:t>
      </w:r>
      <w:r w:rsidRPr="005D2886">
        <w:rPr>
          <w:rFonts w:ascii="Calibri Light" w:hAnsi="Calibri Light" w:cs="Times New Roman"/>
          <w:b w:val="0"/>
          <w:caps w:val="0"/>
          <w:color w:val="262626" w:themeColor="text1" w:themeTint="D9"/>
        </w:rPr>
        <w:t>Б-ын тоо т</w:t>
      </w:r>
      <w:r w:rsidRPr="005D2886">
        <w:rPr>
          <w:rFonts w:ascii="Calibri Light" w:hAnsi="Calibri Light" w:cs="Arial"/>
          <w:b w:val="0"/>
          <w:caps w:val="0"/>
          <w:color w:val="262626" w:themeColor="text1" w:themeTint="D9"/>
        </w:rPr>
        <w:t>ө</w:t>
      </w:r>
      <w:r w:rsidRPr="005D2886">
        <w:rPr>
          <w:rFonts w:ascii="Calibri Light" w:hAnsi="Calibri Light" w:cs="Calibri"/>
          <w:b w:val="0"/>
          <w:caps w:val="0"/>
          <w:color w:val="262626" w:themeColor="text1" w:themeTint="D9"/>
        </w:rPr>
        <w:t>рл</w:t>
      </w:r>
      <w:r w:rsidRPr="005D2886">
        <w:rPr>
          <w:rFonts w:ascii="Calibri Light" w:hAnsi="Calibri Light" w:cs="Arial"/>
          <w:b w:val="0"/>
          <w:caps w:val="0"/>
          <w:color w:val="262626" w:themeColor="text1" w:themeTint="D9"/>
        </w:rPr>
        <w:t>өө</w:t>
      </w:r>
      <w:r>
        <w:rPr>
          <w:rFonts w:ascii="Calibri Light" w:hAnsi="Calibri Light" w:cs="Calibri"/>
          <w:b w:val="0"/>
          <w:caps w:val="0"/>
          <w:color w:val="262626" w:themeColor="text1" w:themeTint="D9"/>
        </w:rPr>
        <w:t xml:space="preserve">р, </w:t>
      </w:r>
      <w:r w:rsidRPr="005D2886">
        <w:rPr>
          <w:rFonts w:ascii="Calibri Light" w:hAnsi="Calibri Light" w:cs="Times New Roman"/>
          <w:b w:val="0"/>
          <w:caps w:val="0"/>
          <w:color w:val="262626" w:themeColor="text1" w:themeTint="D9"/>
        </w:rPr>
        <w:t>хувиар</w:t>
      </w:r>
    </w:p>
    <w:p w:rsidR="003C2D75" w:rsidRPr="00677537" w:rsidRDefault="003C2D75" w:rsidP="003C2D75">
      <w:pPr>
        <w:pStyle w:val="Footer"/>
        <w:spacing w:after="160"/>
        <w:ind w:right="0"/>
        <w:jc w:val="left"/>
        <w:rPr>
          <w:rFonts w:ascii="Calibri Light" w:eastAsia="Calibri" w:hAnsi="Calibri Light" w:cs="Calibri Light"/>
          <w:szCs w:val="32"/>
          <w:lang w:val="en-US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Default="003C2D75" w:rsidP="003C2D75">
      <w:pPr>
        <w:jc w:val="right"/>
        <w:rPr>
          <w:rFonts w:ascii="Calibri Light" w:hAnsi="Calibri Light"/>
          <w:lang w:val="mn-MN"/>
        </w:rPr>
      </w:pPr>
    </w:p>
    <w:p w:rsidR="003C2D75" w:rsidRPr="00CF0AAA" w:rsidRDefault="003C2D75" w:rsidP="003C2D75">
      <w:pPr>
        <w:jc w:val="right"/>
        <w:rPr>
          <w:rFonts w:ascii="Calibri Light" w:hAnsi="Calibri Light"/>
          <w:lang w:val="mn-MN"/>
        </w:rPr>
      </w:pPr>
      <w:r>
        <w:rPr>
          <w:rFonts w:ascii="Calibri Light" w:hAnsi="Calibri Light"/>
          <w:lang w:val="mn-MN"/>
        </w:rPr>
        <w:t>Танилцуулга бэлтгэсэн: Мэргэжилтэн Б.Тэмүүжин</w:t>
      </w:r>
    </w:p>
    <w:p w:rsidR="003C2D75" w:rsidRPr="00CF0AAA" w:rsidRDefault="003C2D75" w:rsidP="009F20A2">
      <w:pPr>
        <w:jc w:val="both"/>
        <w:rPr>
          <w:rFonts w:ascii="Calibri Light" w:hAnsi="Calibri Light"/>
          <w:lang w:val="mn-MN"/>
        </w:rPr>
      </w:pPr>
    </w:p>
    <w:sectPr w:rsidR="003C2D75" w:rsidRPr="00CF0AAA" w:rsidSect="009F20A2">
      <w:headerReference w:type="default" r:id="rId58"/>
      <w:pgSz w:w="11907" w:h="16839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895" w:rsidRDefault="004C0895" w:rsidP="00495DBE">
      <w:pPr>
        <w:spacing w:after="0" w:line="240" w:lineRule="auto"/>
      </w:pPr>
      <w:r>
        <w:separator/>
      </w:r>
    </w:p>
  </w:endnote>
  <w:endnote w:type="continuationSeparator" w:id="0">
    <w:p w:rsidR="004C0895" w:rsidRDefault="004C0895" w:rsidP="0049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Mon">
    <w:altName w:val="Nyala"/>
    <w:charset w:val="00"/>
    <w:family w:val="roman"/>
    <w:pitch w:val="variable"/>
    <w:sig w:usb0="00000001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on">
    <w:panose1 w:val="020B0604020202020204"/>
    <w:charset w:val="00"/>
    <w:family w:val="swiss"/>
    <w:pitch w:val="variable"/>
    <w:sig w:usb0="8000022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Pr="00774AD6" w:rsidRDefault="00AC0CF1">
    <w:pPr>
      <w:pStyle w:val="Footer"/>
      <w:rPr>
        <w:lang w:val="en-US"/>
      </w:rPr>
    </w:pPr>
    <w:r>
      <w:rPr>
        <w:lang w:val="en-US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Default="00AC0CF1">
    <w:pPr>
      <w:pStyle w:val="Footer"/>
      <w:jc w:val="right"/>
    </w:pPr>
  </w:p>
  <w:p w:rsidR="00AC0CF1" w:rsidRPr="00774AD6" w:rsidRDefault="00AC0CF1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23223172"/>
      <w:docPartObj>
        <w:docPartGallery w:val="Page Numbers (Bottom of Page)"/>
        <w:docPartUnique/>
      </w:docPartObj>
    </w:sdtPr>
    <w:sdtEndPr>
      <w:rPr>
        <w:rFonts w:ascii="Calibri Light" w:hAnsi="Calibri Light"/>
        <w:b w:val="0"/>
        <w:noProof/>
        <w:color w:val="auto"/>
      </w:rPr>
    </w:sdtEndPr>
    <w:sdtContent>
      <w:p w:rsidR="00AC0CF1" w:rsidRPr="00D74A4D" w:rsidRDefault="00AC0CF1">
        <w:pPr>
          <w:pStyle w:val="Footer"/>
          <w:rPr>
            <w:rFonts w:ascii="Calibri Light" w:hAnsi="Calibri Light"/>
            <w:b w:val="0"/>
            <w:color w:val="auto"/>
          </w:rPr>
        </w:pPr>
        <w:r w:rsidRPr="00D74A4D">
          <w:rPr>
            <w:rFonts w:ascii="Calibri Light" w:hAnsi="Calibri Light"/>
            <w:b w:val="0"/>
            <w:noProof w:val="0"/>
            <w:color w:val="auto"/>
          </w:rPr>
          <w:fldChar w:fldCharType="begin"/>
        </w:r>
        <w:r w:rsidRPr="00D74A4D">
          <w:rPr>
            <w:rFonts w:ascii="Calibri Light" w:hAnsi="Calibri Light"/>
            <w:b w:val="0"/>
            <w:color w:val="auto"/>
          </w:rPr>
          <w:instrText xml:space="preserve"> PAGE   \* MERGEFORMAT </w:instrText>
        </w:r>
        <w:r w:rsidRPr="00D74A4D">
          <w:rPr>
            <w:rFonts w:ascii="Calibri Light" w:hAnsi="Calibri Light"/>
            <w:b w:val="0"/>
            <w:noProof w:val="0"/>
            <w:color w:val="auto"/>
          </w:rPr>
          <w:fldChar w:fldCharType="separate"/>
        </w:r>
        <w:r w:rsidR="009674FD">
          <w:rPr>
            <w:rFonts w:ascii="Calibri Light" w:hAnsi="Calibri Light"/>
            <w:b w:val="0"/>
            <w:color w:val="auto"/>
          </w:rPr>
          <w:t>11</w:t>
        </w:r>
        <w:r w:rsidRPr="00D74A4D">
          <w:rPr>
            <w:rFonts w:ascii="Calibri Light" w:hAnsi="Calibri Light"/>
            <w:b w:val="0"/>
            <w:color w:val="auto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526648578"/>
      <w:docPartObj>
        <w:docPartGallery w:val="Page Numbers (Bottom of Page)"/>
        <w:docPartUnique/>
      </w:docPartObj>
    </w:sdtPr>
    <w:sdtEndPr>
      <w:rPr>
        <w:rFonts w:ascii="Calibri Light" w:hAnsi="Calibri Light"/>
        <w:noProof/>
        <w:color w:val="auto"/>
      </w:rPr>
    </w:sdtEndPr>
    <w:sdtContent>
      <w:p w:rsidR="00AC0CF1" w:rsidRPr="00D74A4D" w:rsidRDefault="00AC0CF1">
        <w:pPr>
          <w:pStyle w:val="Footer"/>
          <w:rPr>
            <w:rFonts w:ascii="Calibri Light" w:hAnsi="Calibri Light"/>
            <w:color w:val="auto"/>
          </w:rPr>
        </w:pPr>
        <w:r w:rsidRPr="00D74A4D">
          <w:rPr>
            <w:rFonts w:ascii="Calibri Light" w:hAnsi="Calibri Light"/>
            <w:noProof w:val="0"/>
            <w:color w:val="auto"/>
          </w:rPr>
          <w:fldChar w:fldCharType="begin"/>
        </w:r>
        <w:r w:rsidRPr="00D74A4D">
          <w:rPr>
            <w:rFonts w:ascii="Calibri Light" w:hAnsi="Calibri Light"/>
            <w:color w:val="auto"/>
          </w:rPr>
          <w:instrText xml:space="preserve"> PAGE   \* MERGEFORMAT </w:instrText>
        </w:r>
        <w:r w:rsidRPr="00D74A4D">
          <w:rPr>
            <w:rFonts w:ascii="Calibri Light" w:hAnsi="Calibri Light"/>
            <w:noProof w:val="0"/>
            <w:color w:val="auto"/>
          </w:rPr>
          <w:fldChar w:fldCharType="separate"/>
        </w:r>
        <w:r w:rsidR="009674FD">
          <w:rPr>
            <w:rFonts w:ascii="Calibri Light" w:hAnsi="Calibri Light"/>
            <w:color w:val="auto"/>
          </w:rPr>
          <w:t>2</w:t>
        </w:r>
        <w:r w:rsidRPr="00D74A4D">
          <w:rPr>
            <w:rFonts w:ascii="Calibri Light" w:hAnsi="Calibri Light"/>
            <w:color w:val="auto"/>
          </w:rPr>
          <w:fldChar w:fldCharType="end"/>
        </w:r>
      </w:p>
    </w:sdtContent>
  </w:sdt>
  <w:p w:rsidR="00AC0CF1" w:rsidRPr="00AB2877" w:rsidRDefault="00AC0CF1" w:rsidP="009F20A2">
    <w:pPr>
      <w:pStyle w:val="Footer"/>
      <w:tabs>
        <w:tab w:val="center" w:pos="7375"/>
        <w:tab w:val="right" w:pos="14751"/>
      </w:tabs>
      <w:jc w:val="left"/>
      <w:rPr>
        <w:b w:val="0"/>
        <w:color w:val="auto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 Light" w:hAnsi="Calibri Light"/>
        <w:noProof w:val="0"/>
      </w:rPr>
      <w:id w:val="1192412947"/>
      <w:docPartObj>
        <w:docPartGallery w:val="Page Numbers (Bottom of Page)"/>
        <w:docPartUnique/>
      </w:docPartObj>
    </w:sdtPr>
    <w:sdtEndPr>
      <w:rPr>
        <w:b w:val="0"/>
        <w:noProof/>
        <w:color w:val="auto"/>
      </w:rPr>
    </w:sdtEndPr>
    <w:sdtContent>
      <w:p w:rsidR="00AC0CF1" w:rsidRPr="00D74A4D" w:rsidRDefault="00AC0CF1">
        <w:pPr>
          <w:pStyle w:val="Footer"/>
          <w:rPr>
            <w:rFonts w:ascii="Calibri Light" w:hAnsi="Calibri Light"/>
            <w:b w:val="0"/>
            <w:color w:val="auto"/>
          </w:rPr>
        </w:pPr>
        <w:r w:rsidRPr="00D74A4D">
          <w:rPr>
            <w:rFonts w:ascii="Calibri Light" w:hAnsi="Calibri Light"/>
            <w:b w:val="0"/>
            <w:noProof w:val="0"/>
            <w:color w:val="auto"/>
          </w:rPr>
          <w:fldChar w:fldCharType="begin"/>
        </w:r>
        <w:r w:rsidRPr="00D74A4D">
          <w:rPr>
            <w:rFonts w:ascii="Calibri Light" w:hAnsi="Calibri Light"/>
            <w:b w:val="0"/>
            <w:color w:val="auto"/>
          </w:rPr>
          <w:instrText xml:space="preserve"> PAGE   \* MERGEFORMAT </w:instrText>
        </w:r>
        <w:r w:rsidRPr="00D74A4D">
          <w:rPr>
            <w:rFonts w:ascii="Calibri Light" w:hAnsi="Calibri Light"/>
            <w:b w:val="0"/>
            <w:noProof w:val="0"/>
            <w:color w:val="auto"/>
          </w:rPr>
          <w:fldChar w:fldCharType="separate"/>
        </w:r>
        <w:r w:rsidR="009674FD">
          <w:rPr>
            <w:rFonts w:ascii="Calibri Light" w:hAnsi="Calibri Light"/>
            <w:b w:val="0"/>
            <w:color w:val="auto"/>
          </w:rPr>
          <w:t>3</w:t>
        </w:r>
        <w:r w:rsidRPr="00D74A4D">
          <w:rPr>
            <w:rFonts w:ascii="Calibri Light" w:hAnsi="Calibri Light"/>
            <w:b w:val="0"/>
            <w:color w:val="auto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845281855"/>
      <w:docPartObj>
        <w:docPartGallery w:val="Page Numbers (Bottom of Page)"/>
        <w:docPartUnique/>
      </w:docPartObj>
    </w:sdtPr>
    <w:sdtEndPr>
      <w:rPr>
        <w:rFonts w:ascii="Calibri Light" w:hAnsi="Calibri Light"/>
        <w:b w:val="0"/>
        <w:noProof/>
        <w:color w:val="262626" w:themeColor="text1" w:themeTint="D9"/>
        <w:sz w:val="20"/>
        <w:szCs w:val="20"/>
      </w:rPr>
    </w:sdtEndPr>
    <w:sdtContent>
      <w:p w:rsidR="00AC0CF1" w:rsidRPr="00475B13" w:rsidRDefault="00AC0CF1">
        <w:pPr>
          <w:pStyle w:val="Footer"/>
          <w:jc w:val="right"/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</w:pPr>
        <w:r w:rsidRPr="00475B13">
          <w:rPr>
            <w:rFonts w:ascii="Calibri Light" w:hAnsi="Calibri Light"/>
            <w:b w:val="0"/>
            <w:noProof w:val="0"/>
            <w:color w:val="262626" w:themeColor="text1" w:themeTint="D9"/>
            <w:sz w:val="20"/>
            <w:szCs w:val="20"/>
          </w:rPr>
          <w:fldChar w:fldCharType="begin"/>
        </w:r>
        <w:r w:rsidRPr="00475B13"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instrText xml:space="preserve"> PAGE   \* MERGEFORMAT </w:instrText>
        </w:r>
        <w:r w:rsidRPr="00475B13">
          <w:rPr>
            <w:rFonts w:ascii="Calibri Light" w:hAnsi="Calibri Light"/>
            <w:b w:val="0"/>
            <w:noProof w:val="0"/>
            <w:color w:val="262626" w:themeColor="text1" w:themeTint="D9"/>
            <w:sz w:val="20"/>
            <w:szCs w:val="20"/>
          </w:rPr>
          <w:fldChar w:fldCharType="separate"/>
        </w:r>
        <w:r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t>14</w:t>
        </w:r>
        <w:r w:rsidRPr="00475B13"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fldChar w:fldCharType="end"/>
        </w:r>
      </w:p>
    </w:sdtContent>
  </w:sdt>
  <w:p w:rsidR="00AC0CF1" w:rsidRPr="00F0654C" w:rsidRDefault="00AC0CF1" w:rsidP="00F0654C">
    <w:pPr>
      <w:pStyle w:val="Footer"/>
      <w:jc w:val="left"/>
      <w:rPr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330880204"/>
      <w:docPartObj>
        <w:docPartGallery w:val="Page Numbers (Bottom of Page)"/>
        <w:docPartUnique/>
      </w:docPartObj>
    </w:sdtPr>
    <w:sdtEndPr>
      <w:rPr>
        <w:b w:val="0"/>
        <w:noProof/>
        <w:color w:val="auto"/>
      </w:rPr>
    </w:sdtEndPr>
    <w:sdtContent>
      <w:p w:rsidR="00AC0CF1" w:rsidRPr="00AB2877" w:rsidRDefault="00AC0CF1">
        <w:pPr>
          <w:pStyle w:val="Footer"/>
          <w:rPr>
            <w:b w:val="0"/>
            <w:color w:val="auto"/>
          </w:rPr>
        </w:pPr>
        <w:r w:rsidRPr="00AB2877">
          <w:rPr>
            <w:b w:val="0"/>
            <w:noProof w:val="0"/>
            <w:color w:val="auto"/>
          </w:rPr>
          <w:fldChar w:fldCharType="begin"/>
        </w:r>
        <w:r w:rsidRPr="00AB2877">
          <w:rPr>
            <w:b w:val="0"/>
            <w:color w:val="auto"/>
          </w:rPr>
          <w:instrText xml:space="preserve"> PAGE   \* MERGEFORMAT </w:instrText>
        </w:r>
        <w:r w:rsidRPr="00AB2877">
          <w:rPr>
            <w:b w:val="0"/>
            <w:noProof w:val="0"/>
            <w:color w:val="auto"/>
          </w:rPr>
          <w:fldChar w:fldCharType="separate"/>
        </w:r>
        <w:r w:rsidR="009674FD">
          <w:rPr>
            <w:b w:val="0"/>
            <w:color w:val="auto"/>
          </w:rPr>
          <w:t>16</w:t>
        </w:r>
        <w:r w:rsidRPr="00AB2877">
          <w:rPr>
            <w:b w:val="0"/>
            <w:color w:val="auto"/>
          </w:rPr>
          <w:fldChar w:fldCharType="end"/>
        </w:r>
      </w:p>
    </w:sdtContent>
  </w:sdt>
  <w:p w:rsidR="00AC0CF1" w:rsidRPr="00A2691E" w:rsidRDefault="00AC0CF1" w:rsidP="00A2691E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 Light" w:hAnsi="Calibri Light"/>
        <w:b w:val="0"/>
        <w:noProof w:val="0"/>
        <w:color w:val="262626" w:themeColor="text1" w:themeTint="D9"/>
        <w:sz w:val="20"/>
        <w:szCs w:val="20"/>
      </w:rPr>
      <w:id w:val="-2125915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0CF1" w:rsidRPr="003239DE" w:rsidRDefault="00AC0CF1">
        <w:pPr>
          <w:pStyle w:val="Footer"/>
          <w:jc w:val="right"/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</w:pPr>
        <w:r w:rsidRPr="003239DE">
          <w:rPr>
            <w:rFonts w:ascii="Calibri Light" w:hAnsi="Calibri Light"/>
            <w:b w:val="0"/>
            <w:noProof w:val="0"/>
            <w:color w:val="262626" w:themeColor="text1" w:themeTint="D9"/>
            <w:sz w:val="20"/>
            <w:szCs w:val="20"/>
          </w:rPr>
          <w:fldChar w:fldCharType="begin"/>
        </w:r>
        <w:r w:rsidRPr="003239DE"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instrText xml:space="preserve"> PAGE   \* MERGEFORMAT </w:instrText>
        </w:r>
        <w:r w:rsidRPr="003239DE">
          <w:rPr>
            <w:rFonts w:ascii="Calibri Light" w:hAnsi="Calibri Light"/>
            <w:b w:val="0"/>
            <w:noProof w:val="0"/>
            <w:color w:val="262626" w:themeColor="text1" w:themeTint="D9"/>
            <w:sz w:val="20"/>
            <w:szCs w:val="20"/>
          </w:rPr>
          <w:fldChar w:fldCharType="separate"/>
        </w:r>
        <w:r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t>22</w:t>
        </w:r>
        <w:r w:rsidRPr="003239DE">
          <w:rPr>
            <w:rFonts w:ascii="Calibri Light" w:hAnsi="Calibri Light"/>
            <w:b w:val="0"/>
            <w:color w:val="262626" w:themeColor="text1" w:themeTint="D9"/>
            <w:sz w:val="20"/>
            <w:szCs w:val="20"/>
          </w:rPr>
          <w:fldChar w:fldCharType="end"/>
        </w:r>
      </w:p>
    </w:sdtContent>
  </w:sdt>
  <w:p w:rsidR="00AC0CF1" w:rsidRPr="003239DE" w:rsidRDefault="00AC0CF1" w:rsidP="005A05D7">
    <w:pPr>
      <w:pStyle w:val="Footer"/>
      <w:rPr>
        <w:rFonts w:ascii="Calibri Light" w:hAnsi="Calibri Light"/>
        <w:b w:val="0"/>
        <w:color w:val="262626" w:themeColor="text1" w:themeTint="D9"/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837386278"/>
      <w:docPartObj>
        <w:docPartGallery w:val="Page Numbers (Bottom of Page)"/>
        <w:docPartUnique/>
      </w:docPartObj>
    </w:sdtPr>
    <w:sdtEndPr>
      <w:rPr>
        <w:b w:val="0"/>
        <w:noProof/>
        <w:color w:val="auto"/>
      </w:rPr>
    </w:sdtEndPr>
    <w:sdtContent>
      <w:p w:rsidR="00AC0CF1" w:rsidRDefault="00AC0CF1">
        <w:pPr>
          <w:pStyle w:val="Footer"/>
        </w:pPr>
        <w:r w:rsidRPr="00AB2877">
          <w:rPr>
            <w:b w:val="0"/>
            <w:noProof w:val="0"/>
            <w:color w:val="auto"/>
          </w:rPr>
          <w:fldChar w:fldCharType="begin"/>
        </w:r>
        <w:r w:rsidRPr="00AB2877">
          <w:rPr>
            <w:b w:val="0"/>
            <w:color w:val="auto"/>
          </w:rPr>
          <w:instrText xml:space="preserve"> PAGE   \* MERGEFORMAT </w:instrText>
        </w:r>
        <w:r w:rsidRPr="00AB2877">
          <w:rPr>
            <w:b w:val="0"/>
            <w:noProof w:val="0"/>
            <w:color w:val="auto"/>
          </w:rPr>
          <w:fldChar w:fldCharType="separate"/>
        </w:r>
        <w:r w:rsidR="009674FD">
          <w:rPr>
            <w:b w:val="0"/>
            <w:color w:val="auto"/>
          </w:rPr>
          <w:t>18</w:t>
        </w:r>
        <w:r w:rsidRPr="00AB2877">
          <w:rPr>
            <w:b w:val="0"/>
            <w:color w:val="aut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895" w:rsidRDefault="004C0895" w:rsidP="00495DBE">
      <w:pPr>
        <w:spacing w:after="0" w:line="240" w:lineRule="auto"/>
      </w:pPr>
      <w:r>
        <w:separator/>
      </w:r>
    </w:p>
  </w:footnote>
  <w:footnote w:type="continuationSeparator" w:id="0">
    <w:p w:rsidR="004C0895" w:rsidRDefault="004C0895" w:rsidP="00495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Default="00AC0CF1">
    <w:pPr>
      <w:pStyle w:val="Header"/>
      <w:pBdr>
        <w:between w:val="single" w:sz="4" w:space="1" w:color="4F81BD" w:themeColor="accent1"/>
      </w:pBdr>
      <w:spacing w:line="276" w:lineRule="aut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Default="00AC0CF1">
    <w:pPr>
      <w:pStyle w:val="Header"/>
      <w:pBdr>
        <w:between w:val="single" w:sz="4" w:space="1" w:color="4F81BD" w:themeColor="accent1"/>
      </w:pBdr>
      <w:spacing w:line="276" w:lineRule="aut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Pr="0031730F" w:rsidRDefault="00AC0CF1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color w:val="00206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F1" w:rsidRPr="0031730F" w:rsidRDefault="00AC0CF1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color w:val="00206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F7684"/>
    <w:multiLevelType w:val="hybridMultilevel"/>
    <w:tmpl w:val="65DC296C"/>
    <w:lvl w:ilvl="0" w:tplc="E586E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D7DDE"/>
    <w:multiLevelType w:val="hybridMultilevel"/>
    <w:tmpl w:val="3350FB62"/>
    <w:lvl w:ilvl="0" w:tplc="C8782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F92692"/>
    <w:multiLevelType w:val="hybridMultilevel"/>
    <w:tmpl w:val="D8CC89BA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166E84"/>
    <w:multiLevelType w:val="hybridMultilevel"/>
    <w:tmpl w:val="C4F8F4D6"/>
    <w:lvl w:ilvl="0" w:tplc="373EC608">
      <w:start w:val="2004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276CDF"/>
    <w:multiLevelType w:val="hybridMultilevel"/>
    <w:tmpl w:val="17323D0C"/>
    <w:lvl w:ilvl="0" w:tplc="E80A79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9776C"/>
    <w:multiLevelType w:val="hybridMultilevel"/>
    <w:tmpl w:val="D02E2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9152D"/>
    <w:multiLevelType w:val="hybridMultilevel"/>
    <w:tmpl w:val="A42CAF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82E8A386">
      <w:start w:val="2008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Mon" w:eastAsia="Times New Roman" w:hAnsi="Times New Roman Mo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6318A8"/>
    <w:multiLevelType w:val="hybridMultilevel"/>
    <w:tmpl w:val="14D228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E97320"/>
    <w:multiLevelType w:val="hybridMultilevel"/>
    <w:tmpl w:val="CC7C4C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3D73A9"/>
    <w:multiLevelType w:val="hybridMultilevel"/>
    <w:tmpl w:val="B0AEBA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73831"/>
    <w:multiLevelType w:val="hybridMultilevel"/>
    <w:tmpl w:val="868E5BBA"/>
    <w:lvl w:ilvl="0" w:tplc="04090015">
      <w:start w:val="1"/>
      <w:numFmt w:val="upperLetter"/>
      <w:lvlText w:val="%1."/>
      <w:lvlJc w:val="left"/>
      <w:pPr>
        <w:ind w:left="4380" w:hanging="360"/>
      </w:pPr>
    </w:lvl>
    <w:lvl w:ilvl="1" w:tplc="04090019" w:tentative="1">
      <w:start w:val="1"/>
      <w:numFmt w:val="lowerLetter"/>
      <w:lvlText w:val="%2."/>
      <w:lvlJc w:val="left"/>
      <w:pPr>
        <w:ind w:left="5100" w:hanging="360"/>
      </w:pPr>
    </w:lvl>
    <w:lvl w:ilvl="2" w:tplc="0409001B" w:tentative="1">
      <w:start w:val="1"/>
      <w:numFmt w:val="lowerRoman"/>
      <w:lvlText w:val="%3."/>
      <w:lvlJc w:val="right"/>
      <w:pPr>
        <w:ind w:left="5820" w:hanging="180"/>
      </w:pPr>
    </w:lvl>
    <w:lvl w:ilvl="3" w:tplc="0409000F" w:tentative="1">
      <w:start w:val="1"/>
      <w:numFmt w:val="decimal"/>
      <w:lvlText w:val="%4."/>
      <w:lvlJc w:val="left"/>
      <w:pPr>
        <w:ind w:left="6540" w:hanging="360"/>
      </w:pPr>
    </w:lvl>
    <w:lvl w:ilvl="4" w:tplc="04090019" w:tentative="1">
      <w:start w:val="1"/>
      <w:numFmt w:val="lowerLetter"/>
      <w:lvlText w:val="%5."/>
      <w:lvlJc w:val="left"/>
      <w:pPr>
        <w:ind w:left="7260" w:hanging="360"/>
      </w:pPr>
    </w:lvl>
    <w:lvl w:ilvl="5" w:tplc="0409001B" w:tentative="1">
      <w:start w:val="1"/>
      <w:numFmt w:val="lowerRoman"/>
      <w:lvlText w:val="%6."/>
      <w:lvlJc w:val="right"/>
      <w:pPr>
        <w:ind w:left="7980" w:hanging="180"/>
      </w:pPr>
    </w:lvl>
    <w:lvl w:ilvl="6" w:tplc="0409000F" w:tentative="1">
      <w:start w:val="1"/>
      <w:numFmt w:val="decimal"/>
      <w:lvlText w:val="%7."/>
      <w:lvlJc w:val="left"/>
      <w:pPr>
        <w:ind w:left="8700" w:hanging="360"/>
      </w:pPr>
    </w:lvl>
    <w:lvl w:ilvl="7" w:tplc="04090019" w:tentative="1">
      <w:start w:val="1"/>
      <w:numFmt w:val="lowerLetter"/>
      <w:lvlText w:val="%8."/>
      <w:lvlJc w:val="left"/>
      <w:pPr>
        <w:ind w:left="9420" w:hanging="360"/>
      </w:pPr>
    </w:lvl>
    <w:lvl w:ilvl="8" w:tplc="040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11" w15:restartNumberingAfterBreak="0">
    <w:nsid w:val="22B52D9D"/>
    <w:multiLevelType w:val="hybridMultilevel"/>
    <w:tmpl w:val="7AF220D6"/>
    <w:lvl w:ilvl="0" w:tplc="FB5238A4">
      <w:start w:val="1"/>
      <w:numFmt w:val="decimal"/>
      <w:lvlText w:val="%1."/>
      <w:lvlJc w:val="left"/>
      <w:pPr>
        <w:ind w:left="1440" w:hanging="81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10" w:hanging="360"/>
      </w:pPr>
    </w:lvl>
    <w:lvl w:ilvl="2" w:tplc="0809001B">
      <w:start w:val="1"/>
      <w:numFmt w:val="lowerRoman"/>
      <w:lvlText w:val="%3."/>
      <w:lvlJc w:val="right"/>
      <w:pPr>
        <w:ind w:left="2430" w:hanging="180"/>
      </w:pPr>
    </w:lvl>
    <w:lvl w:ilvl="3" w:tplc="0809000F">
      <w:start w:val="1"/>
      <w:numFmt w:val="decimal"/>
      <w:lvlText w:val="%4."/>
      <w:lvlJc w:val="left"/>
      <w:pPr>
        <w:ind w:left="3150" w:hanging="360"/>
      </w:pPr>
    </w:lvl>
    <w:lvl w:ilvl="4" w:tplc="08090019">
      <w:start w:val="1"/>
      <w:numFmt w:val="lowerLetter"/>
      <w:lvlText w:val="%5."/>
      <w:lvlJc w:val="left"/>
      <w:pPr>
        <w:ind w:left="3870" w:hanging="360"/>
      </w:pPr>
    </w:lvl>
    <w:lvl w:ilvl="5" w:tplc="0809001B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EBD472F"/>
    <w:multiLevelType w:val="hybridMultilevel"/>
    <w:tmpl w:val="46327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15872"/>
    <w:multiLevelType w:val="hybridMultilevel"/>
    <w:tmpl w:val="F79A8E2A"/>
    <w:lvl w:ilvl="0" w:tplc="D09EE8E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404669"/>
    <w:multiLevelType w:val="hybridMultilevel"/>
    <w:tmpl w:val="4F8C349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601274"/>
    <w:multiLevelType w:val="hybridMultilevel"/>
    <w:tmpl w:val="86FCD3D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D20D0"/>
    <w:multiLevelType w:val="hybridMultilevel"/>
    <w:tmpl w:val="9C563D5C"/>
    <w:lvl w:ilvl="0" w:tplc="0409000F">
      <w:start w:val="6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382C3DE1"/>
    <w:multiLevelType w:val="hybridMultilevel"/>
    <w:tmpl w:val="4CB89FD2"/>
    <w:lvl w:ilvl="0" w:tplc="04090015">
      <w:start w:val="1"/>
      <w:numFmt w:val="upperLetter"/>
      <w:lvlText w:val="%1."/>
      <w:lvlJc w:val="left"/>
      <w:pPr>
        <w:ind w:left="4380" w:hanging="360"/>
      </w:pPr>
    </w:lvl>
    <w:lvl w:ilvl="1" w:tplc="04090019" w:tentative="1">
      <w:start w:val="1"/>
      <w:numFmt w:val="lowerLetter"/>
      <w:lvlText w:val="%2."/>
      <w:lvlJc w:val="left"/>
      <w:pPr>
        <w:ind w:left="5100" w:hanging="360"/>
      </w:pPr>
    </w:lvl>
    <w:lvl w:ilvl="2" w:tplc="0409001B" w:tentative="1">
      <w:start w:val="1"/>
      <w:numFmt w:val="lowerRoman"/>
      <w:lvlText w:val="%3."/>
      <w:lvlJc w:val="right"/>
      <w:pPr>
        <w:ind w:left="5820" w:hanging="180"/>
      </w:pPr>
    </w:lvl>
    <w:lvl w:ilvl="3" w:tplc="0409000F" w:tentative="1">
      <w:start w:val="1"/>
      <w:numFmt w:val="decimal"/>
      <w:lvlText w:val="%4."/>
      <w:lvlJc w:val="left"/>
      <w:pPr>
        <w:ind w:left="6540" w:hanging="360"/>
      </w:pPr>
    </w:lvl>
    <w:lvl w:ilvl="4" w:tplc="04090019" w:tentative="1">
      <w:start w:val="1"/>
      <w:numFmt w:val="lowerLetter"/>
      <w:lvlText w:val="%5."/>
      <w:lvlJc w:val="left"/>
      <w:pPr>
        <w:ind w:left="7260" w:hanging="360"/>
      </w:pPr>
    </w:lvl>
    <w:lvl w:ilvl="5" w:tplc="0409001B" w:tentative="1">
      <w:start w:val="1"/>
      <w:numFmt w:val="lowerRoman"/>
      <w:lvlText w:val="%6."/>
      <w:lvlJc w:val="right"/>
      <w:pPr>
        <w:ind w:left="7980" w:hanging="180"/>
      </w:pPr>
    </w:lvl>
    <w:lvl w:ilvl="6" w:tplc="0409000F" w:tentative="1">
      <w:start w:val="1"/>
      <w:numFmt w:val="decimal"/>
      <w:lvlText w:val="%7."/>
      <w:lvlJc w:val="left"/>
      <w:pPr>
        <w:ind w:left="8700" w:hanging="360"/>
      </w:pPr>
    </w:lvl>
    <w:lvl w:ilvl="7" w:tplc="04090019" w:tentative="1">
      <w:start w:val="1"/>
      <w:numFmt w:val="lowerLetter"/>
      <w:lvlText w:val="%8."/>
      <w:lvlJc w:val="left"/>
      <w:pPr>
        <w:ind w:left="9420" w:hanging="360"/>
      </w:pPr>
    </w:lvl>
    <w:lvl w:ilvl="8" w:tplc="040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18" w15:restartNumberingAfterBreak="0">
    <w:nsid w:val="3F141E84"/>
    <w:multiLevelType w:val="hybridMultilevel"/>
    <w:tmpl w:val="90D0DE6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7069EC"/>
    <w:multiLevelType w:val="hybridMultilevel"/>
    <w:tmpl w:val="B38234F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DF7371"/>
    <w:multiLevelType w:val="hybridMultilevel"/>
    <w:tmpl w:val="EE0E11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3009E5"/>
    <w:multiLevelType w:val="hybridMultilevel"/>
    <w:tmpl w:val="873EDC7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7C21C9"/>
    <w:multiLevelType w:val="hybridMultilevel"/>
    <w:tmpl w:val="D02C9E26"/>
    <w:lvl w:ilvl="0" w:tplc="83BEB870">
      <w:start w:val="1"/>
      <w:numFmt w:val="decimal"/>
      <w:lvlText w:val="%1."/>
      <w:lvlJc w:val="left"/>
      <w:pPr>
        <w:ind w:left="63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C33B0E"/>
    <w:multiLevelType w:val="hybridMultilevel"/>
    <w:tmpl w:val="8D08EE9E"/>
    <w:lvl w:ilvl="0" w:tplc="C9CC241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FF2A01"/>
    <w:multiLevelType w:val="multilevel"/>
    <w:tmpl w:val="2F3A4DD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5F9B197A"/>
    <w:multiLevelType w:val="hybridMultilevel"/>
    <w:tmpl w:val="86FCD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54ED5"/>
    <w:multiLevelType w:val="hybridMultilevel"/>
    <w:tmpl w:val="0AEC589E"/>
    <w:lvl w:ilvl="0" w:tplc="207464A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0B23B1"/>
    <w:multiLevelType w:val="hybridMultilevel"/>
    <w:tmpl w:val="1868D5D0"/>
    <w:lvl w:ilvl="0" w:tplc="D2D01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BF4B4A"/>
    <w:multiLevelType w:val="hybridMultilevel"/>
    <w:tmpl w:val="5FDAA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90472"/>
    <w:multiLevelType w:val="hybridMultilevel"/>
    <w:tmpl w:val="6642670E"/>
    <w:lvl w:ilvl="0" w:tplc="3BDE3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01D43"/>
    <w:multiLevelType w:val="hybridMultilevel"/>
    <w:tmpl w:val="8A6E4940"/>
    <w:lvl w:ilvl="0" w:tplc="0409000F">
      <w:start w:val="2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1" w15:restartNumberingAfterBreak="0">
    <w:nsid w:val="779A2169"/>
    <w:multiLevelType w:val="hybridMultilevel"/>
    <w:tmpl w:val="D02E2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73B0E"/>
    <w:multiLevelType w:val="hybridMultilevel"/>
    <w:tmpl w:val="4246DDB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AF7E88"/>
    <w:multiLevelType w:val="hybridMultilevel"/>
    <w:tmpl w:val="DC8A26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E789C"/>
    <w:multiLevelType w:val="hybridMultilevel"/>
    <w:tmpl w:val="8E44661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20"/>
  </w:num>
  <w:num w:numId="4">
    <w:abstractNumId w:val="33"/>
  </w:num>
  <w:num w:numId="5">
    <w:abstractNumId w:val="30"/>
  </w:num>
  <w:num w:numId="6">
    <w:abstractNumId w:val="14"/>
  </w:num>
  <w:num w:numId="7">
    <w:abstractNumId w:val="18"/>
  </w:num>
  <w:num w:numId="8">
    <w:abstractNumId w:val="24"/>
  </w:num>
  <w:num w:numId="9">
    <w:abstractNumId w:val="1"/>
  </w:num>
  <w:num w:numId="10">
    <w:abstractNumId w:val="15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25"/>
  </w:num>
  <w:num w:numId="20">
    <w:abstractNumId w:val="22"/>
  </w:num>
  <w:num w:numId="21">
    <w:abstractNumId w:val="11"/>
  </w:num>
  <w:num w:numId="22">
    <w:abstractNumId w:val="28"/>
  </w:num>
  <w:num w:numId="23">
    <w:abstractNumId w:val="27"/>
  </w:num>
  <w:num w:numId="24">
    <w:abstractNumId w:val="6"/>
  </w:num>
  <w:num w:numId="25">
    <w:abstractNumId w:val="34"/>
  </w:num>
  <w:num w:numId="26">
    <w:abstractNumId w:val="0"/>
  </w:num>
  <w:num w:numId="27">
    <w:abstractNumId w:val="12"/>
  </w:num>
  <w:num w:numId="28">
    <w:abstractNumId w:val="32"/>
  </w:num>
  <w:num w:numId="29">
    <w:abstractNumId w:val="23"/>
  </w:num>
  <w:num w:numId="30">
    <w:abstractNumId w:val="16"/>
  </w:num>
  <w:num w:numId="31">
    <w:abstractNumId w:val="10"/>
  </w:num>
  <w:num w:numId="32">
    <w:abstractNumId w:val="17"/>
  </w:num>
  <w:num w:numId="33">
    <w:abstractNumId w:val="4"/>
  </w:num>
  <w:num w:numId="34">
    <w:abstractNumId w:val="2"/>
  </w:num>
  <w:num w:numId="35">
    <w:abstractNumId w:val="2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E00"/>
    <w:rsid w:val="00000767"/>
    <w:rsid w:val="0000131D"/>
    <w:rsid w:val="00001536"/>
    <w:rsid w:val="0000193B"/>
    <w:rsid w:val="00002581"/>
    <w:rsid w:val="00002873"/>
    <w:rsid w:val="000029A4"/>
    <w:rsid w:val="00003390"/>
    <w:rsid w:val="00003D51"/>
    <w:rsid w:val="00003E82"/>
    <w:rsid w:val="00004423"/>
    <w:rsid w:val="000046ED"/>
    <w:rsid w:val="00005B50"/>
    <w:rsid w:val="00005F2D"/>
    <w:rsid w:val="00007B2D"/>
    <w:rsid w:val="00007C8C"/>
    <w:rsid w:val="00007CF9"/>
    <w:rsid w:val="00010114"/>
    <w:rsid w:val="0001065C"/>
    <w:rsid w:val="00010CB3"/>
    <w:rsid w:val="000110EF"/>
    <w:rsid w:val="000114FF"/>
    <w:rsid w:val="000115D1"/>
    <w:rsid w:val="00012892"/>
    <w:rsid w:val="00013681"/>
    <w:rsid w:val="000137DA"/>
    <w:rsid w:val="00013CE3"/>
    <w:rsid w:val="0001417A"/>
    <w:rsid w:val="00014583"/>
    <w:rsid w:val="00014686"/>
    <w:rsid w:val="00014FB3"/>
    <w:rsid w:val="00016629"/>
    <w:rsid w:val="00016A97"/>
    <w:rsid w:val="00016E16"/>
    <w:rsid w:val="00016E78"/>
    <w:rsid w:val="000224A1"/>
    <w:rsid w:val="00022B7A"/>
    <w:rsid w:val="00022F43"/>
    <w:rsid w:val="00023013"/>
    <w:rsid w:val="000238DF"/>
    <w:rsid w:val="0002438C"/>
    <w:rsid w:val="00024A99"/>
    <w:rsid w:val="00024B39"/>
    <w:rsid w:val="00025C12"/>
    <w:rsid w:val="00025F95"/>
    <w:rsid w:val="0002743C"/>
    <w:rsid w:val="000274FF"/>
    <w:rsid w:val="00027ABA"/>
    <w:rsid w:val="00027DDA"/>
    <w:rsid w:val="00027F9B"/>
    <w:rsid w:val="00027FF7"/>
    <w:rsid w:val="00030284"/>
    <w:rsid w:val="0003037F"/>
    <w:rsid w:val="0003053F"/>
    <w:rsid w:val="000314EE"/>
    <w:rsid w:val="0003239F"/>
    <w:rsid w:val="00032997"/>
    <w:rsid w:val="00032F16"/>
    <w:rsid w:val="00034154"/>
    <w:rsid w:val="000344A7"/>
    <w:rsid w:val="000346B3"/>
    <w:rsid w:val="00034B75"/>
    <w:rsid w:val="000351A3"/>
    <w:rsid w:val="000358DF"/>
    <w:rsid w:val="00035947"/>
    <w:rsid w:val="00035B55"/>
    <w:rsid w:val="00036332"/>
    <w:rsid w:val="000367D7"/>
    <w:rsid w:val="00037344"/>
    <w:rsid w:val="000374D2"/>
    <w:rsid w:val="00037BE5"/>
    <w:rsid w:val="00037EF8"/>
    <w:rsid w:val="0004001C"/>
    <w:rsid w:val="00040B14"/>
    <w:rsid w:val="00041834"/>
    <w:rsid w:val="00042A67"/>
    <w:rsid w:val="00042AE2"/>
    <w:rsid w:val="00042AED"/>
    <w:rsid w:val="00043B6C"/>
    <w:rsid w:val="0004465C"/>
    <w:rsid w:val="00044CB4"/>
    <w:rsid w:val="00045C75"/>
    <w:rsid w:val="00046685"/>
    <w:rsid w:val="00046BAF"/>
    <w:rsid w:val="00047856"/>
    <w:rsid w:val="000479B0"/>
    <w:rsid w:val="00050183"/>
    <w:rsid w:val="000513F2"/>
    <w:rsid w:val="000526CE"/>
    <w:rsid w:val="00052F6C"/>
    <w:rsid w:val="00053183"/>
    <w:rsid w:val="000542AB"/>
    <w:rsid w:val="00054440"/>
    <w:rsid w:val="000547F9"/>
    <w:rsid w:val="00055FF6"/>
    <w:rsid w:val="000565DD"/>
    <w:rsid w:val="0005689F"/>
    <w:rsid w:val="00056BA6"/>
    <w:rsid w:val="000578CA"/>
    <w:rsid w:val="00060835"/>
    <w:rsid w:val="000611E6"/>
    <w:rsid w:val="000618E5"/>
    <w:rsid w:val="00062144"/>
    <w:rsid w:val="00063024"/>
    <w:rsid w:val="00063A5A"/>
    <w:rsid w:val="00063B28"/>
    <w:rsid w:val="00063E38"/>
    <w:rsid w:val="0006413C"/>
    <w:rsid w:val="00064A01"/>
    <w:rsid w:val="0006514D"/>
    <w:rsid w:val="000654C7"/>
    <w:rsid w:val="00065AA5"/>
    <w:rsid w:val="00065EA6"/>
    <w:rsid w:val="000660B1"/>
    <w:rsid w:val="0006627D"/>
    <w:rsid w:val="0006669C"/>
    <w:rsid w:val="00067771"/>
    <w:rsid w:val="00072980"/>
    <w:rsid w:val="00072C8A"/>
    <w:rsid w:val="00072D3C"/>
    <w:rsid w:val="00073126"/>
    <w:rsid w:val="00074104"/>
    <w:rsid w:val="00074988"/>
    <w:rsid w:val="00074A96"/>
    <w:rsid w:val="000752A3"/>
    <w:rsid w:val="000756C4"/>
    <w:rsid w:val="00075CC0"/>
    <w:rsid w:val="00076162"/>
    <w:rsid w:val="0007730B"/>
    <w:rsid w:val="00077A49"/>
    <w:rsid w:val="00077C0B"/>
    <w:rsid w:val="00080AA5"/>
    <w:rsid w:val="00081282"/>
    <w:rsid w:val="00081719"/>
    <w:rsid w:val="00081E55"/>
    <w:rsid w:val="00082104"/>
    <w:rsid w:val="00083D81"/>
    <w:rsid w:val="00084434"/>
    <w:rsid w:val="00084B81"/>
    <w:rsid w:val="000850E0"/>
    <w:rsid w:val="0008662D"/>
    <w:rsid w:val="00086B4C"/>
    <w:rsid w:val="000871DD"/>
    <w:rsid w:val="0009065E"/>
    <w:rsid w:val="000906D7"/>
    <w:rsid w:val="00090734"/>
    <w:rsid w:val="00090C6A"/>
    <w:rsid w:val="0009101B"/>
    <w:rsid w:val="000914C8"/>
    <w:rsid w:val="000916AC"/>
    <w:rsid w:val="00091C45"/>
    <w:rsid w:val="00091D5E"/>
    <w:rsid w:val="00093835"/>
    <w:rsid w:val="00093CA4"/>
    <w:rsid w:val="00093DE1"/>
    <w:rsid w:val="000948AC"/>
    <w:rsid w:val="00094E10"/>
    <w:rsid w:val="00094E5E"/>
    <w:rsid w:val="00094EFE"/>
    <w:rsid w:val="000950E7"/>
    <w:rsid w:val="00095844"/>
    <w:rsid w:val="000966A7"/>
    <w:rsid w:val="00096C50"/>
    <w:rsid w:val="00096DB7"/>
    <w:rsid w:val="000977A6"/>
    <w:rsid w:val="00097948"/>
    <w:rsid w:val="000A0069"/>
    <w:rsid w:val="000A0454"/>
    <w:rsid w:val="000A0BD4"/>
    <w:rsid w:val="000A0D1D"/>
    <w:rsid w:val="000A1665"/>
    <w:rsid w:val="000A1732"/>
    <w:rsid w:val="000A1AA9"/>
    <w:rsid w:val="000A2CA7"/>
    <w:rsid w:val="000A3100"/>
    <w:rsid w:val="000A395C"/>
    <w:rsid w:val="000A3A32"/>
    <w:rsid w:val="000A4EFF"/>
    <w:rsid w:val="000A501F"/>
    <w:rsid w:val="000A5459"/>
    <w:rsid w:val="000A6987"/>
    <w:rsid w:val="000A7869"/>
    <w:rsid w:val="000A7891"/>
    <w:rsid w:val="000B10D2"/>
    <w:rsid w:val="000B1DB2"/>
    <w:rsid w:val="000B4676"/>
    <w:rsid w:val="000B503C"/>
    <w:rsid w:val="000B506D"/>
    <w:rsid w:val="000B570D"/>
    <w:rsid w:val="000B6152"/>
    <w:rsid w:val="000B61F6"/>
    <w:rsid w:val="000B638D"/>
    <w:rsid w:val="000C05D9"/>
    <w:rsid w:val="000C1F5A"/>
    <w:rsid w:val="000C4C18"/>
    <w:rsid w:val="000C5124"/>
    <w:rsid w:val="000C5922"/>
    <w:rsid w:val="000C617B"/>
    <w:rsid w:val="000C6372"/>
    <w:rsid w:val="000C7083"/>
    <w:rsid w:val="000C70DA"/>
    <w:rsid w:val="000D0470"/>
    <w:rsid w:val="000D0678"/>
    <w:rsid w:val="000D16DC"/>
    <w:rsid w:val="000D1E1C"/>
    <w:rsid w:val="000D2533"/>
    <w:rsid w:val="000D2F8A"/>
    <w:rsid w:val="000D31CF"/>
    <w:rsid w:val="000D3467"/>
    <w:rsid w:val="000D3F87"/>
    <w:rsid w:val="000D431E"/>
    <w:rsid w:val="000D4B78"/>
    <w:rsid w:val="000D5811"/>
    <w:rsid w:val="000D6623"/>
    <w:rsid w:val="000D7ECA"/>
    <w:rsid w:val="000E079D"/>
    <w:rsid w:val="000E0BAB"/>
    <w:rsid w:val="000E1062"/>
    <w:rsid w:val="000E26A0"/>
    <w:rsid w:val="000E32A0"/>
    <w:rsid w:val="000E49E4"/>
    <w:rsid w:val="000E4CE0"/>
    <w:rsid w:val="000E58AC"/>
    <w:rsid w:val="000E6411"/>
    <w:rsid w:val="000E6D76"/>
    <w:rsid w:val="000F0D81"/>
    <w:rsid w:val="000F0FAF"/>
    <w:rsid w:val="000F1975"/>
    <w:rsid w:val="000F1B7C"/>
    <w:rsid w:val="000F1D69"/>
    <w:rsid w:val="000F20CD"/>
    <w:rsid w:val="000F2F86"/>
    <w:rsid w:val="000F318D"/>
    <w:rsid w:val="000F386F"/>
    <w:rsid w:val="000F4940"/>
    <w:rsid w:val="000F4BAC"/>
    <w:rsid w:val="000F4D39"/>
    <w:rsid w:val="000F5C22"/>
    <w:rsid w:val="000F63C9"/>
    <w:rsid w:val="000F6920"/>
    <w:rsid w:val="000F7671"/>
    <w:rsid w:val="001010E5"/>
    <w:rsid w:val="001021C4"/>
    <w:rsid w:val="00102772"/>
    <w:rsid w:val="00102923"/>
    <w:rsid w:val="00102CA7"/>
    <w:rsid w:val="00103020"/>
    <w:rsid w:val="00103134"/>
    <w:rsid w:val="001035B2"/>
    <w:rsid w:val="00104F10"/>
    <w:rsid w:val="001052F8"/>
    <w:rsid w:val="0010542C"/>
    <w:rsid w:val="001056D9"/>
    <w:rsid w:val="00105A0B"/>
    <w:rsid w:val="00105BD0"/>
    <w:rsid w:val="00106143"/>
    <w:rsid w:val="00106AF1"/>
    <w:rsid w:val="00106DBD"/>
    <w:rsid w:val="00107425"/>
    <w:rsid w:val="0011011B"/>
    <w:rsid w:val="0011059E"/>
    <w:rsid w:val="0011217B"/>
    <w:rsid w:val="00112F5F"/>
    <w:rsid w:val="0011393D"/>
    <w:rsid w:val="0011404F"/>
    <w:rsid w:val="00114551"/>
    <w:rsid w:val="00114BE7"/>
    <w:rsid w:val="001150C5"/>
    <w:rsid w:val="001155EF"/>
    <w:rsid w:val="00115B4F"/>
    <w:rsid w:val="0011682B"/>
    <w:rsid w:val="00120004"/>
    <w:rsid w:val="001202E5"/>
    <w:rsid w:val="001203BC"/>
    <w:rsid w:val="001205AF"/>
    <w:rsid w:val="0012064A"/>
    <w:rsid w:val="001207AD"/>
    <w:rsid w:val="00121961"/>
    <w:rsid w:val="00123C88"/>
    <w:rsid w:val="00123E00"/>
    <w:rsid w:val="0012438C"/>
    <w:rsid w:val="0012566C"/>
    <w:rsid w:val="001259C2"/>
    <w:rsid w:val="00125C2D"/>
    <w:rsid w:val="001260FD"/>
    <w:rsid w:val="00126C81"/>
    <w:rsid w:val="001271EF"/>
    <w:rsid w:val="0012777F"/>
    <w:rsid w:val="0013000A"/>
    <w:rsid w:val="00130AB6"/>
    <w:rsid w:val="00131612"/>
    <w:rsid w:val="001328E0"/>
    <w:rsid w:val="00133156"/>
    <w:rsid w:val="001332C4"/>
    <w:rsid w:val="001332FE"/>
    <w:rsid w:val="00133B75"/>
    <w:rsid w:val="00133BD0"/>
    <w:rsid w:val="001349F4"/>
    <w:rsid w:val="00135180"/>
    <w:rsid w:val="00135364"/>
    <w:rsid w:val="00135AB2"/>
    <w:rsid w:val="00136316"/>
    <w:rsid w:val="00136759"/>
    <w:rsid w:val="0013681D"/>
    <w:rsid w:val="00137005"/>
    <w:rsid w:val="00137820"/>
    <w:rsid w:val="0013791A"/>
    <w:rsid w:val="00142217"/>
    <w:rsid w:val="00145179"/>
    <w:rsid w:val="001455B8"/>
    <w:rsid w:val="001458B8"/>
    <w:rsid w:val="00145BD8"/>
    <w:rsid w:val="00145C97"/>
    <w:rsid w:val="001469F9"/>
    <w:rsid w:val="00147438"/>
    <w:rsid w:val="0014784B"/>
    <w:rsid w:val="001510FA"/>
    <w:rsid w:val="001513C5"/>
    <w:rsid w:val="00152153"/>
    <w:rsid w:val="0015238F"/>
    <w:rsid w:val="001523FA"/>
    <w:rsid w:val="00152750"/>
    <w:rsid w:val="00152BDA"/>
    <w:rsid w:val="00153315"/>
    <w:rsid w:val="00154ED9"/>
    <w:rsid w:val="00156395"/>
    <w:rsid w:val="00156641"/>
    <w:rsid w:val="0015699A"/>
    <w:rsid w:val="00157C72"/>
    <w:rsid w:val="00157D92"/>
    <w:rsid w:val="00157F0F"/>
    <w:rsid w:val="00160428"/>
    <w:rsid w:val="001604C2"/>
    <w:rsid w:val="00160EC7"/>
    <w:rsid w:val="00160FE9"/>
    <w:rsid w:val="001614C9"/>
    <w:rsid w:val="00161CD9"/>
    <w:rsid w:val="001627FD"/>
    <w:rsid w:val="00162C37"/>
    <w:rsid w:val="00163D1B"/>
    <w:rsid w:val="001643D8"/>
    <w:rsid w:val="001644DE"/>
    <w:rsid w:val="00164564"/>
    <w:rsid w:val="001656B9"/>
    <w:rsid w:val="00165CAE"/>
    <w:rsid w:val="00166321"/>
    <w:rsid w:val="0016674D"/>
    <w:rsid w:val="00166A0E"/>
    <w:rsid w:val="00166ADE"/>
    <w:rsid w:val="00166FFB"/>
    <w:rsid w:val="00167EC8"/>
    <w:rsid w:val="0017043E"/>
    <w:rsid w:val="001704D3"/>
    <w:rsid w:val="0017152E"/>
    <w:rsid w:val="00171B5C"/>
    <w:rsid w:val="001722E2"/>
    <w:rsid w:val="00172AFC"/>
    <w:rsid w:val="00172F13"/>
    <w:rsid w:val="0017403D"/>
    <w:rsid w:val="00174C52"/>
    <w:rsid w:val="00176D63"/>
    <w:rsid w:val="00176EAD"/>
    <w:rsid w:val="00177116"/>
    <w:rsid w:val="00180129"/>
    <w:rsid w:val="00180AB6"/>
    <w:rsid w:val="00180DCF"/>
    <w:rsid w:val="001817AC"/>
    <w:rsid w:val="00181C1A"/>
    <w:rsid w:val="001822AB"/>
    <w:rsid w:val="0018286F"/>
    <w:rsid w:val="00182CF5"/>
    <w:rsid w:val="0018318F"/>
    <w:rsid w:val="001850E9"/>
    <w:rsid w:val="00185E12"/>
    <w:rsid w:val="001865B6"/>
    <w:rsid w:val="00186786"/>
    <w:rsid w:val="00187021"/>
    <w:rsid w:val="00187226"/>
    <w:rsid w:val="0019035F"/>
    <w:rsid w:val="001903CB"/>
    <w:rsid w:val="001904D8"/>
    <w:rsid w:val="001906DD"/>
    <w:rsid w:val="00191039"/>
    <w:rsid w:val="0019127F"/>
    <w:rsid w:val="00191895"/>
    <w:rsid w:val="0019392F"/>
    <w:rsid w:val="00193A48"/>
    <w:rsid w:val="00193E80"/>
    <w:rsid w:val="00194C39"/>
    <w:rsid w:val="0019545C"/>
    <w:rsid w:val="00195C8B"/>
    <w:rsid w:val="001964AD"/>
    <w:rsid w:val="001968A9"/>
    <w:rsid w:val="00196941"/>
    <w:rsid w:val="001973B2"/>
    <w:rsid w:val="00197594"/>
    <w:rsid w:val="001A0AD1"/>
    <w:rsid w:val="001A0BA9"/>
    <w:rsid w:val="001A1E97"/>
    <w:rsid w:val="001A2141"/>
    <w:rsid w:val="001A2521"/>
    <w:rsid w:val="001A2B19"/>
    <w:rsid w:val="001A75AD"/>
    <w:rsid w:val="001B0D9F"/>
    <w:rsid w:val="001B0FFA"/>
    <w:rsid w:val="001B1001"/>
    <w:rsid w:val="001B14AE"/>
    <w:rsid w:val="001B16A8"/>
    <w:rsid w:val="001B1721"/>
    <w:rsid w:val="001B1BD0"/>
    <w:rsid w:val="001B1CD3"/>
    <w:rsid w:val="001B363F"/>
    <w:rsid w:val="001B374E"/>
    <w:rsid w:val="001B3D05"/>
    <w:rsid w:val="001B4123"/>
    <w:rsid w:val="001B4C6F"/>
    <w:rsid w:val="001B4EA2"/>
    <w:rsid w:val="001B5C65"/>
    <w:rsid w:val="001B5CF8"/>
    <w:rsid w:val="001B627F"/>
    <w:rsid w:val="001B643A"/>
    <w:rsid w:val="001B6934"/>
    <w:rsid w:val="001B6E77"/>
    <w:rsid w:val="001C0ACA"/>
    <w:rsid w:val="001C1CF6"/>
    <w:rsid w:val="001C1DD8"/>
    <w:rsid w:val="001C2C61"/>
    <w:rsid w:val="001C2CC5"/>
    <w:rsid w:val="001C3874"/>
    <w:rsid w:val="001C398B"/>
    <w:rsid w:val="001C4F87"/>
    <w:rsid w:val="001C5F66"/>
    <w:rsid w:val="001C6972"/>
    <w:rsid w:val="001C6992"/>
    <w:rsid w:val="001C6B26"/>
    <w:rsid w:val="001C6CE5"/>
    <w:rsid w:val="001C7B9D"/>
    <w:rsid w:val="001C7BD5"/>
    <w:rsid w:val="001D0120"/>
    <w:rsid w:val="001D06BE"/>
    <w:rsid w:val="001D0AF6"/>
    <w:rsid w:val="001D0DAD"/>
    <w:rsid w:val="001D106C"/>
    <w:rsid w:val="001D3438"/>
    <w:rsid w:val="001D48F8"/>
    <w:rsid w:val="001D5DD2"/>
    <w:rsid w:val="001D6567"/>
    <w:rsid w:val="001D6D0E"/>
    <w:rsid w:val="001D6EC5"/>
    <w:rsid w:val="001D7BD9"/>
    <w:rsid w:val="001E2782"/>
    <w:rsid w:val="001E2CE4"/>
    <w:rsid w:val="001E33C3"/>
    <w:rsid w:val="001E39F1"/>
    <w:rsid w:val="001E42CF"/>
    <w:rsid w:val="001E546F"/>
    <w:rsid w:val="001E556F"/>
    <w:rsid w:val="001E56F2"/>
    <w:rsid w:val="001E5886"/>
    <w:rsid w:val="001E5BCB"/>
    <w:rsid w:val="001E66E3"/>
    <w:rsid w:val="001E67F6"/>
    <w:rsid w:val="001F0C4C"/>
    <w:rsid w:val="001F1AF8"/>
    <w:rsid w:val="001F255A"/>
    <w:rsid w:val="001F2D90"/>
    <w:rsid w:val="001F557F"/>
    <w:rsid w:val="001F5A85"/>
    <w:rsid w:val="001F6385"/>
    <w:rsid w:val="001F64CD"/>
    <w:rsid w:val="001F6C44"/>
    <w:rsid w:val="001F6D4E"/>
    <w:rsid w:val="001F737D"/>
    <w:rsid w:val="001F7B92"/>
    <w:rsid w:val="00200E6A"/>
    <w:rsid w:val="00201354"/>
    <w:rsid w:val="0020149C"/>
    <w:rsid w:val="00202A40"/>
    <w:rsid w:val="00203B82"/>
    <w:rsid w:val="00205AA3"/>
    <w:rsid w:val="00206080"/>
    <w:rsid w:val="00206215"/>
    <w:rsid w:val="0020661A"/>
    <w:rsid w:val="00206F96"/>
    <w:rsid w:val="0020794E"/>
    <w:rsid w:val="00207DAD"/>
    <w:rsid w:val="00207E6B"/>
    <w:rsid w:val="00210B61"/>
    <w:rsid w:val="00213DB7"/>
    <w:rsid w:val="00214BAE"/>
    <w:rsid w:val="002151FC"/>
    <w:rsid w:val="00215370"/>
    <w:rsid w:val="002156B1"/>
    <w:rsid w:val="00216521"/>
    <w:rsid w:val="002172A8"/>
    <w:rsid w:val="00217A7A"/>
    <w:rsid w:val="00217E4E"/>
    <w:rsid w:val="00217E76"/>
    <w:rsid w:val="002207E1"/>
    <w:rsid w:val="00221971"/>
    <w:rsid w:val="00221C81"/>
    <w:rsid w:val="002224E6"/>
    <w:rsid w:val="00222785"/>
    <w:rsid w:val="00223258"/>
    <w:rsid w:val="00223F73"/>
    <w:rsid w:val="0022402B"/>
    <w:rsid w:val="00224121"/>
    <w:rsid w:val="00225657"/>
    <w:rsid w:val="00225D20"/>
    <w:rsid w:val="0022637D"/>
    <w:rsid w:val="0022707F"/>
    <w:rsid w:val="002271D1"/>
    <w:rsid w:val="00227869"/>
    <w:rsid w:val="00227C1D"/>
    <w:rsid w:val="0023048E"/>
    <w:rsid w:val="0023098B"/>
    <w:rsid w:val="00230F5E"/>
    <w:rsid w:val="0023200E"/>
    <w:rsid w:val="002337E3"/>
    <w:rsid w:val="00234906"/>
    <w:rsid w:val="002352CA"/>
    <w:rsid w:val="00236774"/>
    <w:rsid w:val="00236A15"/>
    <w:rsid w:val="002374AD"/>
    <w:rsid w:val="0023785A"/>
    <w:rsid w:val="002379CD"/>
    <w:rsid w:val="002402B2"/>
    <w:rsid w:val="00240AF1"/>
    <w:rsid w:val="00240B72"/>
    <w:rsid w:val="00242D16"/>
    <w:rsid w:val="0024397D"/>
    <w:rsid w:val="00243AE5"/>
    <w:rsid w:val="00243DA0"/>
    <w:rsid w:val="00244A64"/>
    <w:rsid w:val="00244DF4"/>
    <w:rsid w:val="00244FC5"/>
    <w:rsid w:val="0024662F"/>
    <w:rsid w:val="00246B9B"/>
    <w:rsid w:val="00247384"/>
    <w:rsid w:val="002504BB"/>
    <w:rsid w:val="00250D24"/>
    <w:rsid w:val="002527A8"/>
    <w:rsid w:val="002527A9"/>
    <w:rsid w:val="00253280"/>
    <w:rsid w:val="002532A6"/>
    <w:rsid w:val="00254834"/>
    <w:rsid w:val="0025510F"/>
    <w:rsid w:val="00255F39"/>
    <w:rsid w:val="00256B56"/>
    <w:rsid w:val="00256DF7"/>
    <w:rsid w:val="0025770B"/>
    <w:rsid w:val="00257AAB"/>
    <w:rsid w:val="002609E7"/>
    <w:rsid w:val="00260ACC"/>
    <w:rsid w:val="00261547"/>
    <w:rsid w:val="00261A9A"/>
    <w:rsid w:val="00261E6E"/>
    <w:rsid w:val="002626BA"/>
    <w:rsid w:val="00262B11"/>
    <w:rsid w:val="00262D85"/>
    <w:rsid w:val="0026315F"/>
    <w:rsid w:val="0026343A"/>
    <w:rsid w:val="00263B00"/>
    <w:rsid w:val="00264186"/>
    <w:rsid w:val="0026488E"/>
    <w:rsid w:val="002648AC"/>
    <w:rsid w:val="002653B1"/>
    <w:rsid w:val="002657F1"/>
    <w:rsid w:val="00266216"/>
    <w:rsid w:val="002670E1"/>
    <w:rsid w:val="00267840"/>
    <w:rsid w:val="00267F88"/>
    <w:rsid w:val="002711AB"/>
    <w:rsid w:val="002717BD"/>
    <w:rsid w:val="00271FA0"/>
    <w:rsid w:val="00272100"/>
    <w:rsid w:val="0027238A"/>
    <w:rsid w:val="00272595"/>
    <w:rsid w:val="00272E31"/>
    <w:rsid w:val="002736E6"/>
    <w:rsid w:val="00273D01"/>
    <w:rsid w:val="00277C72"/>
    <w:rsid w:val="00277FDF"/>
    <w:rsid w:val="00280081"/>
    <w:rsid w:val="002812DE"/>
    <w:rsid w:val="00282BA6"/>
    <w:rsid w:val="00283249"/>
    <w:rsid w:val="002836E1"/>
    <w:rsid w:val="00283916"/>
    <w:rsid w:val="00283A43"/>
    <w:rsid w:val="00284C85"/>
    <w:rsid w:val="00284F9E"/>
    <w:rsid w:val="002857D4"/>
    <w:rsid w:val="00285EDD"/>
    <w:rsid w:val="00290DB1"/>
    <w:rsid w:val="00291AB9"/>
    <w:rsid w:val="002921DF"/>
    <w:rsid w:val="002936FE"/>
    <w:rsid w:val="002937F6"/>
    <w:rsid w:val="00294547"/>
    <w:rsid w:val="00294584"/>
    <w:rsid w:val="00294C9A"/>
    <w:rsid w:val="002950CD"/>
    <w:rsid w:val="00295E54"/>
    <w:rsid w:val="0029690C"/>
    <w:rsid w:val="002A11F9"/>
    <w:rsid w:val="002A160D"/>
    <w:rsid w:val="002A1D9D"/>
    <w:rsid w:val="002A2EAD"/>
    <w:rsid w:val="002A45B1"/>
    <w:rsid w:val="002A5452"/>
    <w:rsid w:val="002A5A3C"/>
    <w:rsid w:val="002A5B69"/>
    <w:rsid w:val="002A60E0"/>
    <w:rsid w:val="002A63E0"/>
    <w:rsid w:val="002B0454"/>
    <w:rsid w:val="002B05E6"/>
    <w:rsid w:val="002B0E59"/>
    <w:rsid w:val="002B160A"/>
    <w:rsid w:val="002B1644"/>
    <w:rsid w:val="002B1AA0"/>
    <w:rsid w:val="002B1E0C"/>
    <w:rsid w:val="002B219B"/>
    <w:rsid w:val="002B27BE"/>
    <w:rsid w:val="002B28E6"/>
    <w:rsid w:val="002B2A85"/>
    <w:rsid w:val="002B35A9"/>
    <w:rsid w:val="002B494F"/>
    <w:rsid w:val="002B4A2E"/>
    <w:rsid w:val="002B5104"/>
    <w:rsid w:val="002B56CB"/>
    <w:rsid w:val="002B6F20"/>
    <w:rsid w:val="002B701B"/>
    <w:rsid w:val="002B7818"/>
    <w:rsid w:val="002C0CA9"/>
    <w:rsid w:val="002C1215"/>
    <w:rsid w:val="002C22F4"/>
    <w:rsid w:val="002C3464"/>
    <w:rsid w:val="002C3904"/>
    <w:rsid w:val="002C3A6B"/>
    <w:rsid w:val="002C3E05"/>
    <w:rsid w:val="002C4105"/>
    <w:rsid w:val="002C4582"/>
    <w:rsid w:val="002C4DC0"/>
    <w:rsid w:val="002C5592"/>
    <w:rsid w:val="002C5AC5"/>
    <w:rsid w:val="002C698D"/>
    <w:rsid w:val="002D0196"/>
    <w:rsid w:val="002D157E"/>
    <w:rsid w:val="002D291C"/>
    <w:rsid w:val="002D2B00"/>
    <w:rsid w:val="002D344F"/>
    <w:rsid w:val="002D3A18"/>
    <w:rsid w:val="002D3D48"/>
    <w:rsid w:val="002D4198"/>
    <w:rsid w:val="002D4710"/>
    <w:rsid w:val="002D4D1C"/>
    <w:rsid w:val="002D743E"/>
    <w:rsid w:val="002D7F40"/>
    <w:rsid w:val="002D7FBC"/>
    <w:rsid w:val="002E0080"/>
    <w:rsid w:val="002E0E62"/>
    <w:rsid w:val="002E124A"/>
    <w:rsid w:val="002E2D98"/>
    <w:rsid w:val="002E3ADC"/>
    <w:rsid w:val="002E42EB"/>
    <w:rsid w:val="002E4E32"/>
    <w:rsid w:val="002E5382"/>
    <w:rsid w:val="002E598A"/>
    <w:rsid w:val="002E6023"/>
    <w:rsid w:val="002E624E"/>
    <w:rsid w:val="002E648E"/>
    <w:rsid w:val="002E70C4"/>
    <w:rsid w:val="002E70FE"/>
    <w:rsid w:val="002E716E"/>
    <w:rsid w:val="002E7232"/>
    <w:rsid w:val="002F03D9"/>
    <w:rsid w:val="002F1258"/>
    <w:rsid w:val="002F165A"/>
    <w:rsid w:val="002F1942"/>
    <w:rsid w:val="002F1A25"/>
    <w:rsid w:val="002F33F7"/>
    <w:rsid w:val="002F351B"/>
    <w:rsid w:val="002F4FE5"/>
    <w:rsid w:val="002F504D"/>
    <w:rsid w:val="002F5A61"/>
    <w:rsid w:val="002F5B43"/>
    <w:rsid w:val="002F6617"/>
    <w:rsid w:val="002F686A"/>
    <w:rsid w:val="00300AD0"/>
    <w:rsid w:val="003026D5"/>
    <w:rsid w:val="003028C2"/>
    <w:rsid w:val="0030321A"/>
    <w:rsid w:val="00303263"/>
    <w:rsid w:val="003056DF"/>
    <w:rsid w:val="00305C76"/>
    <w:rsid w:val="0030770E"/>
    <w:rsid w:val="00307A79"/>
    <w:rsid w:val="003103C2"/>
    <w:rsid w:val="00310D76"/>
    <w:rsid w:val="003111DD"/>
    <w:rsid w:val="00311646"/>
    <w:rsid w:val="00311C0B"/>
    <w:rsid w:val="003120FC"/>
    <w:rsid w:val="0031266C"/>
    <w:rsid w:val="003126DE"/>
    <w:rsid w:val="003128A5"/>
    <w:rsid w:val="00312A53"/>
    <w:rsid w:val="00313C6E"/>
    <w:rsid w:val="00313D4C"/>
    <w:rsid w:val="00313D5B"/>
    <w:rsid w:val="0031408C"/>
    <w:rsid w:val="003145BF"/>
    <w:rsid w:val="0031476D"/>
    <w:rsid w:val="00314CB6"/>
    <w:rsid w:val="00314D3F"/>
    <w:rsid w:val="003154D8"/>
    <w:rsid w:val="00315D3D"/>
    <w:rsid w:val="00316A1B"/>
    <w:rsid w:val="0031730F"/>
    <w:rsid w:val="0031782C"/>
    <w:rsid w:val="00320957"/>
    <w:rsid w:val="0032197B"/>
    <w:rsid w:val="00322BE6"/>
    <w:rsid w:val="00323465"/>
    <w:rsid w:val="003239DE"/>
    <w:rsid w:val="003243BA"/>
    <w:rsid w:val="00324BF1"/>
    <w:rsid w:val="00325939"/>
    <w:rsid w:val="00327067"/>
    <w:rsid w:val="00327EB0"/>
    <w:rsid w:val="00331F4C"/>
    <w:rsid w:val="0033324E"/>
    <w:rsid w:val="00333450"/>
    <w:rsid w:val="003344C0"/>
    <w:rsid w:val="00334C3D"/>
    <w:rsid w:val="003350B6"/>
    <w:rsid w:val="003355CF"/>
    <w:rsid w:val="00335695"/>
    <w:rsid w:val="00335C9D"/>
    <w:rsid w:val="00335DE5"/>
    <w:rsid w:val="00336169"/>
    <w:rsid w:val="003366F7"/>
    <w:rsid w:val="003401C4"/>
    <w:rsid w:val="00340756"/>
    <w:rsid w:val="00341044"/>
    <w:rsid w:val="003410D0"/>
    <w:rsid w:val="0034128E"/>
    <w:rsid w:val="00341380"/>
    <w:rsid w:val="003416C7"/>
    <w:rsid w:val="003422FA"/>
    <w:rsid w:val="00342459"/>
    <w:rsid w:val="003425B7"/>
    <w:rsid w:val="00343445"/>
    <w:rsid w:val="003442E8"/>
    <w:rsid w:val="003448CC"/>
    <w:rsid w:val="00344F57"/>
    <w:rsid w:val="0034552E"/>
    <w:rsid w:val="00345D0B"/>
    <w:rsid w:val="00345DD7"/>
    <w:rsid w:val="0034697C"/>
    <w:rsid w:val="00346C19"/>
    <w:rsid w:val="00346D53"/>
    <w:rsid w:val="0034723B"/>
    <w:rsid w:val="0034729D"/>
    <w:rsid w:val="00347973"/>
    <w:rsid w:val="00350485"/>
    <w:rsid w:val="003531D9"/>
    <w:rsid w:val="00353676"/>
    <w:rsid w:val="00353C6C"/>
    <w:rsid w:val="00353CCF"/>
    <w:rsid w:val="003540D2"/>
    <w:rsid w:val="0035428F"/>
    <w:rsid w:val="00354A8D"/>
    <w:rsid w:val="00354D8F"/>
    <w:rsid w:val="00355A48"/>
    <w:rsid w:val="00355EED"/>
    <w:rsid w:val="003561B3"/>
    <w:rsid w:val="00356FDF"/>
    <w:rsid w:val="00357777"/>
    <w:rsid w:val="00361528"/>
    <w:rsid w:val="003618F6"/>
    <w:rsid w:val="00361B7C"/>
    <w:rsid w:val="00362079"/>
    <w:rsid w:val="0036217A"/>
    <w:rsid w:val="003622A8"/>
    <w:rsid w:val="003622FA"/>
    <w:rsid w:val="003643C0"/>
    <w:rsid w:val="00364D97"/>
    <w:rsid w:val="003652EE"/>
    <w:rsid w:val="003669CF"/>
    <w:rsid w:val="0036738E"/>
    <w:rsid w:val="003676BD"/>
    <w:rsid w:val="00367EBD"/>
    <w:rsid w:val="00370475"/>
    <w:rsid w:val="00370A7F"/>
    <w:rsid w:val="00370AE4"/>
    <w:rsid w:val="00370BA9"/>
    <w:rsid w:val="0037280D"/>
    <w:rsid w:val="00372898"/>
    <w:rsid w:val="00372D7B"/>
    <w:rsid w:val="00373971"/>
    <w:rsid w:val="00374A54"/>
    <w:rsid w:val="00374F87"/>
    <w:rsid w:val="00375661"/>
    <w:rsid w:val="00375E95"/>
    <w:rsid w:val="0037604F"/>
    <w:rsid w:val="00376263"/>
    <w:rsid w:val="003766E8"/>
    <w:rsid w:val="00376D17"/>
    <w:rsid w:val="0037733D"/>
    <w:rsid w:val="00377810"/>
    <w:rsid w:val="00380923"/>
    <w:rsid w:val="00382421"/>
    <w:rsid w:val="003828B6"/>
    <w:rsid w:val="00382912"/>
    <w:rsid w:val="00383061"/>
    <w:rsid w:val="003830E5"/>
    <w:rsid w:val="0038399E"/>
    <w:rsid w:val="00384B99"/>
    <w:rsid w:val="00385BE3"/>
    <w:rsid w:val="00385C32"/>
    <w:rsid w:val="003862CA"/>
    <w:rsid w:val="003865AA"/>
    <w:rsid w:val="00386EEB"/>
    <w:rsid w:val="00387229"/>
    <w:rsid w:val="0038732A"/>
    <w:rsid w:val="003904A6"/>
    <w:rsid w:val="003904DF"/>
    <w:rsid w:val="003905CE"/>
    <w:rsid w:val="00390854"/>
    <w:rsid w:val="003918F4"/>
    <w:rsid w:val="00392B80"/>
    <w:rsid w:val="003930C6"/>
    <w:rsid w:val="00393D62"/>
    <w:rsid w:val="00393EC8"/>
    <w:rsid w:val="00394115"/>
    <w:rsid w:val="00394387"/>
    <w:rsid w:val="00394BA6"/>
    <w:rsid w:val="003950C9"/>
    <w:rsid w:val="003951B0"/>
    <w:rsid w:val="00395E0B"/>
    <w:rsid w:val="00396400"/>
    <w:rsid w:val="003964AC"/>
    <w:rsid w:val="00396C57"/>
    <w:rsid w:val="00396D40"/>
    <w:rsid w:val="0039742A"/>
    <w:rsid w:val="00397860"/>
    <w:rsid w:val="003A0517"/>
    <w:rsid w:val="003A1527"/>
    <w:rsid w:val="003A1B33"/>
    <w:rsid w:val="003A24A8"/>
    <w:rsid w:val="003A58B3"/>
    <w:rsid w:val="003A6188"/>
    <w:rsid w:val="003B10BC"/>
    <w:rsid w:val="003B128E"/>
    <w:rsid w:val="003B1302"/>
    <w:rsid w:val="003B1761"/>
    <w:rsid w:val="003B1AF7"/>
    <w:rsid w:val="003B235C"/>
    <w:rsid w:val="003B290D"/>
    <w:rsid w:val="003B2B89"/>
    <w:rsid w:val="003B2F58"/>
    <w:rsid w:val="003B3061"/>
    <w:rsid w:val="003B3099"/>
    <w:rsid w:val="003B3E06"/>
    <w:rsid w:val="003B4060"/>
    <w:rsid w:val="003B44B1"/>
    <w:rsid w:val="003B4728"/>
    <w:rsid w:val="003B5554"/>
    <w:rsid w:val="003B7739"/>
    <w:rsid w:val="003C095A"/>
    <w:rsid w:val="003C0E7F"/>
    <w:rsid w:val="003C2355"/>
    <w:rsid w:val="003C257F"/>
    <w:rsid w:val="003C2AFE"/>
    <w:rsid w:val="003C2D75"/>
    <w:rsid w:val="003C2EFB"/>
    <w:rsid w:val="003C323E"/>
    <w:rsid w:val="003C35CE"/>
    <w:rsid w:val="003C4B6B"/>
    <w:rsid w:val="003C4FAC"/>
    <w:rsid w:val="003C5A57"/>
    <w:rsid w:val="003C5F62"/>
    <w:rsid w:val="003C65B6"/>
    <w:rsid w:val="003C6A33"/>
    <w:rsid w:val="003C6A81"/>
    <w:rsid w:val="003C6EA6"/>
    <w:rsid w:val="003D0352"/>
    <w:rsid w:val="003D1B9B"/>
    <w:rsid w:val="003D20A1"/>
    <w:rsid w:val="003D2EF2"/>
    <w:rsid w:val="003D4507"/>
    <w:rsid w:val="003D4993"/>
    <w:rsid w:val="003D5E61"/>
    <w:rsid w:val="003D6676"/>
    <w:rsid w:val="003D66F5"/>
    <w:rsid w:val="003D67E2"/>
    <w:rsid w:val="003E0EE7"/>
    <w:rsid w:val="003E1FA0"/>
    <w:rsid w:val="003E1FBC"/>
    <w:rsid w:val="003E21D2"/>
    <w:rsid w:val="003E26D4"/>
    <w:rsid w:val="003E390B"/>
    <w:rsid w:val="003E5E81"/>
    <w:rsid w:val="003E6FAC"/>
    <w:rsid w:val="003E7D3D"/>
    <w:rsid w:val="003F0071"/>
    <w:rsid w:val="003F04F3"/>
    <w:rsid w:val="003F0625"/>
    <w:rsid w:val="003F0D64"/>
    <w:rsid w:val="003F0F9C"/>
    <w:rsid w:val="003F215D"/>
    <w:rsid w:val="003F2300"/>
    <w:rsid w:val="003F2666"/>
    <w:rsid w:val="003F29C9"/>
    <w:rsid w:val="003F2B59"/>
    <w:rsid w:val="003F3721"/>
    <w:rsid w:val="003F50B2"/>
    <w:rsid w:val="003F63ED"/>
    <w:rsid w:val="003F77F3"/>
    <w:rsid w:val="003F7A41"/>
    <w:rsid w:val="00400BB4"/>
    <w:rsid w:val="00400C29"/>
    <w:rsid w:val="00401B55"/>
    <w:rsid w:val="0040230A"/>
    <w:rsid w:val="004032C9"/>
    <w:rsid w:val="004033EA"/>
    <w:rsid w:val="00404D63"/>
    <w:rsid w:val="00404DBA"/>
    <w:rsid w:val="00405EB6"/>
    <w:rsid w:val="0040634A"/>
    <w:rsid w:val="0040727A"/>
    <w:rsid w:val="004075D9"/>
    <w:rsid w:val="0041029F"/>
    <w:rsid w:val="004103C6"/>
    <w:rsid w:val="004103F2"/>
    <w:rsid w:val="00410501"/>
    <w:rsid w:val="00410EE6"/>
    <w:rsid w:val="00411107"/>
    <w:rsid w:val="004115EA"/>
    <w:rsid w:val="00411E5E"/>
    <w:rsid w:val="00412DE4"/>
    <w:rsid w:val="00413460"/>
    <w:rsid w:val="004135AD"/>
    <w:rsid w:val="004137CD"/>
    <w:rsid w:val="00413D0D"/>
    <w:rsid w:val="00414007"/>
    <w:rsid w:val="004151A8"/>
    <w:rsid w:val="004157A4"/>
    <w:rsid w:val="00416B05"/>
    <w:rsid w:val="00417A45"/>
    <w:rsid w:val="004217EE"/>
    <w:rsid w:val="00421BF2"/>
    <w:rsid w:val="00422E37"/>
    <w:rsid w:val="00423A55"/>
    <w:rsid w:val="00424E35"/>
    <w:rsid w:val="0042511F"/>
    <w:rsid w:val="00425467"/>
    <w:rsid w:val="00425A2D"/>
    <w:rsid w:val="004266DD"/>
    <w:rsid w:val="00431077"/>
    <w:rsid w:val="00431634"/>
    <w:rsid w:val="00433BBE"/>
    <w:rsid w:val="004344B8"/>
    <w:rsid w:val="00434CEA"/>
    <w:rsid w:val="00435101"/>
    <w:rsid w:val="0043595D"/>
    <w:rsid w:val="00436774"/>
    <w:rsid w:val="00441569"/>
    <w:rsid w:val="004420DF"/>
    <w:rsid w:val="004425FD"/>
    <w:rsid w:val="00442678"/>
    <w:rsid w:val="0044277C"/>
    <w:rsid w:val="00443FEE"/>
    <w:rsid w:val="00444677"/>
    <w:rsid w:val="004468A0"/>
    <w:rsid w:val="004468FB"/>
    <w:rsid w:val="00446CFF"/>
    <w:rsid w:val="00447C13"/>
    <w:rsid w:val="004500E7"/>
    <w:rsid w:val="00450AED"/>
    <w:rsid w:val="00450E2D"/>
    <w:rsid w:val="00451E74"/>
    <w:rsid w:val="00451F52"/>
    <w:rsid w:val="00452D79"/>
    <w:rsid w:val="00453D5A"/>
    <w:rsid w:val="00454229"/>
    <w:rsid w:val="004564D0"/>
    <w:rsid w:val="00456F94"/>
    <w:rsid w:val="0045706F"/>
    <w:rsid w:val="004578E2"/>
    <w:rsid w:val="00461279"/>
    <w:rsid w:val="004613C0"/>
    <w:rsid w:val="004629DF"/>
    <w:rsid w:val="00462F14"/>
    <w:rsid w:val="0046369B"/>
    <w:rsid w:val="0046388B"/>
    <w:rsid w:val="00463B5C"/>
    <w:rsid w:val="004641C7"/>
    <w:rsid w:val="00466194"/>
    <w:rsid w:val="0046678F"/>
    <w:rsid w:val="00466DD6"/>
    <w:rsid w:val="0047018F"/>
    <w:rsid w:val="0047047A"/>
    <w:rsid w:val="00470753"/>
    <w:rsid w:val="00470DB0"/>
    <w:rsid w:val="0047150B"/>
    <w:rsid w:val="00471C4D"/>
    <w:rsid w:val="00473AB0"/>
    <w:rsid w:val="00474123"/>
    <w:rsid w:val="0047462C"/>
    <w:rsid w:val="00474E00"/>
    <w:rsid w:val="004758AA"/>
    <w:rsid w:val="004759B6"/>
    <w:rsid w:val="00475B13"/>
    <w:rsid w:val="00475C87"/>
    <w:rsid w:val="00476967"/>
    <w:rsid w:val="00481851"/>
    <w:rsid w:val="0048186D"/>
    <w:rsid w:val="004827BE"/>
    <w:rsid w:val="00482A0E"/>
    <w:rsid w:val="00483CEE"/>
    <w:rsid w:val="00483D91"/>
    <w:rsid w:val="004852D4"/>
    <w:rsid w:val="004854AE"/>
    <w:rsid w:val="00485C06"/>
    <w:rsid w:val="00486147"/>
    <w:rsid w:val="00486433"/>
    <w:rsid w:val="00487A2D"/>
    <w:rsid w:val="004901D1"/>
    <w:rsid w:val="00490B01"/>
    <w:rsid w:val="00491A51"/>
    <w:rsid w:val="004925B7"/>
    <w:rsid w:val="004927F0"/>
    <w:rsid w:val="00493374"/>
    <w:rsid w:val="00493798"/>
    <w:rsid w:val="00495DBE"/>
    <w:rsid w:val="00496034"/>
    <w:rsid w:val="004975B3"/>
    <w:rsid w:val="00497FDE"/>
    <w:rsid w:val="004A17A1"/>
    <w:rsid w:val="004A1C68"/>
    <w:rsid w:val="004A21D9"/>
    <w:rsid w:val="004A24DD"/>
    <w:rsid w:val="004A27BD"/>
    <w:rsid w:val="004A2C31"/>
    <w:rsid w:val="004A421B"/>
    <w:rsid w:val="004A53B2"/>
    <w:rsid w:val="004A5A4B"/>
    <w:rsid w:val="004A5C90"/>
    <w:rsid w:val="004A620A"/>
    <w:rsid w:val="004A66E3"/>
    <w:rsid w:val="004A6F29"/>
    <w:rsid w:val="004A75AD"/>
    <w:rsid w:val="004A7681"/>
    <w:rsid w:val="004A790F"/>
    <w:rsid w:val="004B0D05"/>
    <w:rsid w:val="004B1130"/>
    <w:rsid w:val="004B233D"/>
    <w:rsid w:val="004B38EE"/>
    <w:rsid w:val="004B4AB5"/>
    <w:rsid w:val="004B5613"/>
    <w:rsid w:val="004B5900"/>
    <w:rsid w:val="004B5AA6"/>
    <w:rsid w:val="004B5B24"/>
    <w:rsid w:val="004B5E79"/>
    <w:rsid w:val="004B643B"/>
    <w:rsid w:val="004B755C"/>
    <w:rsid w:val="004B76F0"/>
    <w:rsid w:val="004B7915"/>
    <w:rsid w:val="004B7E43"/>
    <w:rsid w:val="004C0571"/>
    <w:rsid w:val="004C0895"/>
    <w:rsid w:val="004C1933"/>
    <w:rsid w:val="004C3E4B"/>
    <w:rsid w:val="004C49D0"/>
    <w:rsid w:val="004C4D7C"/>
    <w:rsid w:val="004C4FD0"/>
    <w:rsid w:val="004C52B9"/>
    <w:rsid w:val="004C5B9E"/>
    <w:rsid w:val="004C65D0"/>
    <w:rsid w:val="004C694D"/>
    <w:rsid w:val="004C6B75"/>
    <w:rsid w:val="004C6C52"/>
    <w:rsid w:val="004C6CA1"/>
    <w:rsid w:val="004C74FE"/>
    <w:rsid w:val="004C7CF8"/>
    <w:rsid w:val="004D0AFC"/>
    <w:rsid w:val="004D11E1"/>
    <w:rsid w:val="004D13B4"/>
    <w:rsid w:val="004D13D4"/>
    <w:rsid w:val="004D376A"/>
    <w:rsid w:val="004D379B"/>
    <w:rsid w:val="004D3B67"/>
    <w:rsid w:val="004D3E7A"/>
    <w:rsid w:val="004D4598"/>
    <w:rsid w:val="004D46F7"/>
    <w:rsid w:val="004D4AE0"/>
    <w:rsid w:val="004D4B1A"/>
    <w:rsid w:val="004D4E0D"/>
    <w:rsid w:val="004D5415"/>
    <w:rsid w:val="004D5C2D"/>
    <w:rsid w:val="004D5D98"/>
    <w:rsid w:val="004D60BE"/>
    <w:rsid w:val="004D6E2E"/>
    <w:rsid w:val="004E144F"/>
    <w:rsid w:val="004E17B5"/>
    <w:rsid w:val="004E1BD9"/>
    <w:rsid w:val="004E21AE"/>
    <w:rsid w:val="004E26FD"/>
    <w:rsid w:val="004E3AFD"/>
    <w:rsid w:val="004E4CEE"/>
    <w:rsid w:val="004E69C4"/>
    <w:rsid w:val="004E7BA1"/>
    <w:rsid w:val="004E7CEC"/>
    <w:rsid w:val="004F0384"/>
    <w:rsid w:val="004F1543"/>
    <w:rsid w:val="004F15E2"/>
    <w:rsid w:val="004F1816"/>
    <w:rsid w:val="004F2948"/>
    <w:rsid w:val="004F3C39"/>
    <w:rsid w:val="004F4295"/>
    <w:rsid w:val="004F48DB"/>
    <w:rsid w:val="004F494B"/>
    <w:rsid w:val="004F50EA"/>
    <w:rsid w:val="004F51ED"/>
    <w:rsid w:val="004F5267"/>
    <w:rsid w:val="004F57B2"/>
    <w:rsid w:val="004F6C94"/>
    <w:rsid w:val="004F7471"/>
    <w:rsid w:val="004F7749"/>
    <w:rsid w:val="005000A2"/>
    <w:rsid w:val="005004B6"/>
    <w:rsid w:val="00500A7A"/>
    <w:rsid w:val="00501229"/>
    <w:rsid w:val="00501779"/>
    <w:rsid w:val="00501CD8"/>
    <w:rsid w:val="0050208A"/>
    <w:rsid w:val="00502899"/>
    <w:rsid w:val="00502AF9"/>
    <w:rsid w:val="00503498"/>
    <w:rsid w:val="005035C8"/>
    <w:rsid w:val="005035F7"/>
    <w:rsid w:val="005039EF"/>
    <w:rsid w:val="00504206"/>
    <w:rsid w:val="005045F9"/>
    <w:rsid w:val="00504C25"/>
    <w:rsid w:val="005059D3"/>
    <w:rsid w:val="00505E68"/>
    <w:rsid w:val="00506222"/>
    <w:rsid w:val="005066C5"/>
    <w:rsid w:val="00507A3F"/>
    <w:rsid w:val="0051037A"/>
    <w:rsid w:val="005107EA"/>
    <w:rsid w:val="00510AAD"/>
    <w:rsid w:val="00510C12"/>
    <w:rsid w:val="00510EAD"/>
    <w:rsid w:val="00511A11"/>
    <w:rsid w:val="00511D6C"/>
    <w:rsid w:val="00512D98"/>
    <w:rsid w:val="00513E11"/>
    <w:rsid w:val="00513ECC"/>
    <w:rsid w:val="00513F8A"/>
    <w:rsid w:val="005140DD"/>
    <w:rsid w:val="00514A04"/>
    <w:rsid w:val="00514CB2"/>
    <w:rsid w:val="00514EB0"/>
    <w:rsid w:val="00515299"/>
    <w:rsid w:val="00515509"/>
    <w:rsid w:val="0051570A"/>
    <w:rsid w:val="00515C36"/>
    <w:rsid w:val="00515D32"/>
    <w:rsid w:val="005170DC"/>
    <w:rsid w:val="005174BE"/>
    <w:rsid w:val="005201A4"/>
    <w:rsid w:val="0052162C"/>
    <w:rsid w:val="00521BBF"/>
    <w:rsid w:val="005232F5"/>
    <w:rsid w:val="00524B2F"/>
    <w:rsid w:val="00524B3B"/>
    <w:rsid w:val="00525709"/>
    <w:rsid w:val="00525F8B"/>
    <w:rsid w:val="00525FBE"/>
    <w:rsid w:val="00526208"/>
    <w:rsid w:val="00530163"/>
    <w:rsid w:val="005324DE"/>
    <w:rsid w:val="0053296E"/>
    <w:rsid w:val="00532A56"/>
    <w:rsid w:val="00532A81"/>
    <w:rsid w:val="0053339B"/>
    <w:rsid w:val="00533788"/>
    <w:rsid w:val="00533B0B"/>
    <w:rsid w:val="00535839"/>
    <w:rsid w:val="00535ABB"/>
    <w:rsid w:val="00535AC1"/>
    <w:rsid w:val="00540348"/>
    <w:rsid w:val="00540909"/>
    <w:rsid w:val="005416E3"/>
    <w:rsid w:val="00542121"/>
    <w:rsid w:val="00542835"/>
    <w:rsid w:val="00542CF5"/>
    <w:rsid w:val="0054347C"/>
    <w:rsid w:val="00543971"/>
    <w:rsid w:val="00543AF9"/>
    <w:rsid w:val="00543D7A"/>
    <w:rsid w:val="00543F1E"/>
    <w:rsid w:val="00544B58"/>
    <w:rsid w:val="00546412"/>
    <w:rsid w:val="0054649B"/>
    <w:rsid w:val="005464E0"/>
    <w:rsid w:val="00546CC2"/>
    <w:rsid w:val="00546D7A"/>
    <w:rsid w:val="00547858"/>
    <w:rsid w:val="00551067"/>
    <w:rsid w:val="0055240D"/>
    <w:rsid w:val="005536AC"/>
    <w:rsid w:val="00553896"/>
    <w:rsid w:val="00553AE6"/>
    <w:rsid w:val="00553CA1"/>
    <w:rsid w:val="00554784"/>
    <w:rsid w:val="005550D4"/>
    <w:rsid w:val="00555A5E"/>
    <w:rsid w:val="005563E6"/>
    <w:rsid w:val="005578E1"/>
    <w:rsid w:val="00557A1C"/>
    <w:rsid w:val="00557D71"/>
    <w:rsid w:val="00561BC1"/>
    <w:rsid w:val="005623BE"/>
    <w:rsid w:val="00562645"/>
    <w:rsid w:val="005628EA"/>
    <w:rsid w:val="00562A60"/>
    <w:rsid w:val="00562EEC"/>
    <w:rsid w:val="00564E0D"/>
    <w:rsid w:val="00564E86"/>
    <w:rsid w:val="005650EA"/>
    <w:rsid w:val="00565126"/>
    <w:rsid w:val="005659C4"/>
    <w:rsid w:val="00566051"/>
    <w:rsid w:val="005662E5"/>
    <w:rsid w:val="0056649C"/>
    <w:rsid w:val="0056669B"/>
    <w:rsid w:val="00570119"/>
    <w:rsid w:val="005714F1"/>
    <w:rsid w:val="00572686"/>
    <w:rsid w:val="00572ED4"/>
    <w:rsid w:val="00572FA2"/>
    <w:rsid w:val="005739E5"/>
    <w:rsid w:val="005740A2"/>
    <w:rsid w:val="0057424D"/>
    <w:rsid w:val="00574ED9"/>
    <w:rsid w:val="00575657"/>
    <w:rsid w:val="00576C28"/>
    <w:rsid w:val="00577924"/>
    <w:rsid w:val="0057794E"/>
    <w:rsid w:val="00580C30"/>
    <w:rsid w:val="00581763"/>
    <w:rsid w:val="00581A9B"/>
    <w:rsid w:val="00582502"/>
    <w:rsid w:val="0058327E"/>
    <w:rsid w:val="00583562"/>
    <w:rsid w:val="00584057"/>
    <w:rsid w:val="0058465B"/>
    <w:rsid w:val="00584E96"/>
    <w:rsid w:val="005850FF"/>
    <w:rsid w:val="005855F1"/>
    <w:rsid w:val="00585949"/>
    <w:rsid w:val="00585D56"/>
    <w:rsid w:val="0058759B"/>
    <w:rsid w:val="005875D2"/>
    <w:rsid w:val="00587C07"/>
    <w:rsid w:val="00587C2A"/>
    <w:rsid w:val="00592103"/>
    <w:rsid w:val="00592E27"/>
    <w:rsid w:val="00593631"/>
    <w:rsid w:val="00593DDA"/>
    <w:rsid w:val="005944AA"/>
    <w:rsid w:val="00595E46"/>
    <w:rsid w:val="005977F5"/>
    <w:rsid w:val="005978D7"/>
    <w:rsid w:val="00597C53"/>
    <w:rsid w:val="00597F09"/>
    <w:rsid w:val="005A05D7"/>
    <w:rsid w:val="005A05ED"/>
    <w:rsid w:val="005A1888"/>
    <w:rsid w:val="005A27A4"/>
    <w:rsid w:val="005A2C6A"/>
    <w:rsid w:val="005A35A1"/>
    <w:rsid w:val="005A374B"/>
    <w:rsid w:val="005A44DE"/>
    <w:rsid w:val="005A4D11"/>
    <w:rsid w:val="005A4D1C"/>
    <w:rsid w:val="005A5B00"/>
    <w:rsid w:val="005A6092"/>
    <w:rsid w:val="005A71EC"/>
    <w:rsid w:val="005A7B83"/>
    <w:rsid w:val="005A7E75"/>
    <w:rsid w:val="005B007A"/>
    <w:rsid w:val="005B049C"/>
    <w:rsid w:val="005B14BB"/>
    <w:rsid w:val="005B150D"/>
    <w:rsid w:val="005B1E4C"/>
    <w:rsid w:val="005B2769"/>
    <w:rsid w:val="005B4863"/>
    <w:rsid w:val="005B4B1A"/>
    <w:rsid w:val="005B535A"/>
    <w:rsid w:val="005B5D97"/>
    <w:rsid w:val="005B5F0B"/>
    <w:rsid w:val="005B6288"/>
    <w:rsid w:val="005B7485"/>
    <w:rsid w:val="005B7E11"/>
    <w:rsid w:val="005C0254"/>
    <w:rsid w:val="005C0451"/>
    <w:rsid w:val="005C0821"/>
    <w:rsid w:val="005C16C5"/>
    <w:rsid w:val="005C292B"/>
    <w:rsid w:val="005C311C"/>
    <w:rsid w:val="005C6906"/>
    <w:rsid w:val="005C7134"/>
    <w:rsid w:val="005C763A"/>
    <w:rsid w:val="005C7782"/>
    <w:rsid w:val="005D20F3"/>
    <w:rsid w:val="005D2886"/>
    <w:rsid w:val="005D4373"/>
    <w:rsid w:val="005D45C9"/>
    <w:rsid w:val="005D473E"/>
    <w:rsid w:val="005D5471"/>
    <w:rsid w:val="005D54E3"/>
    <w:rsid w:val="005D562C"/>
    <w:rsid w:val="005D567A"/>
    <w:rsid w:val="005D569D"/>
    <w:rsid w:val="005D57A5"/>
    <w:rsid w:val="005D5D53"/>
    <w:rsid w:val="005D7A3E"/>
    <w:rsid w:val="005E0A2B"/>
    <w:rsid w:val="005E0C98"/>
    <w:rsid w:val="005E14FE"/>
    <w:rsid w:val="005E1C46"/>
    <w:rsid w:val="005E2DE2"/>
    <w:rsid w:val="005E3183"/>
    <w:rsid w:val="005E3FFE"/>
    <w:rsid w:val="005E4AF8"/>
    <w:rsid w:val="005E4ECE"/>
    <w:rsid w:val="005E517B"/>
    <w:rsid w:val="005E55BF"/>
    <w:rsid w:val="005E650F"/>
    <w:rsid w:val="005E68AA"/>
    <w:rsid w:val="005E78E2"/>
    <w:rsid w:val="005F0785"/>
    <w:rsid w:val="005F24AB"/>
    <w:rsid w:val="005F2AE9"/>
    <w:rsid w:val="005F2E64"/>
    <w:rsid w:val="005F2F62"/>
    <w:rsid w:val="005F3961"/>
    <w:rsid w:val="005F416A"/>
    <w:rsid w:val="005F4176"/>
    <w:rsid w:val="005F4DFF"/>
    <w:rsid w:val="005F4E20"/>
    <w:rsid w:val="005F5066"/>
    <w:rsid w:val="005F54D9"/>
    <w:rsid w:val="005F5566"/>
    <w:rsid w:val="005F665D"/>
    <w:rsid w:val="005F742A"/>
    <w:rsid w:val="00600854"/>
    <w:rsid w:val="00601820"/>
    <w:rsid w:val="00601A1A"/>
    <w:rsid w:val="00601A58"/>
    <w:rsid w:val="00602132"/>
    <w:rsid w:val="00602161"/>
    <w:rsid w:val="006022FA"/>
    <w:rsid w:val="0060234D"/>
    <w:rsid w:val="00602D71"/>
    <w:rsid w:val="00604135"/>
    <w:rsid w:val="00604351"/>
    <w:rsid w:val="006046B3"/>
    <w:rsid w:val="0060509F"/>
    <w:rsid w:val="00605405"/>
    <w:rsid w:val="00605B28"/>
    <w:rsid w:val="00605D31"/>
    <w:rsid w:val="00605FA9"/>
    <w:rsid w:val="00606783"/>
    <w:rsid w:val="0060679B"/>
    <w:rsid w:val="0060779C"/>
    <w:rsid w:val="006104DB"/>
    <w:rsid w:val="00610BE0"/>
    <w:rsid w:val="00613624"/>
    <w:rsid w:val="00613D68"/>
    <w:rsid w:val="0061436A"/>
    <w:rsid w:val="00615F40"/>
    <w:rsid w:val="0061673F"/>
    <w:rsid w:val="0061737B"/>
    <w:rsid w:val="00620FB3"/>
    <w:rsid w:val="00621804"/>
    <w:rsid w:val="00621DE3"/>
    <w:rsid w:val="006222F3"/>
    <w:rsid w:val="00623622"/>
    <w:rsid w:val="00623738"/>
    <w:rsid w:val="00623A12"/>
    <w:rsid w:val="00624377"/>
    <w:rsid w:val="00624695"/>
    <w:rsid w:val="00624BE7"/>
    <w:rsid w:val="00624CC3"/>
    <w:rsid w:val="00625E72"/>
    <w:rsid w:val="00626362"/>
    <w:rsid w:val="00627E47"/>
    <w:rsid w:val="00630165"/>
    <w:rsid w:val="006303EC"/>
    <w:rsid w:val="00630FAE"/>
    <w:rsid w:val="00632679"/>
    <w:rsid w:val="00632A52"/>
    <w:rsid w:val="00633D1F"/>
    <w:rsid w:val="006343D4"/>
    <w:rsid w:val="00634592"/>
    <w:rsid w:val="00635B3D"/>
    <w:rsid w:val="00635C60"/>
    <w:rsid w:val="00635F19"/>
    <w:rsid w:val="00635F1A"/>
    <w:rsid w:val="0063682A"/>
    <w:rsid w:val="006405D8"/>
    <w:rsid w:val="006406DB"/>
    <w:rsid w:val="0064082F"/>
    <w:rsid w:val="00640BBA"/>
    <w:rsid w:val="00640D5D"/>
    <w:rsid w:val="00641735"/>
    <w:rsid w:val="00641905"/>
    <w:rsid w:val="00642C02"/>
    <w:rsid w:val="00643155"/>
    <w:rsid w:val="00643A2A"/>
    <w:rsid w:val="00644665"/>
    <w:rsid w:val="006448E1"/>
    <w:rsid w:val="006451D0"/>
    <w:rsid w:val="00650912"/>
    <w:rsid w:val="00651328"/>
    <w:rsid w:val="006514CF"/>
    <w:rsid w:val="00651D9B"/>
    <w:rsid w:val="006520D0"/>
    <w:rsid w:val="0065217F"/>
    <w:rsid w:val="00652441"/>
    <w:rsid w:val="006532CC"/>
    <w:rsid w:val="00653F1F"/>
    <w:rsid w:val="0065417C"/>
    <w:rsid w:val="00655C11"/>
    <w:rsid w:val="0065667C"/>
    <w:rsid w:val="006570E2"/>
    <w:rsid w:val="00657898"/>
    <w:rsid w:val="00657B86"/>
    <w:rsid w:val="0066170D"/>
    <w:rsid w:val="00661AFB"/>
    <w:rsid w:val="00661E39"/>
    <w:rsid w:val="006624D7"/>
    <w:rsid w:val="006625C0"/>
    <w:rsid w:val="00663D49"/>
    <w:rsid w:val="0066423E"/>
    <w:rsid w:val="00664256"/>
    <w:rsid w:val="00664E2A"/>
    <w:rsid w:val="00666279"/>
    <w:rsid w:val="00666AB8"/>
    <w:rsid w:val="006671FF"/>
    <w:rsid w:val="00667A5A"/>
    <w:rsid w:val="00667B41"/>
    <w:rsid w:val="00667BBB"/>
    <w:rsid w:val="00667EE3"/>
    <w:rsid w:val="006706E5"/>
    <w:rsid w:val="00670E85"/>
    <w:rsid w:val="00670F6C"/>
    <w:rsid w:val="00671427"/>
    <w:rsid w:val="00672141"/>
    <w:rsid w:val="00672205"/>
    <w:rsid w:val="00672A99"/>
    <w:rsid w:val="0067317B"/>
    <w:rsid w:val="00673282"/>
    <w:rsid w:val="006738CB"/>
    <w:rsid w:val="00673E17"/>
    <w:rsid w:val="006745FF"/>
    <w:rsid w:val="00674862"/>
    <w:rsid w:val="00674ECF"/>
    <w:rsid w:val="006752CE"/>
    <w:rsid w:val="006752D0"/>
    <w:rsid w:val="006755BD"/>
    <w:rsid w:val="0067563B"/>
    <w:rsid w:val="00675752"/>
    <w:rsid w:val="00675AC8"/>
    <w:rsid w:val="00675F9A"/>
    <w:rsid w:val="00676378"/>
    <w:rsid w:val="00676EAF"/>
    <w:rsid w:val="006772DD"/>
    <w:rsid w:val="00677537"/>
    <w:rsid w:val="00677817"/>
    <w:rsid w:val="00677DC2"/>
    <w:rsid w:val="00680B45"/>
    <w:rsid w:val="00680C8A"/>
    <w:rsid w:val="00680D49"/>
    <w:rsid w:val="00682577"/>
    <w:rsid w:val="0068257A"/>
    <w:rsid w:val="00682A00"/>
    <w:rsid w:val="006844E0"/>
    <w:rsid w:val="00684B15"/>
    <w:rsid w:val="00685180"/>
    <w:rsid w:val="0068541F"/>
    <w:rsid w:val="00685F77"/>
    <w:rsid w:val="00686AFA"/>
    <w:rsid w:val="006876E0"/>
    <w:rsid w:val="00687710"/>
    <w:rsid w:val="0068771F"/>
    <w:rsid w:val="00690807"/>
    <w:rsid w:val="00690B98"/>
    <w:rsid w:val="006914CB"/>
    <w:rsid w:val="00691C4E"/>
    <w:rsid w:val="00692C6F"/>
    <w:rsid w:val="006935B6"/>
    <w:rsid w:val="00693807"/>
    <w:rsid w:val="00694672"/>
    <w:rsid w:val="006950EF"/>
    <w:rsid w:val="00695602"/>
    <w:rsid w:val="0069583A"/>
    <w:rsid w:val="006962B9"/>
    <w:rsid w:val="006A14EF"/>
    <w:rsid w:val="006A16BA"/>
    <w:rsid w:val="006A2153"/>
    <w:rsid w:val="006A33ED"/>
    <w:rsid w:val="006A3F85"/>
    <w:rsid w:val="006A4131"/>
    <w:rsid w:val="006A62B4"/>
    <w:rsid w:val="006A6466"/>
    <w:rsid w:val="006A6C68"/>
    <w:rsid w:val="006A6D92"/>
    <w:rsid w:val="006B0A84"/>
    <w:rsid w:val="006B0ECA"/>
    <w:rsid w:val="006B138D"/>
    <w:rsid w:val="006B18F5"/>
    <w:rsid w:val="006B1BFC"/>
    <w:rsid w:val="006B549B"/>
    <w:rsid w:val="006B5F94"/>
    <w:rsid w:val="006B659E"/>
    <w:rsid w:val="006C073D"/>
    <w:rsid w:val="006C110F"/>
    <w:rsid w:val="006C30C7"/>
    <w:rsid w:val="006C3561"/>
    <w:rsid w:val="006C38F0"/>
    <w:rsid w:val="006C3CDE"/>
    <w:rsid w:val="006C542B"/>
    <w:rsid w:val="006C547C"/>
    <w:rsid w:val="006C5982"/>
    <w:rsid w:val="006C6D94"/>
    <w:rsid w:val="006C6E61"/>
    <w:rsid w:val="006C7DFB"/>
    <w:rsid w:val="006D0AAE"/>
    <w:rsid w:val="006D0D2F"/>
    <w:rsid w:val="006D0D7F"/>
    <w:rsid w:val="006D108B"/>
    <w:rsid w:val="006D1BB8"/>
    <w:rsid w:val="006D359F"/>
    <w:rsid w:val="006D3EC2"/>
    <w:rsid w:val="006D4B50"/>
    <w:rsid w:val="006D4D0F"/>
    <w:rsid w:val="006D4D22"/>
    <w:rsid w:val="006D4FE1"/>
    <w:rsid w:val="006D5A8B"/>
    <w:rsid w:val="006D6FCB"/>
    <w:rsid w:val="006E0688"/>
    <w:rsid w:val="006E0692"/>
    <w:rsid w:val="006E2287"/>
    <w:rsid w:val="006E2291"/>
    <w:rsid w:val="006E2C44"/>
    <w:rsid w:val="006E3384"/>
    <w:rsid w:val="006E396F"/>
    <w:rsid w:val="006E3B56"/>
    <w:rsid w:val="006E4146"/>
    <w:rsid w:val="006E4DA6"/>
    <w:rsid w:val="006E6561"/>
    <w:rsid w:val="006E66F7"/>
    <w:rsid w:val="006E673A"/>
    <w:rsid w:val="006E7F4D"/>
    <w:rsid w:val="006F03EF"/>
    <w:rsid w:val="006F067E"/>
    <w:rsid w:val="006F0E9A"/>
    <w:rsid w:val="006F1277"/>
    <w:rsid w:val="006F1EB7"/>
    <w:rsid w:val="006F1F5B"/>
    <w:rsid w:val="006F25AD"/>
    <w:rsid w:val="006F2749"/>
    <w:rsid w:val="006F3307"/>
    <w:rsid w:val="006F453D"/>
    <w:rsid w:val="006F4FAA"/>
    <w:rsid w:val="006F519E"/>
    <w:rsid w:val="006F5527"/>
    <w:rsid w:val="006F61D3"/>
    <w:rsid w:val="006F7452"/>
    <w:rsid w:val="006F7929"/>
    <w:rsid w:val="006F7F5D"/>
    <w:rsid w:val="00700CBF"/>
    <w:rsid w:val="0070259F"/>
    <w:rsid w:val="007029E4"/>
    <w:rsid w:val="007031F7"/>
    <w:rsid w:val="007076B3"/>
    <w:rsid w:val="00707AB2"/>
    <w:rsid w:val="00707F03"/>
    <w:rsid w:val="007105C3"/>
    <w:rsid w:val="00710F32"/>
    <w:rsid w:val="00711069"/>
    <w:rsid w:val="0071133C"/>
    <w:rsid w:val="00711BB3"/>
    <w:rsid w:val="00711EDA"/>
    <w:rsid w:val="00712149"/>
    <w:rsid w:val="00712B3E"/>
    <w:rsid w:val="00712E9E"/>
    <w:rsid w:val="00713323"/>
    <w:rsid w:val="00713BF4"/>
    <w:rsid w:val="00713FE8"/>
    <w:rsid w:val="00714010"/>
    <w:rsid w:val="00714D47"/>
    <w:rsid w:val="007150A0"/>
    <w:rsid w:val="0071584C"/>
    <w:rsid w:val="00715F59"/>
    <w:rsid w:val="00720C61"/>
    <w:rsid w:val="0072116B"/>
    <w:rsid w:val="0072247E"/>
    <w:rsid w:val="00723F30"/>
    <w:rsid w:val="00724983"/>
    <w:rsid w:val="00725866"/>
    <w:rsid w:val="00725B2B"/>
    <w:rsid w:val="0072674A"/>
    <w:rsid w:val="00726B64"/>
    <w:rsid w:val="0072769A"/>
    <w:rsid w:val="00727783"/>
    <w:rsid w:val="00727BA3"/>
    <w:rsid w:val="00730ECF"/>
    <w:rsid w:val="00731611"/>
    <w:rsid w:val="00731B26"/>
    <w:rsid w:val="00732490"/>
    <w:rsid w:val="00732DDD"/>
    <w:rsid w:val="007334B2"/>
    <w:rsid w:val="00734CF1"/>
    <w:rsid w:val="00735038"/>
    <w:rsid w:val="0073559A"/>
    <w:rsid w:val="00735D07"/>
    <w:rsid w:val="00736051"/>
    <w:rsid w:val="007360C4"/>
    <w:rsid w:val="007361A2"/>
    <w:rsid w:val="00736680"/>
    <w:rsid w:val="0073682B"/>
    <w:rsid w:val="00736A93"/>
    <w:rsid w:val="00736BFF"/>
    <w:rsid w:val="00736F89"/>
    <w:rsid w:val="00737BB9"/>
    <w:rsid w:val="00740076"/>
    <w:rsid w:val="00740286"/>
    <w:rsid w:val="00740527"/>
    <w:rsid w:val="00740543"/>
    <w:rsid w:val="00740AB3"/>
    <w:rsid w:val="00740EDE"/>
    <w:rsid w:val="00740EE8"/>
    <w:rsid w:val="00741267"/>
    <w:rsid w:val="007415EB"/>
    <w:rsid w:val="0074167B"/>
    <w:rsid w:val="00741BCF"/>
    <w:rsid w:val="0074272F"/>
    <w:rsid w:val="00743720"/>
    <w:rsid w:val="00743E6E"/>
    <w:rsid w:val="00744386"/>
    <w:rsid w:val="0074484F"/>
    <w:rsid w:val="00745419"/>
    <w:rsid w:val="007454AC"/>
    <w:rsid w:val="007456D1"/>
    <w:rsid w:val="00745828"/>
    <w:rsid w:val="00745BA4"/>
    <w:rsid w:val="00745C38"/>
    <w:rsid w:val="0074635D"/>
    <w:rsid w:val="0075041B"/>
    <w:rsid w:val="00750978"/>
    <w:rsid w:val="00750F6F"/>
    <w:rsid w:val="007515EC"/>
    <w:rsid w:val="00751685"/>
    <w:rsid w:val="007517DA"/>
    <w:rsid w:val="00751CC7"/>
    <w:rsid w:val="00751EAD"/>
    <w:rsid w:val="00751F38"/>
    <w:rsid w:val="00752256"/>
    <w:rsid w:val="00752A55"/>
    <w:rsid w:val="00752B31"/>
    <w:rsid w:val="00754973"/>
    <w:rsid w:val="00754E41"/>
    <w:rsid w:val="0075567A"/>
    <w:rsid w:val="00757F99"/>
    <w:rsid w:val="00760E1F"/>
    <w:rsid w:val="00761996"/>
    <w:rsid w:val="00761C06"/>
    <w:rsid w:val="00762AD7"/>
    <w:rsid w:val="00762CFE"/>
    <w:rsid w:val="00763E41"/>
    <w:rsid w:val="007642D2"/>
    <w:rsid w:val="00764AB5"/>
    <w:rsid w:val="00764E51"/>
    <w:rsid w:val="0076553A"/>
    <w:rsid w:val="00765735"/>
    <w:rsid w:val="00765F7E"/>
    <w:rsid w:val="007661B0"/>
    <w:rsid w:val="00766458"/>
    <w:rsid w:val="00767B92"/>
    <w:rsid w:val="00770DE8"/>
    <w:rsid w:val="00770F71"/>
    <w:rsid w:val="007712E8"/>
    <w:rsid w:val="007725BC"/>
    <w:rsid w:val="00773074"/>
    <w:rsid w:val="00773481"/>
    <w:rsid w:val="00773ABD"/>
    <w:rsid w:val="00773AD4"/>
    <w:rsid w:val="00773DE0"/>
    <w:rsid w:val="00774358"/>
    <w:rsid w:val="00774AD6"/>
    <w:rsid w:val="00775557"/>
    <w:rsid w:val="00776670"/>
    <w:rsid w:val="00776CCC"/>
    <w:rsid w:val="00777C78"/>
    <w:rsid w:val="007806DA"/>
    <w:rsid w:val="00780A70"/>
    <w:rsid w:val="00781B3A"/>
    <w:rsid w:val="0078213A"/>
    <w:rsid w:val="00782AA1"/>
    <w:rsid w:val="0078367A"/>
    <w:rsid w:val="0078393C"/>
    <w:rsid w:val="00784B76"/>
    <w:rsid w:val="007861B8"/>
    <w:rsid w:val="00786494"/>
    <w:rsid w:val="00790840"/>
    <w:rsid w:val="007915A5"/>
    <w:rsid w:val="0079279C"/>
    <w:rsid w:val="0079307E"/>
    <w:rsid w:val="0079309D"/>
    <w:rsid w:val="0079317D"/>
    <w:rsid w:val="00793AB8"/>
    <w:rsid w:val="00794EA5"/>
    <w:rsid w:val="007951EA"/>
    <w:rsid w:val="00795382"/>
    <w:rsid w:val="00795F6D"/>
    <w:rsid w:val="0079606A"/>
    <w:rsid w:val="0079778E"/>
    <w:rsid w:val="007A038F"/>
    <w:rsid w:val="007A1B56"/>
    <w:rsid w:val="007A2D29"/>
    <w:rsid w:val="007A4C5E"/>
    <w:rsid w:val="007A533B"/>
    <w:rsid w:val="007A6BE8"/>
    <w:rsid w:val="007B025D"/>
    <w:rsid w:val="007B06B3"/>
    <w:rsid w:val="007B11E2"/>
    <w:rsid w:val="007B1B09"/>
    <w:rsid w:val="007B30A2"/>
    <w:rsid w:val="007B3912"/>
    <w:rsid w:val="007B53A1"/>
    <w:rsid w:val="007B5D37"/>
    <w:rsid w:val="007B681A"/>
    <w:rsid w:val="007B6E14"/>
    <w:rsid w:val="007C02EF"/>
    <w:rsid w:val="007C03B2"/>
    <w:rsid w:val="007C0488"/>
    <w:rsid w:val="007C0677"/>
    <w:rsid w:val="007C1417"/>
    <w:rsid w:val="007C1731"/>
    <w:rsid w:val="007C1E9A"/>
    <w:rsid w:val="007C3764"/>
    <w:rsid w:val="007C3C16"/>
    <w:rsid w:val="007C3D8B"/>
    <w:rsid w:val="007C476D"/>
    <w:rsid w:val="007C6016"/>
    <w:rsid w:val="007C6BA1"/>
    <w:rsid w:val="007C70C1"/>
    <w:rsid w:val="007C7256"/>
    <w:rsid w:val="007D059B"/>
    <w:rsid w:val="007D07C6"/>
    <w:rsid w:val="007D1373"/>
    <w:rsid w:val="007D218F"/>
    <w:rsid w:val="007D328B"/>
    <w:rsid w:val="007D377E"/>
    <w:rsid w:val="007D44AC"/>
    <w:rsid w:val="007D539E"/>
    <w:rsid w:val="007D67CF"/>
    <w:rsid w:val="007D74EF"/>
    <w:rsid w:val="007D765C"/>
    <w:rsid w:val="007D79E4"/>
    <w:rsid w:val="007E01C2"/>
    <w:rsid w:val="007E0575"/>
    <w:rsid w:val="007E0D32"/>
    <w:rsid w:val="007E14EB"/>
    <w:rsid w:val="007E2499"/>
    <w:rsid w:val="007E377F"/>
    <w:rsid w:val="007E4041"/>
    <w:rsid w:val="007E4395"/>
    <w:rsid w:val="007E4945"/>
    <w:rsid w:val="007E4BA1"/>
    <w:rsid w:val="007E4DC0"/>
    <w:rsid w:val="007E54F9"/>
    <w:rsid w:val="007E5569"/>
    <w:rsid w:val="007E5AE6"/>
    <w:rsid w:val="007E5AF8"/>
    <w:rsid w:val="007E5D13"/>
    <w:rsid w:val="007E6044"/>
    <w:rsid w:val="007E71B3"/>
    <w:rsid w:val="007E73E6"/>
    <w:rsid w:val="007E798B"/>
    <w:rsid w:val="007E7B4A"/>
    <w:rsid w:val="007E7BD9"/>
    <w:rsid w:val="007F0E9F"/>
    <w:rsid w:val="007F137E"/>
    <w:rsid w:val="007F29A7"/>
    <w:rsid w:val="007F332F"/>
    <w:rsid w:val="007F3869"/>
    <w:rsid w:val="007F4071"/>
    <w:rsid w:val="007F476B"/>
    <w:rsid w:val="007F4E38"/>
    <w:rsid w:val="007F532A"/>
    <w:rsid w:val="007F596D"/>
    <w:rsid w:val="007F5FD5"/>
    <w:rsid w:val="007F676D"/>
    <w:rsid w:val="007F6892"/>
    <w:rsid w:val="00800898"/>
    <w:rsid w:val="00800AE3"/>
    <w:rsid w:val="00801CDC"/>
    <w:rsid w:val="00802B80"/>
    <w:rsid w:val="00804E13"/>
    <w:rsid w:val="00805CBC"/>
    <w:rsid w:val="00806982"/>
    <w:rsid w:val="00810060"/>
    <w:rsid w:val="0081062F"/>
    <w:rsid w:val="0081210C"/>
    <w:rsid w:val="00812413"/>
    <w:rsid w:val="0081309E"/>
    <w:rsid w:val="008137CB"/>
    <w:rsid w:val="00813B37"/>
    <w:rsid w:val="00814AC0"/>
    <w:rsid w:val="00815731"/>
    <w:rsid w:val="008165EA"/>
    <w:rsid w:val="008174DA"/>
    <w:rsid w:val="008177C5"/>
    <w:rsid w:val="00817EEA"/>
    <w:rsid w:val="00817EED"/>
    <w:rsid w:val="00820741"/>
    <w:rsid w:val="008215CD"/>
    <w:rsid w:val="008218E2"/>
    <w:rsid w:val="0082217C"/>
    <w:rsid w:val="0082253B"/>
    <w:rsid w:val="00822793"/>
    <w:rsid w:val="008233C4"/>
    <w:rsid w:val="00823F58"/>
    <w:rsid w:val="008248DA"/>
    <w:rsid w:val="00826956"/>
    <w:rsid w:val="0082793A"/>
    <w:rsid w:val="00827C77"/>
    <w:rsid w:val="00830725"/>
    <w:rsid w:val="00830CB9"/>
    <w:rsid w:val="008310E0"/>
    <w:rsid w:val="008313A5"/>
    <w:rsid w:val="00831555"/>
    <w:rsid w:val="008319AD"/>
    <w:rsid w:val="008323C0"/>
    <w:rsid w:val="0083316F"/>
    <w:rsid w:val="00834289"/>
    <w:rsid w:val="00834838"/>
    <w:rsid w:val="008363B0"/>
    <w:rsid w:val="00836515"/>
    <w:rsid w:val="00840EE0"/>
    <w:rsid w:val="00841447"/>
    <w:rsid w:val="008418DA"/>
    <w:rsid w:val="008422D8"/>
    <w:rsid w:val="00842B96"/>
    <w:rsid w:val="00842C29"/>
    <w:rsid w:val="00843342"/>
    <w:rsid w:val="008436A8"/>
    <w:rsid w:val="00843C65"/>
    <w:rsid w:val="00843D59"/>
    <w:rsid w:val="00844186"/>
    <w:rsid w:val="00844EE8"/>
    <w:rsid w:val="00846298"/>
    <w:rsid w:val="00847F77"/>
    <w:rsid w:val="008500D5"/>
    <w:rsid w:val="008504DA"/>
    <w:rsid w:val="0085220E"/>
    <w:rsid w:val="00852770"/>
    <w:rsid w:val="00852831"/>
    <w:rsid w:val="00852A85"/>
    <w:rsid w:val="00852C80"/>
    <w:rsid w:val="00852EFD"/>
    <w:rsid w:val="0085353D"/>
    <w:rsid w:val="00853C43"/>
    <w:rsid w:val="00854615"/>
    <w:rsid w:val="008551A6"/>
    <w:rsid w:val="00855631"/>
    <w:rsid w:val="008557CD"/>
    <w:rsid w:val="00855F6C"/>
    <w:rsid w:val="008566E0"/>
    <w:rsid w:val="00857D7F"/>
    <w:rsid w:val="00860C23"/>
    <w:rsid w:val="008610B0"/>
    <w:rsid w:val="008614CE"/>
    <w:rsid w:val="0086154C"/>
    <w:rsid w:val="0086158E"/>
    <w:rsid w:val="008615B8"/>
    <w:rsid w:val="0086221E"/>
    <w:rsid w:val="008628F0"/>
    <w:rsid w:val="00862E8D"/>
    <w:rsid w:val="00864015"/>
    <w:rsid w:val="0086489D"/>
    <w:rsid w:val="0086635C"/>
    <w:rsid w:val="008665B1"/>
    <w:rsid w:val="00866775"/>
    <w:rsid w:val="00867683"/>
    <w:rsid w:val="0087042D"/>
    <w:rsid w:val="0087064B"/>
    <w:rsid w:val="00871A07"/>
    <w:rsid w:val="00871D42"/>
    <w:rsid w:val="0087305F"/>
    <w:rsid w:val="008732B1"/>
    <w:rsid w:val="00874E73"/>
    <w:rsid w:val="0087546B"/>
    <w:rsid w:val="00877424"/>
    <w:rsid w:val="008801C5"/>
    <w:rsid w:val="008807A8"/>
    <w:rsid w:val="008807CA"/>
    <w:rsid w:val="00880EDB"/>
    <w:rsid w:val="0088205D"/>
    <w:rsid w:val="008820FA"/>
    <w:rsid w:val="008824F9"/>
    <w:rsid w:val="00882707"/>
    <w:rsid w:val="00882D5D"/>
    <w:rsid w:val="00883198"/>
    <w:rsid w:val="008835B4"/>
    <w:rsid w:val="00883BF9"/>
    <w:rsid w:val="00884009"/>
    <w:rsid w:val="00884B95"/>
    <w:rsid w:val="00884F25"/>
    <w:rsid w:val="00884F71"/>
    <w:rsid w:val="008863F7"/>
    <w:rsid w:val="00886C41"/>
    <w:rsid w:val="00886D8A"/>
    <w:rsid w:val="00887614"/>
    <w:rsid w:val="00887738"/>
    <w:rsid w:val="00887BF7"/>
    <w:rsid w:val="00890861"/>
    <w:rsid w:val="008909DD"/>
    <w:rsid w:val="00890F1F"/>
    <w:rsid w:val="00891797"/>
    <w:rsid w:val="00892B03"/>
    <w:rsid w:val="00892FC0"/>
    <w:rsid w:val="00893AA3"/>
    <w:rsid w:val="00893EE7"/>
    <w:rsid w:val="0089492C"/>
    <w:rsid w:val="00896097"/>
    <w:rsid w:val="0089669B"/>
    <w:rsid w:val="008971B0"/>
    <w:rsid w:val="008978B1"/>
    <w:rsid w:val="008A16B3"/>
    <w:rsid w:val="008A196A"/>
    <w:rsid w:val="008A1E85"/>
    <w:rsid w:val="008A2437"/>
    <w:rsid w:val="008A2FF1"/>
    <w:rsid w:val="008A3274"/>
    <w:rsid w:val="008A3328"/>
    <w:rsid w:val="008A3A16"/>
    <w:rsid w:val="008A4163"/>
    <w:rsid w:val="008A4C6A"/>
    <w:rsid w:val="008A4D42"/>
    <w:rsid w:val="008A4E09"/>
    <w:rsid w:val="008A59E1"/>
    <w:rsid w:val="008A5DF5"/>
    <w:rsid w:val="008A63E4"/>
    <w:rsid w:val="008A641F"/>
    <w:rsid w:val="008B0489"/>
    <w:rsid w:val="008B0B91"/>
    <w:rsid w:val="008B1195"/>
    <w:rsid w:val="008B2DC4"/>
    <w:rsid w:val="008B3912"/>
    <w:rsid w:val="008B3C4C"/>
    <w:rsid w:val="008B3CE6"/>
    <w:rsid w:val="008B5023"/>
    <w:rsid w:val="008B5236"/>
    <w:rsid w:val="008B5435"/>
    <w:rsid w:val="008B5692"/>
    <w:rsid w:val="008B75B4"/>
    <w:rsid w:val="008B7D29"/>
    <w:rsid w:val="008C06E1"/>
    <w:rsid w:val="008C12C2"/>
    <w:rsid w:val="008C1972"/>
    <w:rsid w:val="008C1F29"/>
    <w:rsid w:val="008C2455"/>
    <w:rsid w:val="008C253C"/>
    <w:rsid w:val="008C28ED"/>
    <w:rsid w:val="008C2BED"/>
    <w:rsid w:val="008C2D84"/>
    <w:rsid w:val="008C4991"/>
    <w:rsid w:val="008C4ADA"/>
    <w:rsid w:val="008C5020"/>
    <w:rsid w:val="008C57E1"/>
    <w:rsid w:val="008C5C71"/>
    <w:rsid w:val="008C6EFD"/>
    <w:rsid w:val="008C76AE"/>
    <w:rsid w:val="008C7752"/>
    <w:rsid w:val="008D02E3"/>
    <w:rsid w:val="008D15CF"/>
    <w:rsid w:val="008D17DD"/>
    <w:rsid w:val="008D1915"/>
    <w:rsid w:val="008D2269"/>
    <w:rsid w:val="008D25F6"/>
    <w:rsid w:val="008D286C"/>
    <w:rsid w:val="008D37E7"/>
    <w:rsid w:val="008D3CB7"/>
    <w:rsid w:val="008D3FDB"/>
    <w:rsid w:val="008D481C"/>
    <w:rsid w:val="008D4FEF"/>
    <w:rsid w:val="008D51F5"/>
    <w:rsid w:val="008D549A"/>
    <w:rsid w:val="008D59D1"/>
    <w:rsid w:val="008D5BFE"/>
    <w:rsid w:val="008D5FE5"/>
    <w:rsid w:val="008D6104"/>
    <w:rsid w:val="008D6BD8"/>
    <w:rsid w:val="008D73D3"/>
    <w:rsid w:val="008D7947"/>
    <w:rsid w:val="008E0155"/>
    <w:rsid w:val="008E0913"/>
    <w:rsid w:val="008E0DF2"/>
    <w:rsid w:val="008E1AA2"/>
    <w:rsid w:val="008E20A5"/>
    <w:rsid w:val="008E2611"/>
    <w:rsid w:val="008E33B8"/>
    <w:rsid w:val="008E4314"/>
    <w:rsid w:val="008E4558"/>
    <w:rsid w:val="008E5068"/>
    <w:rsid w:val="008E51E2"/>
    <w:rsid w:val="008E588D"/>
    <w:rsid w:val="008E6CA4"/>
    <w:rsid w:val="008E74A3"/>
    <w:rsid w:val="008E7633"/>
    <w:rsid w:val="008E7879"/>
    <w:rsid w:val="008F04E9"/>
    <w:rsid w:val="008F05D4"/>
    <w:rsid w:val="008F09E3"/>
    <w:rsid w:val="008F2A61"/>
    <w:rsid w:val="008F2ABD"/>
    <w:rsid w:val="008F33EF"/>
    <w:rsid w:val="008F365D"/>
    <w:rsid w:val="008F3A9D"/>
    <w:rsid w:val="008F3B62"/>
    <w:rsid w:val="008F4095"/>
    <w:rsid w:val="008F410E"/>
    <w:rsid w:val="008F49A5"/>
    <w:rsid w:val="008F53B1"/>
    <w:rsid w:val="008F5719"/>
    <w:rsid w:val="008F5B87"/>
    <w:rsid w:val="008F7A96"/>
    <w:rsid w:val="00900E8E"/>
    <w:rsid w:val="009022C5"/>
    <w:rsid w:val="009029C2"/>
    <w:rsid w:val="00903835"/>
    <w:rsid w:val="00903B6D"/>
    <w:rsid w:val="00904110"/>
    <w:rsid w:val="009044D3"/>
    <w:rsid w:val="00905728"/>
    <w:rsid w:val="00905BAD"/>
    <w:rsid w:val="00905FB5"/>
    <w:rsid w:val="0090660F"/>
    <w:rsid w:val="00907673"/>
    <w:rsid w:val="009101C0"/>
    <w:rsid w:val="009125BA"/>
    <w:rsid w:val="0091260B"/>
    <w:rsid w:val="009138FA"/>
    <w:rsid w:val="0091494A"/>
    <w:rsid w:val="00915684"/>
    <w:rsid w:val="009175EC"/>
    <w:rsid w:val="00917AD8"/>
    <w:rsid w:val="00917CF6"/>
    <w:rsid w:val="0092028B"/>
    <w:rsid w:val="00920493"/>
    <w:rsid w:val="00921821"/>
    <w:rsid w:val="009235DE"/>
    <w:rsid w:val="0092419D"/>
    <w:rsid w:val="009249AA"/>
    <w:rsid w:val="009250C4"/>
    <w:rsid w:val="0092530C"/>
    <w:rsid w:val="009256C3"/>
    <w:rsid w:val="00925870"/>
    <w:rsid w:val="0092589C"/>
    <w:rsid w:val="00925A56"/>
    <w:rsid w:val="0092663E"/>
    <w:rsid w:val="00926840"/>
    <w:rsid w:val="00930D0E"/>
    <w:rsid w:val="00934DB9"/>
    <w:rsid w:val="009351A7"/>
    <w:rsid w:val="0093521F"/>
    <w:rsid w:val="00936E7F"/>
    <w:rsid w:val="0093720D"/>
    <w:rsid w:val="00937ED2"/>
    <w:rsid w:val="00941241"/>
    <w:rsid w:val="00941CE8"/>
    <w:rsid w:val="00942389"/>
    <w:rsid w:val="009427CC"/>
    <w:rsid w:val="00942A58"/>
    <w:rsid w:val="00942B5F"/>
    <w:rsid w:val="009435AD"/>
    <w:rsid w:val="00943D2D"/>
    <w:rsid w:val="009447A8"/>
    <w:rsid w:val="00945369"/>
    <w:rsid w:val="00945768"/>
    <w:rsid w:val="00945ABD"/>
    <w:rsid w:val="00946407"/>
    <w:rsid w:val="0094643F"/>
    <w:rsid w:val="00946B5F"/>
    <w:rsid w:val="00946BE8"/>
    <w:rsid w:val="0094756F"/>
    <w:rsid w:val="0095044D"/>
    <w:rsid w:val="00952A89"/>
    <w:rsid w:val="00952DFA"/>
    <w:rsid w:val="00952E3D"/>
    <w:rsid w:val="00953096"/>
    <w:rsid w:val="00953181"/>
    <w:rsid w:val="00953537"/>
    <w:rsid w:val="00954A3F"/>
    <w:rsid w:val="00955448"/>
    <w:rsid w:val="00956801"/>
    <w:rsid w:val="00956BFB"/>
    <w:rsid w:val="00957A7B"/>
    <w:rsid w:val="00957E1C"/>
    <w:rsid w:val="00960A8C"/>
    <w:rsid w:val="00961BAB"/>
    <w:rsid w:val="009625DA"/>
    <w:rsid w:val="00962627"/>
    <w:rsid w:val="00962EC2"/>
    <w:rsid w:val="00962F41"/>
    <w:rsid w:val="00963911"/>
    <w:rsid w:val="00964240"/>
    <w:rsid w:val="009648A3"/>
    <w:rsid w:val="00966431"/>
    <w:rsid w:val="009674FD"/>
    <w:rsid w:val="009676FD"/>
    <w:rsid w:val="0096789E"/>
    <w:rsid w:val="009678D0"/>
    <w:rsid w:val="00967B01"/>
    <w:rsid w:val="009703C4"/>
    <w:rsid w:val="0097121D"/>
    <w:rsid w:val="009725E8"/>
    <w:rsid w:val="00972894"/>
    <w:rsid w:val="0097295B"/>
    <w:rsid w:val="00972B22"/>
    <w:rsid w:val="009756EE"/>
    <w:rsid w:val="009758DE"/>
    <w:rsid w:val="00975F22"/>
    <w:rsid w:val="009763B2"/>
    <w:rsid w:val="009763ED"/>
    <w:rsid w:val="009767F4"/>
    <w:rsid w:val="00976884"/>
    <w:rsid w:val="00976AB9"/>
    <w:rsid w:val="0097778A"/>
    <w:rsid w:val="0098016D"/>
    <w:rsid w:val="00980F01"/>
    <w:rsid w:val="00981608"/>
    <w:rsid w:val="0098180A"/>
    <w:rsid w:val="00982507"/>
    <w:rsid w:val="0098250C"/>
    <w:rsid w:val="009826EE"/>
    <w:rsid w:val="009830F6"/>
    <w:rsid w:val="009836D4"/>
    <w:rsid w:val="009839C6"/>
    <w:rsid w:val="00983B6D"/>
    <w:rsid w:val="00984281"/>
    <w:rsid w:val="00984C72"/>
    <w:rsid w:val="009860F9"/>
    <w:rsid w:val="0098674C"/>
    <w:rsid w:val="0098795F"/>
    <w:rsid w:val="00990F7C"/>
    <w:rsid w:val="00991347"/>
    <w:rsid w:val="009919C0"/>
    <w:rsid w:val="009927D2"/>
    <w:rsid w:val="00992DE6"/>
    <w:rsid w:val="00992E39"/>
    <w:rsid w:val="00992FDA"/>
    <w:rsid w:val="00993182"/>
    <w:rsid w:val="009952F1"/>
    <w:rsid w:val="0099564B"/>
    <w:rsid w:val="00995BBE"/>
    <w:rsid w:val="00995FF4"/>
    <w:rsid w:val="00996222"/>
    <w:rsid w:val="00996C48"/>
    <w:rsid w:val="00996D50"/>
    <w:rsid w:val="00996F44"/>
    <w:rsid w:val="00997363"/>
    <w:rsid w:val="00997D26"/>
    <w:rsid w:val="009A059C"/>
    <w:rsid w:val="009A12B1"/>
    <w:rsid w:val="009A187D"/>
    <w:rsid w:val="009A1D0E"/>
    <w:rsid w:val="009A2485"/>
    <w:rsid w:val="009A24F4"/>
    <w:rsid w:val="009A390A"/>
    <w:rsid w:val="009A3AD3"/>
    <w:rsid w:val="009A4EED"/>
    <w:rsid w:val="009A5CF8"/>
    <w:rsid w:val="009A6BB2"/>
    <w:rsid w:val="009A73B3"/>
    <w:rsid w:val="009A7796"/>
    <w:rsid w:val="009A7D24"/>
    <w:rsid w:val="009B08FB"/>
    <w:rsid w:val="009B0E0F"/>
    <w:rsid w:val="009B100C"/>
    <w:rsid w:val="009B12FA"/>
    <w:rsid w:val="009B1E58"/>
    <w:rsid w:val="009B2419"/>
    <w:rsid w:val="009B2E30"/>
    <w:rsid w:val="009B4DF9"/>
    <w:rsid w:val="009B5105"/>
    <w:rsid w:val="009B52A2"/>
    <w:rsid w:val="009B55A6"/>
    <w:rsid w:val="009B5835"/>
    <w:rsid w:val="009B5E17"/>
    <w:rsid w:val="009B61BB"/>
    <w:rsid w:val="009B6C85"/>
    <w:rsid w:val="009B79A9"/>
    <w:rsid w:val="009C0A2B"/>
    <w:rsid w:val="009C11BC"/>
    <w:rsid w:val="009C1357"/>
    <w:rsid w:val="009C157A"/>
    <w:rsid w:val="009C1E76"/>
    <w:rsid w:val="009C2865"/>
    <w:rsid w:val="009C29E1"/>
    <w:rsid w:val="009C4918"/>
    <w:rsid w:val="009C50D7"/>
    <w:rsid w:val="009C581B"/>
    <w:rsid w:val="009C5865"/>
    <w:rsid w:val="009C6C0E"/>
    <w:rsid w:val="009C73A5"/>
    <w:rsid w:val="009D0207"/>
    <w:rsid w:val="009D2A03"/>
    <w:rsid w:val="009D34D2"/>
    <w:rsid w:val="009D3884"/>
    <w:rsid w:val="009D38BA"/>
    <w:rsid w:val="009D49AC"/>
    <w:rsid w:val="009D5530"/>
    <w:rsid w:val="009D5E2F"/>
    <w:rsid w:val="009D670D"/>
    <w:rsid w:val="009D6846"/>
    <w:rsid w:val="009E0728"/>
    <w:rsid w:val="009E0CCF"/>
    <w:rsid w:val="009E1645"/>
    <w:rsid w:val="009E199F"/>
    <w:rsid w:val="009E1F92"/>
    <w:rsid w:val="009E3095"/>
    <w:rsid w:val="009E38D5"/>
    <w:rsid w:val="009E3CFE"/>
    <w:rsid w:val="009E4CE9"/>
    <w:rsid w:val="009E4D16"/>
    <w:rsid w:val="009E6134"/>
    <w:rsid w:val="009E6316"/>
    <w:rsid w:val="009E6D64"/>
    <w:rsid w:val="009F0054"/>
    <w:rsid w:val="009F07F8"/>
    <w:rsid w:val="009F0D6D"/>
    <w:rsid w:val="009F20A2"/>
    <w:rsid w:val="009F235A"/>
    <w:rsid w:val="009F34F3"/>
    <w:rsid w:val="009F3866"/>
    <w:rsid w:val="009F391D"/>
    <w:rsid w:val="009F3D59"/>
    <w:rsid w:val="009F492E"/>
    <w:rsid w:val="009F5129"/>
    <w:rsid w:val="009F6101"/>
    <w:rsid w:val="009F6CBC"/>
    <w:rsid w:val="009F7234"/>
    <w:rsid w:val="009F73BC"/>
    <w:rsid w:val="00A00096"/>
    <w:rsid w:val="00A018CA"/>
    <w:rsid w:val="00A02029"/>
    <w:rsid w:val="00A0271A"/>
    <w:rsid w:val="00A03D91"/>
    <w:rsid w:val="00A0420A"/>
    <w:rsid w:val="00A04B7C"/>
    <w:rsid w:val="00A0528B"/>
    <w:rsid w:val="00A058BD"/>
    <w:rsid w:val="00A05FF3"/>
    <w:rsid w:val="00A07000"/>
    <w:rsid w:val="00A07214"/>
    <w:rsid w:val="00A10149"/>
    <w:rsid w:val="00A11678"/>
    <w:rsid w:val="00A12768"/>
    <w:rsid w:val="00A12DA2"/>
    <w:rsid w:val="00A13005"/>
    <w:rsid w:val="00A1337B"/>
    <w:rsid w:val="00A1466C"/>
    <w:rsid w:val="00A14715"/>
    <w:rsid w:val="00A14E8D"/>
    <w:rsid w:val="00A15218"/>
    <w:rsid w:val="00A15A3C"/>
    <w:rsid w:val="00A15D26"/>
    <w:rsid w:val="00A16EC5"/>
    <w:rsid w:val="00A16F13"/>
    <w:rsid w:val="00A1724E"/>
    <w:rsid w:val="00A17848"/>
    <w:rsid w:val="00A17CDE"/>
    <w:rsid w:val="00A2015A"/>
    <w:rsid w:val="00A208EF"/>
    <w:rsid w:val="00A20B1E"/>
    <w:rsid w:val="00A2217F"/>
    <w:rsid w:val="00A2220C"/>
    <w:rsid w:val="00A22545"/>
    <w:rsid w:val="00A22A66"/>
    <w:rsid w:val="00A22CB4"/>
    <w:rsid w:val="00A22CFB"/>
    <w:rsid w:val="00A23A06"/>
    <w:rsid w:val="00A24242"/>
    <w:rsid w:val="00A24C2B"/>
    <w:rsid w:val="00A24F58"/>
    <w:rsid w:val="00A25918"/>
    <w:rsid w:val="00A2641A"/>
    <w:rsid w:val="00A2691E"/>
    <w:rsid w:val="00A27917"/>
    <w:rsid w:val="00A27C20"/>
    <w:rsid w:val="00A30A10"/>
    <w:rsid w:val="00A30CB0"/>
    <w:rsid w:val="00A31080"/>
    <w:rsid w:val="00A32342"/>
    <w:rsid w:val="00A326F4"/>
    <w:rsid w:val="00A32C85"/>
    <w:rsid w:val="00A32F3B"/>
    <w:rsid w:val="00A33813"/>
    <w:rsid w:val="00A33A1F"/>
    <w:rsid w:val="00A3415A"/>
    <w:rsid w:val="00A35180"/>
    <w:rsid w:val="00A352E4"/>
    <w:rsid w:val="00A36177"/>
    <w:rsid w:val="00A37175"/>
    <w:rsid w:val="00A37620"/>
    <w:rsid w:val="00A37650"/>
    <w:rsid w:val="00A37818"/>
    <w:rsid w:val="00A41A2F"/>
    <w:rsid w:val="00A41F4A"/>
    <w:rsid w:val="00A4388D"/>
    <w:rsid w:val="00A43E6A"/>
    <w:rsid w:val="00A43F71"/>
    <w:rsid w:val="00A44394"/>
    <w:rsid w:val="00A44590"/>
    <w:rsid w:val="00A45BFA"/>
    <w:rsid w:val="00A45FA5"/>
    <w:rsid w:val="00A46345"/>
    <w:rsid w:val="00A46355"/>
    <w:rsid w:val="00A50071"/>
    <w:rsid w:val="00A502B3"/>
    <w:rsid w:val="00A50A4E"/>
    <w:rsid w:val="00A50AB0"/>
    <w:rsid w:val="00A50EB9"/>
    <w:rsid w:val="00A5206F"/>
    <w:rsid w:val="00A529E4"/>
    <w:rsid w:val="00A52BFC"/>
    <w:rsid w:val="00A53FFE"/>
    <w:rsid w:val="00A559F9"/>
    <w:rsid w:val="00A55EA4"/>
    <w:rsid w:val="00A57435"/>
    <w:rsid w:val="00A575E0"/>
    <w:rsid w:val="00A57935"/>
    <w:rsid w:val="00A57AFD"/>
    <w:rsid w:val="00A60433"/>
    <w:rsid w:val="00A60D50"/>
    <w:rsid w:val="00A61039"/>
    <w:rsid w:val="00A6131A"/>
    <w:rsid w:val="00A626B9"/>
    <w:rsid w:val="00A62868"/>
    <w:rsid w:val="00A62A57"/>
    <w:rsid w:val="00A6574A"/>
    <w:rsid w:val="00A66079"/>
    <w:rsid w:val="00A67773"/>
    <w:rsid w:val="00A67BA4"/>
    <w:rsid w:val="00A67D83"/>
    <w:rsid w:val="00A67E24"/>
    <w:rsid w:val="00A70CB8"/>
    <w:rsid w:val="00A70D3C"/>
    <w:rsid w:val="00A723EE"/>
    <w:rsid w:val="00A73D88"/>
    <w:rsid w:val="00A74819"/>
    <w:rsid w:val="00A7493F"/>
    <w:rsid w:val="00A750DD"/>
    <w:rsid w:val="00A75657"/>
    <w:rsid w:val="00A7647A"/>
    <w:rsid w:val="00A76B08"/>
    <w:rsid w:val="00A773B1"/>
    <w:rsid w:val="00A81149"/>
    <w:rsid w:val="00A81854"/>
    <w:rsid w:val="00A8274B"/>
    <w:rsid w:val="00A841BB"/>
    <w:rsid w:val="00A84BF7"/>
    <w:rsid w:val="00A85817"/>
    <w:rsid w:val="00A8607C"/>
    <w:rsid w:val="00A86DF3"/>
    <w:rsid w:val="00A86FBF"/>
    <w:rsid w:val="00A87299"/>
    <w:rsid w:val="00A87652"/>
    <w:rsid w:val="00A9131E"/>
    <w:rsid w:val="00A916EF"/>
    <w:rsid w:val="00A92003"/>
    <w:rsid w:val="00A928F7"/>
    <w:rsid w:val="00A92AD5"/>
    <w:rsid w:val="00A92BE1"/>
    <w:rsid w:val="00A9312A"/>
    <w:rsid w:val="00A94FA3"/>
    <w:rsid w:val="00A954E8"/>
    <w:rsid w:val="00A955D3"/>
    <w:rsid w:val="00A95B89"/>
    <w:rsid w:val="00A95F3B"/>
    <w:rsid w:val="00A97182"/>
    <w:rsid w:val="00A97F10"/>
    <w:rsid w:val="00A97F2A"/>
    <w:rsid w:val="00AA12A1"/>
    <w:rsid w:val="00AA221E"/>
    <w:rsid w:val="00AA2FA3"/>
    <w:rsid w:val="00AA41A1"/>
    <w:rsid w:val="00AA42A2"/>
    <w:rsid w:val="00AA61F5"/>
    <w:rsid w:val="00AA6662"/>
    <w:rsid w:val="00AA6701"/>
    <w:rsid w:val="00AA67B5"/>
    <w:rsid w:val="00AA6B7E"/>
    <w:rsid w:val="00AA6DC7"/>
    <w:rsid w:val="00AA7DA0"/>
    <w:rsid w:val="00AA7DDD"/>
    <w:rsid w:val="00AB01FA"/>
    <w:rsid w:val="00AB0D0B"/>
    <w:rsid w:val="00AB1FFB"/>
    <w:rsid w:val="00AB2877"/>
    <w:rsid w:val="00AB2E72"/>
    <w:rsid w:val="00AB3278"/>
    <w:rsid w:val="00AB4840"/>
    <w:rsid w:val="00AB4C6B"/>
    <w:rsid w:val="00AB5623"/>
    <w:rsid w:val="00AB5CAE"/>
    <w:rsid w:val="00AB5FB1"/>
    <w:rsid w:val="00AB64B2"/>
    <w:rsid w:val="00AB66AE"/>
    <w:rsid w:val="00AB72EC"/>
    <w:rsid w:val="00AB7C86"/>
    <w:rsid w:val="00AC07E6"/>
    <w:rsid w:val="00AC0CF1"/>
    <w:rsid w:val="00AC0F2F"/>
    <w:rsid w:val="00AC1234"/>
    <w:rsid w:val="00AC14BB"/>
    <w:rsid w:val="00AC2DBF"/>
    <w:rsid w:val="00AC3321"/>
    <w:rsid w:val="00AC4267"/>
    <w:rsid w:val="00AC5F7A"/>
    <w:rsid w:val="00AC79AE"/>
    <w:rsid w:val="00AC7AB2"/>
    <w:rsid w:val="00AD045A"/>
    <w:rsid w:val="00AD1252"/>
    <w:rsid w:val="00AD2333"/>
    <w:rsid w:val="00AD2416"/>
    <w:rsid w:val="00AD3E77"/>
    <w:rsid w:val="00AD5120"/>
    <w:rsid w:val="00AD5A3D"/>
    <w:rsid w:val="00AD5A6A"/>
    <w:rsid w:val="00AE0535"/>
    <w:rsid w:val="00AE1117"/>
    <w:rsid w:val="00AE1D9E"/>
    <w:rsid w:val="00AE1FCB"/>
    <w:rsid w:val="00AE24DA"/>
    <w:rsid w:val="00AE2E83"/>
    <w:rsid w:val="00AE3E9E"/>
    <w:rsid w:val="00AE44DA"/>
    <w:rsid w:val="00AE468C"/>
    <w:rsid w:val="00AE56CA"/>
    <w:rsid w:val="00AE5966"/>
    <w:rsid w:val="00AE6F3F"/>
    <w:rsid w:val="00AE76C2"/>
    <w:rsid w:val="00AE7AFA"/>
    <w:rsid w:val="00AF021F"/>
    <w:rsid w:val="00AF02B2"/>
    <w:rsid w:val="00AF0BD7"/>
    <w:rsid w:val="00AF1691"/>
    <w:rsid w:val="00AF322D"/>
    <w:rsid w:val="00AF3BE5"/>
    <w:rsid w:val="00AF3C2E"/>
    <w:rsid w:val="00AF46EA"/>
    <w:rsid w:val="00AF4DD0"/>
    <w:rsid w:val="00AF5BC1"/>
    <w:rsid w:val="00AF637C"/>
    <w:rsid w:val="00AF6EE9"/>
    <w:rsid w:val="00AF7327"/>
    <w:rsid w:val="00AF7B41"/>
    <w:rsid w:val="00AF7EDE"/>
    <w:rsid w:val="00B018FC"/>
    <w:rsid w:val="00B028B9"/>
    <w:rsid w:val="00B030CD"/>
    <w:rsid w:val="00B033B3"/>
    <w:rsid w:val="00B03E54"/>
    <w:rsid w:val="00B044F5"/>
    <w:rsid w:val="00B04964"/>
    <w:rsid w:val="00B061FB"/>
    <w:rsid w:val="00B06D99"/>
    <w:rsid w:val="00B06DBE"/>
    <w:rsid w:val="00B07C5F"/>
    <w:rsid w:val="00B10E0D"/>
    <w:rsid w:val="00B11AB1"/>
    <w:rsid w:val="00B11CED"/>
    <w:rsid w:val="00B12696"/>
    <w:rsid w:val="00B12AD0"/>
    <w:rsid w:val="00B12B87"/>
    <w:rsid w:val="00B13485"/>
    <w:rsid w:val="00B13FC2"/>
    <w:rsid w:val="00B1411A"/>
    <w:rsid w:val="00B1446E"/>
    <w:rsid w:val="00B14647"/>
    <w:rsid w:val="00B1587B"/>
    <w:rsid w:val="00B15CCF"/>
    <w:rsid w:val="00B163B1"/>
    <w:rsid w:val="00B1668F"/>
    <w:rsid w:val="00B16756"/>
    <w:rsid w:val="00B17AC9"/>
    <w:rsid w:val="00B20745"/>
    <w:rsid w:val="00B215B9"/>
    <w:rsid w:val="00B21E2F"/>
    <w:rsid w:val="00B230BE"/>
    <w:rsid w:val="00B231B4"/>
    <w:rsid w:val="00B23FD8"/>
    <w:rsid w:val="00B2411B"/>
    <w:rsid w:val="00B2443C"/>
    <w:rsid w:val="00B247B7"/>
    <w:rsid w:val="00B250F9"/>
    <w:rsid w:val="00B2568F"/>
    <w:rsid w:val="00B2622C"/>
    <w:rsid w:val="00B26B64"/>
    <w:rsid w:val="00B2722C"/>
    <w:rsid w:val="00B27AEE"/>
    <w:rsid w:val="00B30154"/>
    <w:rsid w:val="00B307C7"/>
    <w:rsid w:val="00B30CF4"/>
    <w:rsid w:val="00B3407D"/>
    <w:rsid w:val="00B345BF"/>
    <w:rsid w:val="00B34A9D"/>
    <w:rsid w:val="00B34DA6"/>
    <w:rsid w:val="00B35869"/>
    <w:rsid w:val="00B35878"/>
    <w:rsid w:val="00B35A70"/>
    <w:rsid w:val="00B35E2D"/>
    <w:rsid w:val="00B35FBF"/>
    <w:rsid w:val="00B3600F"/>
    <w:rsid w:val="00B370F1"/>
    <w:rsid w:val="00B40244"/>
    <w:rsid w:val="00B4060D"/>
    <w:rsid w:val="00B40A04"/>
    <w:rsid w:val="00B423B8"/>
    <w:rsid w:val="00B43286"/>
    <w:rsid w:val="00B43B71"/>
    <w:rsid w:val="00B43E11"/>
    <w:rsid w:val="00B4467F"/>
    <w:rsid w:val="00B44B23"/>
    <w:rsid w:val="00B44B3B"/>
    <w:rsid w:val="00B45E3C"/>
    <w:rsid w:val="00B47371"/>
    <w:rsid w:val="00B47527"/>
    <w:rsid w:val="00B47E4C"/>
    <w:rsid w:val="00B508A1"/>
    <w:rsid w:val="00B50CFC"/>
    <w:rsid w:val="00B5188E"/>
    <w:rsid w:val="00B519C7"/>
    <w:rsid w:val="00B52047"/>
    <w:rsid w:val="00B52262"/>
    <w:rsid w:val="00B53508"/>
    <w:rsid w:val="00B53EA2"/>
    <w:rsid w:val="00B5483D"/>
    <w:rsid w:val="00B55689"/>
    <w:rsid w:val="00B55930"/>
    <w:rsid w:val="00B55A7A"/>
    <w:rsid w:val="00B55C4C"/>
    <w:rsid w:val="00B569CE"/>
    <w:rsid w:val="00B5729F"/>
    <w:rsid w:val="00B57590"/>
    <w:rsid w:val="00B578AE"/>
    <w:rsid w:val="00B579DD"/>
    <w:rsid w:val="00B600C3"/>
    <w:rsid w:val="00B60BE8"/>
    <w:rsid w:val="00B60EB2"/>
    <w:rsid w:val="00B614B7"/>
    <w:rsid w:val="00B61575"/>
    <w:rsid w:val="00B61BB0"/>
    <w:rsid w:val="00B61E0B"/>
    <w:rsid w:val="00B61FDB"/>
    <w:rsid w:val="00B63035"/>
    <w:rsid w:val="00B632EE"/>
    <w:rsid w:val="00B643F9"/>
    <w:rsid w:val="00B65707"/>
    <w:rsid w:val="00B66003"/>
    <w:rsid w:val="00B660E3"/>
    <w:rsid w:val="00B67890"/>
    <w:rsid w:val="00B71142"/>
    <w:rsid w:val="00B71D13"/>
    <w:rsid w:val="00B72548"/>
    <w:rsid w:val="00B72A22"/>
    <w:rsid w:val="00B73103"/>
    <w:rsid w:val="00B73BEF"/>
    <w:rsid w:val="00B73FD2"/>
    <w:rsid w:val="00B74276"/>
    <w:rsid w:val="00B742F7"/>
    <w:rsid w:val="00B75326"/>
    <w:rsid w:val="00B75667"/>
    <w:rsid w:val="00B76B77"/>
    <w:rsid w:val="00B76D35"/>
    <w:rsid w:val="00B80B55"/>
    <w:rsid w:val="00B8191E"/>
    <w:rsid w:val="00B81949"/>
    <w:rsid w:val="00B82318"/>
    <w:rsid w:val="00B83BE3"/>
    <w:rsid w:val="00B8405C"/>
    <w:rsid w:val="00B840EF"/>
    <w:rsid w:val="00B843C2"/>
    <w:rsid w:val="00B84A63"/>
    <w:rsid w:val="00B851C0"/>
    <w:rsid w:val="00B85699"/>
    <w:rsid w:val="00B864F8"/>
    <w:rsid w:val="00B904A8"/>
    <w:rsid w:val="00B90CFA"/>
    <w:rsid w:val="00B90E4A"/>
    <w:rsid w:val="00B921C2"/>
    <w:rsid w:val="00B923F0"/>
    <w:rsid w:val="00B928DC"/>
    <w:rsid w:val="00B931E4"/>
    <w:rsid w:val="00B9394D"/>
    <w:rsid w:val="00B93E8B"/>
    <w:rsid w:val="00B941FC"/>
    <w:rsid w:val="00B94906"/>
    <w:rsid w:val="00B94F28"/>
    <w:rsid w:val="00B957CA"/>
    <w:rsid w:val="00B95849"/>
    <w:rsid w:val="00B95F9E"/>
    <w:rsid w:val="00B965F1"/>
    <w:rsid w:val="00B96BAA"/>
    <w:rsid w:val="00B97E87"/>
    <w:rsid w:val="00BA07C5"/>
    <w:rsid w:val="00BA08DF"/>
    <w:rsid w:val="00BA1E95"/>
    <w:rsid w:val="00BA236A"/>
    <w:rsid w:val="00BA2FA4"/>
    <w:rsid w:val="00BA3706"/>
    <w:rsid w:val="00BA46A5"/>
    <w:rsid w:val="00BA4BDA"/>
    <w:rsid w:val="00BA556D"/>
    <w:rsid w:val="00BA5D3B"/>
    <w:rsid w:val="00BA68DC"/>
    <w:rsid w:val="00BA6DBF"/>
    <w:rsid w:val="00BA73E7"/>
    <w:rsid w:val="00BB095F"/>
    <w:rsid w:val="00BB1355"/>
    <w:rsid w:val="00BB16E6"/>
    <w:rsid w:val="00BB1969"/>
    <w:rsid w:val="00BB2C10"/>
    <w:rsid w:val="00BB319D"/>
    <w:rsid w:val="00BB3817"/>
    <w:rsid w:val="00BB39DC"/>
    <w:rsid w:val="00BB3A70"/>
    <w:rsid w:val="00BB4FB6"/>
    <w:rsid w:val="00BB5858"/>
    <w:rsid w:val="00BB5C9E"/>
    <w:rsid w:val="00BB655D"/>
    <w:rsid w:val="00BB67CB"/>
    <w:rsid w:val="00BB6A99"/>
    <w:rsid w:val="00BB7170"/>
    <w:rsid w:val="00BB72BD"/>
    <w:rsid w:val="00BB775E"/>
    <w:rsid w:val="00BB7AE5"/>
    <w:rsid w:val="00BB7DB9"/>
    <w:rsid w:val="00BC0025"/>
    <w:rsid w:val="00BC0959"/>
    <w:rsid w:val="00BC1B55"/>
    <w:rsid w:val="00BC2329"/>
    <w:rsid w:val="00BC2C63"/>
    <w:rsid w:val="00BC2C95"/>
    <w:rsid w:val="00BC2D07"/>
    <w:rsid w:val="00BC2DBE"/>
    <w:rsid w:val="00BC3000"/>
    <w:rsid w:val="00BC3584"/>
    <w:rsid w:val="00BC35DB"/>
    <w:rsid w:val="00BC435D"/>
    <w:rsid w:val="00BC4D34"/>
    <w:rsid w:val="00BC576B"/>
    <w:rsid w:val="00BC5B93"/>
    <w:rsid w:val="00BC5D65"/>
    <w:rsid w:val="00BC5E6B"/>
    <w:rsid w:val="00BC657E"/>
    <w:rsid w:val="00BC6DB9"/>
    <w:rsid w:val="00BC7277"/>
    <w:rsid w:val="00BC7E6B"/>
    <w:rsid w:val="00BD023C"/>
    <w:rsid w:val="00BD0EE1"/>
    <w:rsid w:val="00BD13C3"/>
    <w:rsid w:val="00BD1433"/>
    <w:rsid w:val="00BD1464"/>
    <w:rsid w:val="00BD2249"/>
    <w:rsid w:val="00BD4092"/>
    <w:rsid w:val="00BD6D03"/>
    <w:rsid w:val="00BD6EC9"/>
    <w:rsid w:val="00BD6F51"/>
    <w:rsid w:val="00BD77EC"/>
    <w:rsid w:val="00BE06C8"/>
    <w:rsid w:val="00BE16B4"/>
    <w:rsid w:val="00BE1945"/>
    <w:rsid w:val="00BE1A18"/>
    <w:rsid w:val="00BE1BE7"/>
    <w:rsid w:val="00BE1C82"/>
    <w:rsid w:val="00BE1E61"/>
    <w:rsid w:val="00BE23AF"/>
    <w:rsid w:val="00BE2B02"/>
    <w:rsid w:val="00BE3970"/>
    <w:rsid w:val="00BE3FCB"/>
    <w:rsid w:val="00BE426A"/>
    <w:rsid w:val="00BE4F69"/>
    <w:rsid w:val="00BE5197"/>
    <w:rsid w:val="00BE5542"/>
    <w:rsid w:val="00BE588B"/>
    <w:rsid w:val="00BE6389"/>
    <w:rsid w:val="00BE6A1E"/>
    <w:rsid w:val="00BE6CD7"/>
    <w:rsid w:val="00BE71B9"/>
    <w:rsid w:val="00BE727C"/>
    <w:rsid w:val="00BE728B"/>
    <w:rsid w:val="00BE7BDB"/>
    <w:rsid w:val="00BF16F3"/>
    <w:rsid w:val="00BF1F7B"/>
    <w:rsid w:val="00BF1FFF"/>
    <w:rsid w:val="00BF2125"/>
    <w:rsid w:val="00BF3F23"/>
    <w:rsid w:val="00BF3F80"/>
    <w:rsid w:val="00BF55B6"/>
    <w:rsid w:val="00BF58EB"/>
    <w:rsid w:val="00BF641C"/>
    <w:rsid w:val="00BF6682"/>
    <w:rsid w:val="00BF6698"/>
    <w:rsid w:val="00BF6DA3"/>
    <w:rsid w:val="00BF6F92"/>
    <w:rsid w:val="00BF72C5"/>
    <w:rsid w:val="00BF7783"/>
    <w:rsid w:val="00BF77C8"/>
    <w:rsid w:val="00BF7FC1"/>
    <w:rsid w:val="00C0034C"/>
    <w:rsid w:val="00C00A7A"/>
    <w:rsid w:val="00C010CE"/>
    <w:rsid w:val="00C01DA5"/>
    <w:rsid w:val="00C0306B"/>
    <w:rsid w:val="00C0453F"/>
    <w:rsid w:val="00C04EF8"/>
    <w:rsid w:val="00C0532B"/>
    <w:rsid w:val="00C05BB7"/>
    <w:rsid w:val="00C0687D"/>
    <w:rsid w:val="00C074D8"/>
    <w:rsid w:val="00C1103E"/>
    <w:rsid w:val="00C111E6"/>
    <w:rsid w:val="00C11257"/>
    <w:rsid w:val="00C112CB"/>
    <w:rsid w:val="00C12029"/>
    <w:rsid w:val="00C12647"/>
    <w:rsid w:val="00C12AA1"/>
    <w:rsid w:val="00C12DE6"/>
    <w:rsid w:val="00C13192"/>
    <w:rsid w:val="00C1325E"/>
    <w:rsid w:val="00C159EF"/>
    <w:rsid w:val="00C15C2F"/>
    <w:rsid w:val="00C17319"/>
    <w:rsid w:val="00C179BA"/>
    <w:rsid w:val="00C17A14"/>
    <w:rsid w:val="00C212B5"/>
    <w:rsid w:val="00C212CC"/>
    <w:rsid w:val="00C21B11"/>
    <w:rsid w:val="00C21DA6"/>
    <w:rsid w:val="00C22709"/>
    <w:rsid w:val="00C22753"/>
    <w:rsid w:val="00C2297A"/>
    <w:rsid w:val="00C23048"/>
    <w:rsid w:val="00C23A30"/>
    <w:rsid w:val="00C241CA"/>
    <w:rsid w:val="00C248A1"/>
    <w:rsid w:val="00C25091"/>
    <w:rsid w:val="00C256ED"/>
    <w:rsid w:val="00C26D0B"/>
    <w:rsid w:val="00C27D49"/>
    <w:rsid w:val="00C30193"/>
    <w:rsid w:val="00C31CC2"/>
    <w:rsid w:val="00C3234A"/>
    <w:rsid w:val="00C32603"/>
    <w:rsid w:val="00C3281B"/>
    <w:rsid w:val="00C330D8"/>
    <w:rsid w:val="00C34167"/>
    <w:rsid w:val="00C34825"/>
    <w:rsid w:val="00C34E83"/>
    <w:rsid w:val="00C34F0B"/>
    <w:rsid w:val="00C351F5"/>
    <w:rsid w:val="00C351FA"/>
    <w:rsid w:val="00C356D3"/>
    <w:rsid w:val="00C35C73"/>
    <w:rsid w:val="00C365FC"/>
    <w:rsid w:val="00C37266"/>
    <w:rsid w:val="00C3788E"/>
    <w:rsid w:val="00C3794D"/>
    <w:rsid w:val="00C40211"/>
    <w:rsid w:val="00C40309"/>
    <w:rsid w:val="00C436DF"/>
    <w:rsid w:val="00C4395E"/>
    <w:rsid w:val="00C43B8E"/>
    <w:rsid w:val="00C43CF7"/>
    <w:rsid w:val="00C44BFF"/>
    <w:rsid w:val="00C44D25"/>
    <w:rsid w:val="00C44EAF"/>
    <w:rsid w:val="00C46803"/>
    <w:rsid w:val="00C47234"/>
    <w:rsid w:val="00C474A6"/>
    <w:rsid w:val="00C47631"/>
    <w:rsid w:val="00C47CFD"/>
    <w:rsid w:val="00C50C69"/>
    <w:rsid w:val="00C5143D"/>
    <w:rsid w:val="00C538E3"/>
    <w:rsid w:val="00C5452F"/>
    <w:rsid w:val="00C54BB7"/>
    <w:rsid w:val="00C54F65"/>
    <w:rsid w:val="00C5501D"/>
    <w:rsid w:val="00C55278"/>
    <w:rsid w:val="00C55477"/>
    <w:rsid w:val="00C565E8"/>
    <w:rsid w:val="00C5695D"/>
    <w:rsid w:val="00C57331"/>
    <w:rsid w:val="00C57866"/>
    <w:rsid w:val="00C57ED5"/>
    <w:rsid w:val="00C60493"/>
    <w:rsid w:val="00C60C96"/>
    <w:rsid w:val="00C6338A"/>
    <w:rsid w:val="00C646CA"/>
    <w:rsid w:val="00C64709"/>
    <w:rsid w:val="00C64E92"/>
    <w:rsid w:val="00C65337"/>
    <w:rsid w:val="00C6573D"/>
    <w:rsid w:val="00C6666C"/>
    <w:rsid w:val="00C67EA1"/>
    <w:rsid w:val="00C709F8"/>
    <w:rsid w:val="00C70F38"/>
    <w:rsid w:val="00C7145E"/>
    <w:rsid w:val="00C71F91"/>
    <w:rsid w:val="00C72C62"/>
    <w:rsid w:val="00C7381B"/>
    <w:rsid w:val="00C73B26"/>
    <w:rsid w:val="00C73BEA"/>
    <w:rsid w:val="00C74236"/>
    <w:rsid w:val="00C74456"/>
    <w:rsid w:val="00C770B9"/>
    <w:rsid w:val="00C77145"/>
    <w:rsid w:val="00C77345"/>
    <w:rsid w:val="00C77484"/>
    <w:rsid w:val="00C801BE"/>
    <w:rsid w:val="00C8085B"/>
    <w:rsid w:val="00C80EBE"/>
    <w:rsid w:val="00C80EF3"/>
    <w:rsid w:val="00C81A64"/>
    <w:rsid w:val="00C82822"/>
    <w:rsid w:val="00C82F19"/>
    <w:rsid w:val="00C8339D"/>
    <w:rsid w:val="00C83FDC"/>
    <w:rsid w:val="00C84491"/>
    <w:rsid w:val="00C84CDC"/>
    <w:rsid w:val="00C84E0A"/>
    <w:rsid w:val="00C84FD4"/>
    <w:rsid w:val="00C85BFA"/>
    <w:rsid w:val="00C86051"/>
    <w:rsid w:val="00C8620F"/>
    <w:rsid w:val="00C86D3C"/>
    <w:rsid w:val="00C87DE8"/>
    <w:rsid w:val="00C90447"/>
    <w:rsid w:val="00C9053A"/>
    <w:rsid w:val="00C90CF6"/>
    <w:rsid w:val="00C90FA1"/>
    <w:rsid w:val="00C91050"/>
    <w:rsid w:val="00C9303B"/>
    <w:rsid w:val="00C9367B"/>
    <w:rsid w:val="00C947C1"/>
    <w:rsid w:val="00C948E5"/>
    <w:rsid w:val="00C957DE"/>
    <w:rsid w:val="00C95E02"/>
    <w:rsid w:val="00C95FE2"/>
    <w:rsid w:val="00C96325"/>
    <w:rsid w:val="00CA092D"/>
    <w:rsid w:val="00CA0BA0"/>
    <w:rsid w:val="00CA0C9E"/>
    <w:rsid w:val="00CA0FFC"/>
    <w:rsid w:val="00CA2084"/>
    <w:rsid w:val="00CA3252"/>
    <w:rsid w:val="00CA33B1"/>
    <w:rsid w:val="00CA372D"/>
    <w:rsid w:val="00CA3D1A"/>
    <w:rsid w:val="00CA446B"/>
    <w:rsid w:val="00CA477D"/>
    <w:rsid w:val="00CA4C53"/>
    <w:rsid w:val="00CA614D"/>
    <w:rsid w:val="00CA6FE3"/>
    <w:rsid w:val="00CA74FF"/>
    <w:rsid w:val="00CB0B5F"/>
    <w:rsid w:val="00CB16E3"/>
    <w:rsid w:val="00CB1A98"/>
    <w:rsid w:val="00CB2B71"/>
    <w:rsid w:val="00CB441E"/>
    <w:rsid w:val="00CB4CB5"/>
    <w:rsid w:val="00CB4D46"/>
    <w:rsid w:val="00CB4EB3"/>
    <w:rsid w:val="00CB5CFA"/>
    <w:rsid w:val="00CB5D87"/>
    <w:rsid w:val="00CB6000"/>
    <w:rsid w:val="00CB601A"/>
    <w:rsid w:val="00CB6EB6"/>
    <w:rsid w:val="00CB74D0"/>
    <w:rsid w:val="00CB75B4"/>
    <w:rsid w:val="00CB76B5"/>
    <w:rsid w:val="00CB7D57"/>
    <w:rsid w:val="00CC013F"/>
    <w:rsid w:val="00CC1013"/>
    <w:rsid w:val="00CC12DD"/>
    <w:rsid w:val="00CC1ED0"/>
    <w:rsid w:val="00CC33B5"/>
    <w:rsid w:val="00CC3DA2"/>
    <w:rsid w:val="00CC574D"/>
    <w:rsid w:val="00CC5D70"/>
    <w:rsid w:val="00CC5DB1"/>
    <w:rsid w:val="00CC62E7"/>
    <w:rsid w:val="00CC684A"/>
    <w:rsid w:val="00CC733E"/>
    <w:rsid w:val="00CC792C"/>
    <w:rsid w:val="00CD0131"/>
    <w:rsid w:val="00CD0B4C"/>
    <w:rsid w:val="00CD343E"/>
    <w:rsid w:val="00CD34B0"/>
    <w:rsid w:val="00CD44EF"/>
    <w:rsid w:val="00CD4F7F"/>
    <w:rsid w:val="00CD688E"/>
    <w:rsid w:val="00CD7418"/>
    <w:rsid w:val="00CE0231"/>
    <w:rsid w:val="00CE0C90"/>
    <w:rsid w:val="00CE10E4"/>
    <w:rsid w:val="00CE1F7C"/>
    <w:rsid w:val="00CE23BF"/>
    <w:rsid w:val="00CE23EC"/>
    <w:rsid w:val="00CE249C"/>
    <w:rsid w:val="00CE2BEB"/>
    <w:rsid w:val="00CE30BE"/>
    <w:rsid w:val="00CE3157"/>
    <w:rsid w:val="00CE4956"/>
    <w:rsid w:val="00CE5441"/>
    <w:rsid w:val="00CE5546"/>
    <w:rsid w:val="00CE63EB"/>
    <w:rsid w:val="00CE679D"/>
    <w:rsid w:val="00CE6E39"/>
    <w:rsid w:val="00CE7153"/>
    <w:rsid w:val="00CE7B85"/>
    <w:rsid w:val="00CF0AAA"/>
    <w:rsid w:val="00CF0CE6"/>
    <w:rsid w:val="00CF188E"/>
    <w:rsid w:val="00CF235C"/>
    <w:rsid w:val="00CF299F"/>
    <w:rsid w:val="00CF2FC0"/>
    <w:rsid w:val="00CF3C57"/>
    <w:rsid w:val="00CF4AA3"/>
    <w:rsid w:val="00CF4F12"/>
    <w:rsid w:val="00CF4F24"/>
    <w:rsid w:val="00CF5794"/>
    <w:rsid w:val="00CF5908"/>
    <w:rsid w:val="00CF5C0B"/>
    <w:rsid w:val="00CF6950"/>
    <w:rsid w:val="00CF770E"/>
    <w:rsid w:val="00D003C3"/>
    <w:rsid w:val="00D00620"/>
    <w:rsid w:val="00D0122F"/>
    <w:rsid w:val="00D01707"/>
    <w:rsid w:val="00D018DE"/>
    <w:rsid w:val="00D01CDA"/>
    <w:rsid w:val="00D01F34"/>
    <w:rsid w:val="00D0281F"/>
    <w:rsid w:val="00D037C5"/>
    <w:rsid w:val="00D0420E"/>
    <w:rsid w:val="00D04A29"/>
    <w:rsid w:val="00D04DF1"/>
    <w:rsid w:val="00D04F73"/>
    <w:rsid w:val="00D057E9"/>
    <w:rsid w:val="00D06412"/>
    <w:rsid w:val="00D069EA"/>
    <w:rsid w:val="00D06C29"/>
    <w:rsid w:val="00D06CF2"/>
    <w:rsid w:val="00D06DA3"/>
    <w:rsid w:val="00D06E2D"/>
    <w:rsid w:val="00D104CB"/>
    <w:rsid w:val="00D10500"/>
    <w:rsid w:val="00D1094C"/>
    <w:rsid w:val="00D10CF6"/>
    <w:rsid w:val="00D114DF"/>
    <w:rsid w:val="00D116B8"/>
    <w:rsid w:val="00D11F63"/>
    <w:rsid w:val="00D120A9"/>
    <w:rsid w:val="00D122A4"/>
    <w:rsid w:val="00D122DA"/>
    <w:rsid w:val="00D13165"/>
    <w:rsid w:val="00D13F94"/>
    <w:rsid w:val="00D14258"/>
    <w:rsid w:val="00D14416"/>
    <w:rsid w:val="00D14B51"/>
    <w:rsid w:val="00D14CB3"/>
    <w:rsid w:val="00D16B5A"/>
    <w:rsid w:val="00D17E13"/>
    <w:rsid w:val="00D2002C"/>
    <w:rsid w:val="00D20149"/>
    <w:rsid w:val="00D20A4A"/>
    <w:rsid w:val="00D20E4B"/>
    <w:rsid w:val="00D219A4"/>
    <w:rsid w:val="00D21D7F"/>
    <w:rsid w:val="00D220FB"/>
    <w:rsid w:val="00D23516"/>
    <w:rsid w:val="00D23BBC"/>
    <w:rsid w:val="00D242C3"/>
    <w:rsid w:val="00D243FF"/>
    <w:rsid w:val="00D26A34"/>
    <w:rsid w:val="00D27A32"/>
    <w:rsid w:val="00D27A97"/>
    <w:rsid w:val="00D30248"/>
    <w:rsid w:val="00D30481"/>
    <w:rsid w:val="00D309CC"/>
    <w:rsid w:val="00D30B1F"/>
    <w:rsid w:val="00D31EFB"/>
    <w:rsid w:val="00D32976"/>
    <w:rsid w:val="00D32A49"/>
    <w:rsid w:val="00D32A7C"/>
    <w:rsid w:val="00D3388D"/>
    <w:rsid w:val="00D33BE6"/>
    <w:rsid w:val="00D33F2E"/>
    <w:rsid w:val="00D34462"/>
    <w:rsid w:val="00D34863"/>
    <w:rsid w:val="00D36199"/>
    <w:rsid w:val="00D37CFF"/>
    <w:rsid w:val="00D4002C"/>
    <w:rsid w:val="00D4107D"/>
    <w:rsid w:val="00D41F3F"/>
    <w:rsid w:val="00D42AD8"/>
    <w:rsid w:val="00D434EA"/>
    <w:rsid w:val="00D43503"/>
    <w:rsid w:val="00D435C5"/>
    <w:rsid w:val="00D44467"/>
    <w:rsid w:val="00D4539A"/>
    <w:rsid w:val="00D4617C"/>
    <w:rsid w:val="00D46388"/>
    <w:rsid w:val="00D46530"/>
    <w:rsid w:val="00D4656E"/>
    <w:rsid w:val="00D46891"/>
    <w:rsid w:val="00D469E2"/>
    <w:rsid w:val="00D46D78"/>
    <w:rsid w:val="00D5020C"/>
    <w:rsid w:val="00D50517"/>
    <w:rsid w:val="00D5097E"/>
    <w:rsid w:val="00D50A0B"/>
    <w:rsid w:val="00D50A54"/>
    <w:rsid w:val="00D50F61"/>
    <w:rsid w:val="00D51651"/>
    <w:rsid w:val="00D517C1"/>
    <w:rsid w:val="00D51D04"/>
    <w:rsid w:val="00D51E54"/>
    <w:rsid w:val="00D51F08"/>
    <w:rsid w:val="00D52B3F"/>
    <w:rsid w:val="00D5344F"/>
    <w:rsid w:val="00D53867"/>
    <w:rsid w:val="00D53A06"/>
    <w:rsid w:val="00D56BD3"/>
    <w:rsid w:val="00D56D3D"/>
    <w:rsid w:val="00D5717D"/>
    <w:rsid w:val="00D57B70"/>
    <w:rsid w:val="00D605B0"/>
    <w:rsid w:val="00D6121E"/>
    <w:rsid w:val="00D61837"/>
    <w:rsid w:val="00D62D78"/>
    <w:rsid w:val="00D62E34"/>
    <w:rsid w:val="00D632F4"/>
    <w:rsid w:val="00D63D15"/>
    <w:rsid w:val="00D64F9F"/>
    <w:rsid w:val="00D6575A"/>
    <w:rsid w:val="00D65ECF"/>
    <w:rsid w:val="00D66A36"/>
    <w:rsid w:val="00D67AEB"/>
    <w:rsid w:val="00D67C96"/>
    <w:rsid w:val="00D705A8"/>
    <w:rsid w:val="00D7081C"/>
    <w:rsid w:val="00D71345"/>
    <w:rsid w:val="00D71BF9"/>
    <w:rsid w:val="00D71D78"/>
    <w:rsid w:val="00D72B72"/>
    <w:rsid w:val="00D73AC8"/>
    <w:rsid w:val="00D74430"/>
    <w:rsid w:val="00D747BB"/>
    <w:rsid w:val="00D7483B"/>
    <w:rsid w:val="00D74A4D"/>
    <w:rsid w:val="00D76164"/>
    <w:rsid w:val="00D7689C"/>
    <w:rsid w:val="00D768CB"/>
    <w:rsid w:val="00D7754E"/>
    <w:rsid w:val="00D804C0"/>
    <w:rsid w:val="00D80914"/>
    <w:rsid w:val="00D80EE1"/>
    <w:rsid w:val="00D822FD"/>
    <w:rsid w:val="00D82B9F"/>
    <w:rsid w:val="00D83B9F"/>
    <w:rsid w:val="00D84516"/>
    <w:rsid w:val="00D85684"/>
    <w:rsid w:val="00D869D2"/>
    <w:rsid w:val="00D871E5"/>
    <w:rsid w:val="00D872B7"/>
    <w:rsid w:val="00D87774"/>
    <w:rsid w:val="00D87F68"/>
    <w:rsid w:val="00D901DD"/>
    <w:rsid w:val="00D9136C"/>
    <w:rsid w:val="00D917F6"/>
    <w:rsid w:val="00D92405"/>
    <w:rsid w:val="00D92D1A"/>
    <w:rsid w:val="00D92FBE"/>
    <w:rsid w:val="00D937B9"/>
    <w:rsid w:val="00D93DB5"/>
    <w:rsid w:val="00D9441A"/>
    <w:rsid w:val="00D94A5F"/>
    <w:rsid w:val="00D95A9B"/>
    <w:rsid w:val="00D967DF"/>
    <w:rsid w:val="00D971AA"/>
    <w:rsid w:val="00D975EB"/>
    <w:rsid w:val="00D979F2"/>
    <w:rsid w:val="00DA12B4"/>
    <w:rsid w:val="00DA1841"/>
    <w:rsid w:val="00DA20D0"/>
    <w:rsid w:val="00DA2580"/>
    <w:rsid w:val="00DA2E78"/>
    <w:rsid w:val="00DA3B70"/>
    <w:rsid w:val="00DA3EC1"/>
    <w:rsid w:val="00DA442B"/>
    <w:rsid w:val="00DA6380"/>
    <w:rsid w:val="00DA7BC3"/>
    <w:rsid w:val="00DB0122"/>
    <w:rsid w:val="00DB03A2"/>
    <w:rsid w:val="00DB03C1"/>
    <w:rsid w:val="00DB0A64"/>
    <w:rsid w:val="00DB1E66"/>
    <w:rsid w:val="00DB3660"/>
    <w:rsid w:val="00DB38EC"/>
    <w:rsid w:val="00DB3CA1"/>
    <w:rsid w:val="00DB4B1A"/>
    <w:rsid w:val="00DB5233"/>
    <w:rsid w:val="00DB627F"/>
    <w:rsid w:val="00DB693B"/>
    <w:rsid w:val="00DB6D14"/>
    <w:rsid w:val="00DB7C5A"/>
    <w:rsid w:val="00DC0EBB"/>
    <w:rsid w:val="00DC20DB"/>
    <w:rsid w:val="00DC214C"/>
    <w:rsid w:val="00DC27D7"/>
    <w:rsid w:val="00DC2C0D"/>
    <w:rsid w:val="00DC42F5"/>
    <w:rsid w:val="00DC5000"/>
    <w:rsid w:val="00DD0A1B"/>
    <w:rsid w:val="00DD17E8"/>
    <w:rsid w:val="00DD273D"/>
    <w:rsid w:val="00DD279C"/>
    <w:rsid w:val="00DD28EB"/>
    <w:rsid w:val="00DD2D7F"/>
    <w:rsid w:val="00DD3431"/>
    <w:rsid w:val="00DD375C"/>
    <w:rsid w:val="00DD4622"/>
    <w:rsid w:val="00DD4784"/>
    <w:rsid w:val="00DD4AA9"/>
    <w:rsid w:val="00DD67A5"/>
    <w:rsid w:val="00DD6912"/>
    <w:rsid w:val="00DD6F97"/>
    <w:rsid w:val="00DD7B72"/>
    <w:rsid w:val="00DE002D"/>
    <w:rsid w:val="00DE0593"/>
    <w:rsid w:val="00DE11B0"/>
    <w:rsid w:val="00DE196E"/>
    <w:rsid w:val="00DE1B98"/>
    <w:rsid w:val="00DE219F"/>
    <w:rsid w:val="00DE25D2"/>
    <w:rsid w:val="00DE3149"/>
    <w:rsid w:val="00DE3606"/>
    <w:rsid w:val="00DE411E"/>
    <w:rsid w:val="00DE4BD6"/>
    <w:rsid w:val="00DE5678"/>
    <w:rsid w:val="00DE63CA"/>
    <w:rsid w:val="00DE6559"/>
    <w:rsid w:val="00DE6566"/>
    <w:rsid w:val="00DE682B"/>
    <w:rsid w:val="00DE6883"/>
    <w:rsid w:val="00DE7661"/>
    <w:rsid w:val="00DE7750"/>
    <w:rsid w:val="00DE7F58"/>
    <w:rsid w:val="00DF058A"/>
    <w:rsid w:val="00DF0C6C"/>
    <w:rsid w:val="00DF1161"/>
    <w:rsid w:val="00DF19D2"/>
    <w:rsid w:val="00DF1AE1"/>
    <w:rsid w:val="00DF2270"/>
    <w:rsid w:val="00DF234E"/>
    <w:rsid w:val="00DF291F"/>
    <w:rsid w:val="00DF2D83"/>
    <w:rsid w:val="00DF4225"/>
    <w:rsid w:val="00DF4306"/>
    <w:rsid w:val="00DF48A2"/>
    <w:rsid w:val="00DF5403"/>
    <w:rsid w:val="00DF5EF0"/>
    <w:rsid w:val="00DF6F6E"/>
    <w:rsid w:val="00DF7675"/>
    <w:rsid w:val="00E0000A"/>
    <w:rsid w:val="00E002F8"/>
    <w:rsid w:val="00E011BC"/>
    <w:rsid w:val="00E017BF"/>
    <w:rsid w:val="00E01F5B"/>
    <w:rsid w:val="00E02816"/>
    <w:rsid w:val="00E04273"/>
    <w:rsid w:val="00E04A99"/>
    <w:rsid w:val="00E05A09"/>
    <w:rsid w:val="00E06466"/>
    <w:rsid w:val="00E07986"/>
    <w:rsid w:val="00E079C5"/>
    <w:rsid w:val="00E103D7"/>
    <w:rsid w:val="00E1073B"/>
    <w:rsid w:val="00E110E7"/>
    <w:rsid w:val="00E119C7"/>
    <w:rsid w:val="00E11DA8"/>
    <w:rsid w:val="00E1243A"/>
    <w:rsid w:val="00E12D12"/>
    <w:rsid w:val="00E1335E"/>
    <w:rsid w:val="00E134BE"/>
    <w:rsid w:val="00E140CF"/>
    <w:rsid w:val="00E14C38"/>
    <w:rsid w:val="00E151FD"/>
    <w:rsid w:val="00E15704"/>
    <w:rsid w:val="00E1685B"/>
    <w:rsid w:val="00E17338"/>
    <w:rsid w:val="00E17FDA"/>
    <w:rsid w:val="00E201C5"/>
    <w:rsid w:val="00E207CF"/>
    <w:rsid w:val="00E20AD6"/>
    <w:rsid w:val="00E210A2"/>
    <w:rsid w:val="00E21AE6"/>
    <w:rsid w:val="00E22F6E"/>
    <w:rsid w:val="00E23842"/>
    <w:rsid w:val="00E2417C"/>
    <w:rsid w:val="00E24DD0"/>
    <w:rsid w:val="00E2594B"/>
    <w:rsid w:val="00E25F51"/>
    <w:rsid w:val="00E27B17"/>
    <w:rsid w:val="00E27F90"/>
    <w:rsid w:val="00E300B9"/>
    <w:rsid w:val="00E31127"/>
    <w:rsid w:val="00E3132A"/>
    <w:rsid w:val="00E316B2"/>
    <w:rsid w:val="00E31C29"/>
    <w:rsid w:val="00E32422"/>
    <w:rsid w:val="00E32632"/>
    <w:rsid w:val="00E32BB4"/>
    <w:rsid w:val="00E32FA7"/>
    <w:rsid w:val="00E33933"/>
    <w:rsid w:val="00E351DE"/>
    <w:rsid w:val="00E353EC"/>
    <w:rsid w:val="00E35579"/>
    <w:rsid w:val="00E3601D"/>
    <w:rsid w:val="00E362FF"/>
    <w:rsid w:val="00E36426"/>
    <w:rsid w:val="00E364AC"/>
    <w:rsid w:val="00E36738"/>
    <w:rsid w:val="00E4187C"/>
    <w:rsid w:val="00E41970"/>
    <w:rsid w:val="00E433C7"/>
    <w:rsid w:val="00E43851"/>
    <w:rsid w:val="00E43C49"/>
    <w:rsid w:val="00E451B0"/>
    <w:rsid w:val="00E45493"/>
    <w:rsid w:val="00E463C8"/>
    <w:rsid w:val="00E471FB"/>
    <w:rsid w:val="00E47683"/>
    <w:rsid w:val="00E47CDF"/>
    <w:rsid w:val="00E50269"/>
    <w:rsid w:val="00E50BCD"/>
    <w:rsid w:val="00E511B2"/>
    <w:rsid w:val="00E52068"/>
    <w:rsid w:val="00E5229E"/>
    <w:rsid w:val="00E52337"/>
    <w:rsid w:val="00E5258C"/>
    <w:rsid w:val="00E5277C"/>
    <w:rsid w:val="00E5294F"/>
    <w:rsid w:val="00E52D86"/>
    <w:rsid w:val="00E54A6D"/>
    <w:rsid w:val="00E54D52"/>
    <w:rsid w:val="00E54E5C"/>
    <w:rsid w:val="00E55C15"/>
    <w:rsid w:val="00E564A3"/>
    <w:rsid w:val="00E57508"/>
    <w:rsid w:val="00E576EF"/>
    <w:rsid w:val="00E60289"/>
    <w:rsid w:val="00E60556"/>
    <w:rsid w:val="00E60C0B"/>
    <w:rsid w:val="00E61763"/>
    <w:rsid w:val="00E62397"/>
    <w:rsid w:val="00E62728"/>
    <w:rsid w:val="00E62D41"/>
    <w:rsid w:val="00E64078"/>
    <w:rsid w:val="00E6576A"/>
    <w:rsid w:val="00E667A2"/>
    <w:rsid w:val="00E66F34"/>
    <w:rsid w:val="00E67055"/>
    <w:rsid w:val="00E671F6"/>
    <w:rsid w:val="00E67ECA"/>
    <w:rsid w:val="00E70DEA"/>
    <w:rsid w:val="00E70F73"/>
    <w:rsid w:val="00E714DE"/>
    <w:rsid w:val="00E72740"/>
    <w:rsid w:val="00E727E0"/>
    <w:rsid w:val="00E7294A"/>
    <w:rsid w:val="00E74035"/>
    <w:rsid w:val="00E7436E"/>
    <w:rsid w:val="00E745B9"/>
    <w:rsid w:val="00E74E9E"/>
    <w:rsid w:val="00E76585"/>
    <w:rsid w:val="00E76D7B"/>
    <w:rsid w:val="00E76E01"/>
    <w:rsid w:val="00E808A0"/>
    <w:rsid w:val="00E80C2C"/>
    <w:rsid w:val="00E80CAC"/>
    <w:rsid w:val="00E81CBA"/>
    <w:rsid w:val="00E81DF4"/>
    <w:rsid w:val="00E825CC"/>
    <w:rsid w:val="00E82647"/>
    <w:rsid w:val="00E826FE"/>
    <w:rsid w:val="00E83254"/>
    <w:rsid w:val="00E83C83"/>
    <w:rsid w:val="00E84780"/>
    <w:rsid w:val="00E84B09"/>
    <w:rsid w:val="00E851A2"/>
    <w:rsid w:val="00E86022"/>
    <w:rsid w:val="00E86038"/>
    <w:rsid w:val="00E866FE"/>
    <w:rsid w:val="00E874C8"/>
    <w:rsid w:val="00E8781E"/>
    <w:rsid w:val="00E90B1A"/>
    <w:rsid w:val="00E917AE"/>
    <w:rsid w:val="00E922BE"/>
    <w:rsid w:val="00E92AF5"/>
    <w:rsid w:val="00E931FF"/>
    <w:rsid w:val="00E953B0"/>
    <w:rsid w:val="00E95697"/>
    <w:rsid w:val="00E96343"/>
    <w:rsid w:val="00E965C9"/>
    <w:rsid w:val="00E97CD7"/>
    <w:rsid w:val="00EA0333"/>
    <w:rsid w:val="00EA105F"/>
    <w:rsid w:val="00EA1CFA"/>
    <w:rsid w:val="00EA1FF7"/>
    <w:rsid w:val="00EA30DD"/>
    <w:rsid w:val="00EA3A88"/>
    <w:rsid w:val="00EA4DAB"/>
    <w:rsid w:val="00EA50B7"/>
    <w:rsid w:val="00EA5323"/>
    <w:rsid w:val="00EA5A92"/>
    <w:rsid w:val="00EA5C5A"/>
    <w:rsid w:val="00EA6A80"/>
    <w:rsid w:val="00EA756A"/>
    <w:rsid w:val="00EB1885"/>
    <w:rsid w:val="00EB24C4"/>
    <w:rsid w:val="00EB31F0"/>
    <w:rsid w:val="00EB37B2"/>
    <w:rsid w:val="00EB382B"/>
    <w:rsid w:val="00EB3E28"/>
    <w:rsid w:val="00EB3FA7"/>
    <w:rsid w:val="00EB4315"/>
    <w:rsid w:val="00EB4B69"/>
    <w:rsid w:val="00EB588F"/>
    <w:rsid w:val="00EB6DDA"/>
    <w:rsid w:val="00EB6EA8"/>
    <w:rsid w:val="00EB725E"/>
    <w:rsid w:val="00EB7A7A"/>
    <w:rsid w:val="00EB7ED2"/>
    <w:rsid w:val="00EC077C"/>
    <w:rsid w:val="00EC0C09"/>
    <w:rsid w:val="00EC0D0C"/>
    <w:rsid w:val="00EC2A47"/>
    <w:rsid w:val="00EC2FE0"/>
    <w:rsid w:val="00EC31AC"/>
    <w:rsid w:val="00EC31BD"/>
    <w:rsid w:val="00EC3AA0"/>
    <w:rsid w:val="00EC3D03"/>
    <w:rsid w:val="00EC53C2"/>
    <w:rsid w:val="00EC598D"/>
    <w:rsid w:val="00EC6395"/>
    <w:rsid w:val="00EC664D"/>
    <w:rsid w:val="00EC6F47"/>
    <w:rsid w:val="00EC7293"/>
    <w:rsid w:val="00EC7334"/>
    <w:rsid w:val="00EC7AB3"/>
    <w:rsid w:val="00EC7F89"/>
    <w:rsid w:val="00ED0010"/>
    <w:rsid w:val="00ED1224"/>
    <w:rsid w:val="00ED1ACB"/>
    <w:rsid w:val="00ED3209"/>
    <w:rsid w:val="00ED32E7"/>
    <w:rsid w:val="00ED42F7"/>
    <w:rsid w:val="00ED44BD"/>
    <w:rsid w:val="00ED4527"/>
    <w:rsid w:val="00ED4570"/>
    <w:rsid w:val="00ED497C"/>
    <w:rsid w:val="00ED49B6"/>
    <w:rsid w:val="00ED5D05"/>
    <w:rsid w:val="00ED5FF7"/>
    <w:rsid w:val="00ED65BA"/>
    <w:rsid w:val="00ED6980"/>
    <w:rsid w:val="00ED6FE9"/>
    <w:rsid w:val="00ED70C5"/>
    <w:rsid w:val="00ED7D6B"/>
    <w:rsid w:val="00ED7ED3"/>
    <w:rsid w:val="00EE0379"/>
    <w:rsid w:val="00EE122F"/>
    <w:rsid w:val="00EE158C"/>
    <w:rsid w:val="00EE29FA"/>
    <w:rsid w:val="00EE3220"/>
    <w:rsid w:val="00EE3654"/>
    <w:rsid w:val="00EE40C6"/>
    <w:rsid w:val="00EE41ED"/>
    <w:rsid w:val="00EE54E4"/>
    <w:rsid w:val="00EE5C44"/>
    <w:rsid w:val="00EE6152"/>
    <w:rsid w:val="00EE78A5"/>
    <w:rsid w:val="00EE79B5"/>
    <w:rsid w:val="00EF1908"/>
    <w:rsid w:val="00EF1C9D"/>
    <w:rsid w:val="00EF2359"/>
    <w:rsid w:val="00EF254A"/>
    <w:rsid w:val="00EF2811"/>
    <w:rsid w:val="00EF3E1B"/>
    <w:rsid w:val="00EF42A5"/>
    <w:rsid w:val="00EF4839"/>
    <w:rsid w:val="00EF4853"/>
    <w:rsid w:val="00EF4EEB"/>
    <w:rsid w:val="00EF5E3D"/>
    <w:rsid w:val="00EF6A4C"/>
    <w:rsid w:val="00EF7231"/>
    <w:rsid w:val="00EF72A0"/>
    <w:rsid w:val="00F006D8"/>
    <w:rsid w:val="00F00942"/>
    <w:rsid w:val="00F018CB"/>
    <w:rsid w:val="00F01A2B"/>
    <w:rsid w:val="00F02702"/>
    <w:rsid w:val="00F03DD0"/>
    <w:rsid w:val="00F04520"/>
    <w:rsid w:val="00F0500F"/>
    <w:rsid w:val="00F05BAB"/>
    <w:rsid w:val="00F05D7E"/>
    <w:rsid w:val="00F0654C"/>
    <w:rsid w:val="00F07224"/>
    <w:rsid w:val="00F1121B"/>
    <w:rsid w:val="00F121CF"/>
    <w:rsid w:val="00F126B4"/>
    <w:rsid w:val="00F12755"/>
    <w:rsid w:val="00F128E2"/>
    <w:rsid w:val="00F14169"/>
    <w:rsid w:val="00F14318"/>
    <w:rsid w:val="00F150B8"/>
    <w:rsid w:val="00F150C2"/>
    <w:rsid w:val="00F1653C"/>
    <w:rsid w:val="00F200F1"/>
    <w:rsid w:val="00F20A45"/>
    <w:rsid w:val="00F20C71"/>
    <w:rsid w:val="00F2137D"/>
    <w:rsid w:val="00F21D36"/>
    <w:rsid w:val="00F21DC9"/>
    <w:rsid w:val="00F21F93"/>
    <w:rsid w:val="00F21FDF"/>
    <w:rsid w:val="00F23321"/>
    <w:rsid w:val="00F2358F"/>
    <w:rsid w:val="00F249D1"/>
    <w:rsid w:val="00F24CB9"/>
    <w:rsid w:val="00F255B1"/>
    <w:rsid w:val="00F260D6"/>
    <w:rsid w:val="00F302F9"/>
    <w:rsid w:val="00F30518"/>
    <w:rsid w:val="00F30A51"/>
    <w:rsid w:val="00F31594"/>
    <w:rsid w:val="00F31D26"/>
    <w:rsid w:val="00F3201E"/>
    <w:rsid w:val="00F320D1"/>
    <w:rsid w:val="00F338DF"/>
    <w:rsid w:val="00F33B6D"/>
    <w:rsid w:val="00F3469E"/>
    <w:rsid w:val="00F3485F"/>
    <w:rsid w:val="00F34ACA"/>
    <w:rsid w:val="00F355C2"/>
    <w:rsid w:val="00F35A98"/>
    <w:rsid w:val="00F377D7"/>
    <w:rsid w:val="00F37C45"/>
    <w:rsid w:val="00F40404"/>
    <w:rsid w:val="00F406CB"/>
    <w:rsid w:val="00F40DBE"/>
    <w:rsid w:val="00F43244"/>
    <w:rsid w:val="00F439E0"/>
    <w:rsid w:val="00F43D51"/>
    <w:rsid w:val="00F44B34"/>
    <w:rsid w:val="00F44F53"/>
    <w:rsid w:val="00F45030"/>
    <w:rsid w:val="00F4623F"/>
    <w:rsid w:val="00F47602"/>
    <w:rsid w:val="00F47851"/>
    <w:rsid w:val="00F548FF"/>
    <w:rsid w:val="00F54F4E"/>
    <w:rsid w:val="00F5539C"/>
    <w:rsid w:val="00F558E4"/>
    <w:rsid w:val="00F56131"/>
    <w:rsid w:val="00F56B72"/>
    <w:rsid w:val="00F56FF4"/>
    <w:rsid w:val="00F571EB"/>
    <w:rsid w:val="00F61435"/>
    <w:rsid w:val="00F6148F"/>
    <w:rsid w:val="00F61609"/>
    <w:rsid w:val="00F620EF"/>
    <w:rsid w:val="00F623E5"/>
    <w:rsid w:val="00F63B97"/>
    <w:rsid w:val="00F64B08"/>
    <w:rsid w:val="00F64E55"/>
    <w:rsid w:val="00F65F34"/>
    <w:rsid w:val="00F665BB"/>
    <w:rsid w:val="00F666C8"/>
    <w:rsid w:val="00F66810"/>
    <w:rsid w:val="00F67BEA"/>
    <w:rsid w:val="00F70358"/>
    <w:rsid w:val="00F70ADD"/>
    <w:rsid w:val="00F71CC8"/>
    <w:rsid w:val="00F74773"/>
    <w:rsid w:val="00F74A37"/>
    <w:rsid w:val="00F75CA2"/>
    <w:rsid w:val="00F76EF9"/>
    <w:rsid w:val="00F77320"/>
    <w:rsid w:val="00F77325"/>
    <w:rsid w:val="00F80783"/>
    <w:rsid w:val="00F80C5C"/>
    <w:rsid w:val="00F80DB9"/>
    <w:rsid w:val="00F810C2"/>
    <w:rsid w:val="00F81BB8"/>
    <w:rsid w:val="00F81EE6"/>
    <w:rsid w:val="00F81EF5"/>
    <w:rsid w:val="00F82216"/>
    <w:rsid w:val="00F82A4B"/>
    <w:rsid w:val="00F83FCA"/>
    <w:rsid w:val="00F84305"/>
    <w:rsid w:val="00F85AF3"/>
    <w:rsid w:val="00F86609"/>
    <w:rsid w:val="00F86BB4"/>
    <w:rsid w:val="00F874EA"/>
    <w:rsid w:val="00F90882"/>
    <w:rsid w:val="00F91ED2"/>
    <w:rsid w:val="00F92283"/>
    <w:rsid w:val="00F92370"/>
    <w:rsid w:val="00F93377"/>
    <w:rsid w:val="00F9453D"/>
    <w:rsid w:val="00F947BD"/>
    <w:rsid w:val="00F9564D"/>
    <w:rsid w:val="00F96630"/>
    <w:rsid w:val="00F97540"/>
    <w:rsid w:val="00FA0B61"/>
    <w:rsid w:val="00FA0E4D"/>
    <w:rsid w:val="00FA24D3"/>
    <w:rsid w:val="00FA2AA5"/>
    <w:rsid w:val="00FA4144"/>
    <w:rsid w:val="00FA4485"/>
    <w:rsid w:val="00FA55FC"/>
    <w:rsid w:val="00FA5720"/>
    <w:rsid w:val="00FA5C83"/>
    <w:rsid w:val="00FA621B"/>
    <w:rsid w:val="00FA68AD"/>
    <w:rsid w:val="00FA6ED1"/>
    <w:rsid w:val="00FA7158"/>
    <w:rsid w:val="00FA7935"/>
    <w:rsid w:val="00FA7DEB"/>
    <w:rsid w:val="00FB00BE"/>
    <w:rsid w:val="00FB019D"/>
    <w:rsid w:val="00FB02A3"/>
    <w:rsid w:val="00FB0A6E"/>
    <w:rsid w:val="00FB0DDD"/>
    <w:rsid w:val="00FB0E25"/>
    <w:rsid w:val="00FB10FF"/>
    <w:rsid w:val="00FB25F3"/>
    <w:rsid w:val="00FB2758"/>
    <w:rsid w:val="00FB28BC"/>
    <w:rsid w:val="00FB3B6C"/>
    <w:rsid w:val="00FB484A"/>
    <w:rsid w:val="00FB4A66"/>
    <w:rsid w:val="00FB5237"/>
    <w:rsid w:val="00FB5D5B"/>
    <w:rsid w:val="00FB5E92"/>
    <w:rsid w:val="00FB70CA"/>
    <w:rsid w:val="00FB7194"/>
    <w:rsid w:val="00FB7378"/>
    <w:rsid w:val="00FB742F"/>
    <w:rsid w:val="00FC019F"/>
    <w:rsid w:val="00FC07A6"/>
    <w:rsid w:val="00FC165B"/>
    <w:rsid w:val="00FC270D"/>
    <w:rsid w:val="00FC2D44"/>
    <w:rsid w:val="00FC2EE3"/>
    <w:rsid w:val="00FC3B86"/>
    <w:rsid w:val="00FC441D"/>
    <w:rsid w:val="00FC5D8E"/>
    <w:rsid w:val="00FC5E99"/>
    <w:rsid w:val="00FC6393"/>
    <w:rsid w:val="00FC6AF7"/>
    <w:rsid w:val="00FC6B24"/>
    <w:rsid w:val="00FC6F8C"/>
    <w:rsid w:val="00FC704A"/>
    <w:rsid w:val="00FC799D"/>
    <w:rsid w:val="00FC79A6"/>
    <w:rsid w:val="00FD0997"/>
    <w:rsid w:val="00FD09F8"/>
    <w:rsid w:val="00FD2171"/>
    <w:rsid w:val="00FD2894"/>
    <w:rsid w:val="00FD294F"/>
    <w:rsid w:val="00FD2DFD"/>
    <w:rsid w:val="00FD399E"/>
    <w:rsid w:val="00FD3EF2"/>
    <w:rsid w:val="00FD4029"/>
    <w:rsid w:val="00FD4482"/>
    <w:rsid w:val="00FD4C59"/>
    <w:rsid w:val="00FD57CC"/>
    <w:rsid w:val="00FD5A3B"/>
    <w:rsid w:val="00FD65B0"/>
    <w:rsid w:val="00FD79E4"/>
    <w:rsid w:val="00FE1918"/>
    <w:rsid w:val="00FE2A72"/>
    <w:rsid w:val="00FE486F"/>
    <w:rsid w:val="00FE48F3"/>
    <w:rsid w:val="00FE49EE"/>
    <w:rsid w:val="00FE4AC4"/>
    <w:rsid w:val="00FE4ACC"/>
    <w:rsid w:val="00FE5E2A"/>
    <w:rsid w:val="00FE6402"/>
    <w:rsid w:val="00FE65D1"/>
    <w:rsid w:val="00FE6F17"/>
    <w:rsid w:val="00FE75FF"/>
    <w:rsid w:val="00FF0EEB"/>
    <w:rsid w:val="00FF105D"/>
    <w:rsid w:val="00FF1C03"/>
    <w:rsid w:val="00FF26D5"/>
    <w:rsid w:val="00FF2A51"/>
    <w:rsid w:val="00FF3350"/>
    <w:rsid w:val="00FF3754"/>
    <w:rsid w:val="00FF40AC"/>
    <w:rsid w:val="00FF6698"/>
    <w:rsid w:val="00FF7194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4FA375-7B0D-4B76-B190-3A88868B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43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15B4F"/>
    <w:pPr>
      <w:keepNext/>
      <w:spacing w:after="0" w:line="240" w:lineRule="auto"/>
      <w:jc w:val="right"/>
      <w:outlineLvl w:val="0"/>
    </w:pPr>
    <w:rPr>
      <w:rFonts w:ascii="Arial Mon" w:hAnsi="Arial Mon"/>
      <w:sz w:val="32"/>
      <w:szCs w:val="24"/>
      <w:lang w:val="ru-RU"/>
    </w:rPr>
  </w:style>
  <w:style w:type="paragraph" w:styleId="Heading2">
    <w:name w:val="heading 2"/>
    <w:basedOn w:val="Normal"/>
    <w:next w:val="Normal"/>
    <w:link w:val="Heading2Char"/>
    <w:qFormat/>
    <w:rsid w:val="00115B4F"/>
    <w:pPr>
      <w:keepNext/>
      <w:spacing w:after="0" w:line="240" w:lineRule="auto"/>
      <w:ind w:firstLine="720"/>
      <w:jc w:val="both"/>
      <w:outlineLvl w:val="1"/>
    </w:pPr>
    <w:rPr>
      <w:rFonts w:ascii="Times New Roman Mon" w:hAnsi="Times New Roman Mon"/>
      <w:b/>
      <w:bCs/>
      <w:color w:val="993300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115B4F"/>
    <w:pPr>
      <w:keepNext/>
      <w:spacing w:after="0" w:line="240" w:lineRule="auto"/>
      <w:jc w:val="both"/>
      <w:outlineLvl w:val="3"/>
    </w:pPr>
    <w:rPr>
      <w:rFonts w:ascii="Times New Roman Mon" w:hAnsi="Times New Roman Mon"/>
      <w:b/>
      <w:bCs/>
      <w:caps/>
      <w:color w:val="993300"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115B4F"/>
    <w:pPr>
      <w:keepNext/>
      <w:spacing w:after="0" w:line="240" w:lineRule="auto"/>
      <w:jc w:val="center"/>
      <w:outlineLvl w:val="4"/>
    </w:pPr>
    <w:rPr>
      <w:rFonts w:ascii="Arial Mon" w:hAnsi="Arial Mon"/>
      <w:color w:val="339966"/>
      <w:sz w:val="40"/>
      <w:szCs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5B4F"/>
    <w:rPr>
      <w:rFonts w:ascii="Arial Mon" w:eastAsia="Times New Roman" w:hAnsi="Arial Mon" w:cs="Times New Roman"/>
      <w:sz w:val="32"/>
      <w:szCs w:val="24"/>
      <w:lang w:val="ru-RU"/>
    </w:rPr>
  </w:style>
  <w:style w:type="character" w:customStyle="1" w:styleId="Heading2Char">
    <w:name w:val="Heading 2 Char"/>
    <w:basedOn w:val="DefaultParagraphFont"/>
    <w:link w:val="Heading2"/>
    <w:rsid w:val="00115B4F"/>
    <w:rPr>
      <w:rFonts w:ascii="Times New Roman Mon" w:eastAsia="Times New Roman" w:hAnsi="Times New Roman Mon" w:cs="Times New Roman"/>
      <w:b/>
      <w:bCs/>
      <w:color w:val="993300"/>
      <w:sz w:val="20"/>
      <w:szCs w:val="24"/>
    </w:rPr>
  </w:style>
  <w:style w:type="character" w:customStyle="1" w:styleId="Heading4Char">
    <w:name w:val="Heading 4 Char"/>
    <w:basedOn w:val="DefaultParagraphFont"/>
    <w:link w:val="Heading4"/>
    <w:rsid w:val="00115B4F"/>
    <w:rPr>
      <w:rFonts w:ascii="Times New Roman Mon" w:eastAsia="Times New Roman" w:hAnsi="Times New Roman Mon" w:cs="Times New Roman"/>
      <w:b/>
      <w:bCs/>
      <w:caps/>
      <w:color w:val="993300"/>
      <w:sz w:val="20"/>
      <w:szCs w:val="24"/>
    </w:rPr>
  </w:style>
  <w:style w:type="character" w:customStyle="1" w:styleId="Heading5Char">
    <w:name w:val="Heading 5 Char"/>
    <w:basedOn w:val="DefaultParagraphFont"/>
    <w:link w:val="Heading5"/>
    <w:rsid w:val="00115B4F"/>
    <w:rPr>
      <w:rFonts w:ascii="Arial Mon" w:eastAsia="Times New Roman" w:hAnsi="Arial Mon" w:cs="Times New Roman"/>
      <w:color w:val="339966"/>
      <w:sz w:val="40"/>
      <w:szCs w:val="24"/>
      <w:lang w:val="ru-RU"/>
    </w:rPr>
  </w:style>
  <w:style w:type="paragraph" w:styleId="Footer">
    <w:name w:val="footer"/>
    <w:basedOn w:val="Normal"/>
    <w:link w:val="FooterChar"/>
    <w:uiPriority w:val="99"/>
    <w:rsid w:val="005A05D7"/>
    <w:pPr>
      <w:spacing w:after="0" w:line="240" w:lineRule="auto"/>
      <w:ind w:right="-180"/>
      <w:jc w:val="center"/>
    </w:pPr>
    <w:rPr>
      <w:rFonts w:ascii="Arial Mon" w:hAnsi="Arial Mon" w:cs="Tahoma"/>
      <w:b/>
      <w:bCs/>
      <w:caps/>
      <w:noProof/>
      <w:color w:val="993300"/>
      <w:sz w:val="24"/>
      <w:szCs w:val="24"/>
      <w:lang w:val="mn-MN"/>
    </w:rPr>
  </w:style>
  <w:style w:type="character" w:customStyle="1" w:styleId="FooterChar">
    <w:name w:val="Footer Char"/>
    <w:basedOn w:val="DefaultParagraphFont"/>
    <w:link w:val="Footer"/>
    <w:uiPriority w:val="99"/>
    <w:rsid w:val="005A05D7"/>
    <w:rPr>
      <w:rFonts w:ascii="Arial Mon" w:hAnsi="Arial Mon" w:cs="Tahoma"/>
      <w:b/>
      <w:bCs/>
      <w:caps/>
      <w:noProof/>
      <w:color w:val="993300"/>
      <w:sz w:val="24"/>
      <w:szCs w:val="24"/>
      <w:lang w:val="mn-MN"/>
    </w:rPr>
  </w:style>
  <w:style w:type="paragraph" w:styleId="BodyTextIndent3">
    <w:name w:val="Body Text Indent 3"/>
    <w:basedOn w:val="Normal"/>
    <w:link w:val="BodyTextIndent3Char"/>
    <w:rsid w:val="00115B4F"/>
    <w:pPr>
      <w:spacing w:after="0" w:line="240" w:lineRule="auto"/>
      <w:ind w:firstLine="720"/>
      <w:jc w:val="both"/>
    </w:pPr>
    <w:rPr>
      <w:rFonts w:ascii="Arial Mon" w:hAnsi="Arial Mon"/>
      <w:i/>
      <w:iCs/>
      <w:sz w:val="20"/>
      <w:szCs w:val="24"/>
      <w:lang w:val="ru-RU"/>
    </w:rPr>
  </w:style>
  <w:style w:type="character" w:customStyle="1" w:styleId="BodyTextIndent3Char">
    <w:name w:val="Body Text Indent 3 Char"/>
    <w:basedOn w:val="DefaultParagraphFont"/>
    <w:link w:val="BodyTextIndent3"/>
    <w:rsid w:val="00115B4F"/>
    <w:rPr>
      <w:rFonts w:ascii="Arial Mon" w:eastAsia="Times New Roman" w:hAnsi="Arial Mon" w:cs="Times New Roman"/>
      <w:i/>
      <w:iCs/>
      <w:sz w:val="20"/>
      <w:szCs w:val="24"/>
      <w:lang w:val="ru-RU"/>
    </w:rPr>
  </w:style>
  <w:style w:type="paragraph" w:styleId="BodyTextIndent2">
    <w:name w:val="Body Text Indent 2"/>
    <w:basedOn w:val="Normal"/>
    <w:link w:val="BodyTextIndent2Char"/>
    <w:rsid w:val="00115B4F"/>
    <w:pPr>
      <w:spacing w:after="0" w:line="240" w:lineRule="auto"/>
      <w:ind w:left="360"/>
      <w:jc w:val="both"/>
    </w:pPr>
    <w:rPr>
      <w:rFonts w:ascii="Arial Mon" w:hAnsi="Arial Mon"/>
      <w:i/>
      <w:iCs/>
      <w:sz w:val="20"/>
      <w:szCs w:val="24"/>
      <w:lang w:val="ru-RU"/>
    </w:rPr>
  </w:style>
  <w:style w:type="character" w:customStyle="1" w:styleId="BodyTextIndent2Char">
    <w:name w:val="Body Text Indent 2 Char"/>
    <w:basedOn w:val="DefaultParagraphFont"/>
    <w:link w:val="BodyTextIndent2"/>
    <w:rsid w:val="00115B4F"/>
    <w:rPr>
      <w:rFonts w:ascii="Arial Mon" w:eastAsia="Times New Roman" w:hAnsi="Arial Mon" w:cs="Times New Roman"/>
      <w:i/>
      <w:iCs/>
      <w:sz w:val="20"/>
      <w:szCs w:val="24"/>
      <w:lang w:val="ru-RU"/>
    </w:rPr>
  </w:style>
  <w:style w:type="paragraph" w:styleId="BodyTextIndent">
    <w:name w:val="Body Text Indent"/>
    <w:basedOn w:val="Normal"/>
    <w:link w:val="BodyTextIndentChar"/>
    <w:rsid w:val="00115B4F"/>
    <w:pPr>
      <w:spacing w:after="0" w:line="240" w:lineRule="auto"/>
      <w:ind w:left="360"/>
      <w:jc w:val="both"/>
    </w:pPr>
    <w:rPr>
      <w:rFonts w:ascii="Arial Mon" w:hAnsi="Arial Mon"/>
      <w:sz w:val="24"/>
      <w:szCs w:val="24"/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115B4F"/>
    <w:rPr>
      <w:rFonts w:ascii="Arial Mon" w:eastAsia="Times New Roman" w:hAnsi="Arial Mon" w:cs="Times New Roman"/>
      <w:sz w:val="24"/>
      <w:szCs w:val="24"/>
      <w:lang w:val="ru-RU"/>
    </w:rPr>
  </w:style>
  <w:style w:type="paragraph" w:customStyle="1" w:styleId="BodyText21">
    <w:name w:val="Body Text 21"/>
    <w:basedOn w:val="Normal"/>
    <w:rsid w:val="00115B4F"/>
    <w:pPr>
      <w:spacing w:after="0" w:line="240" w:lineRule="auto"/>
      <w:jc w:val="both"/>
    </w:pPr>
    <w:rPr>
      <w:rFonts w:ascii="Arial Mon" w:hAnsi="Arial Mon"/>
      <w:snapToGrid w:val="0"/>
      <w:sz w:val="20"/>
      <w:szCs w:val="20"/>
    </w:rPr>
  </w:style>
  <w:style w:type="paragraph" w:styleId="BodyText">
    <w:name w:val="Body Text"/>
    <w:basedOn w:val="Normal"/>
    <w:link w:val="BodyTextChar"/>
    <w:rsid w:val="00115B4F"/>
    <w:pPr>
      <w:spacing w:after="0" w:line="240" w:lineRule="auto"/>
      <w:jc w:val="both"/>
    </w:pPr>
    <w:rPr>
      <w:rFonts w:ascii="Arial Mon" w:hAnsi="Arial Mon"/>
      <w:sz w:val="20"/>
      <w:szCs w:val="24"/>
      <w:lang w:val="ru-RU"/>
    </w:rPr>
  </w:style>
  <w:style w:type="character" w:customStyle="1" w:styleId="BodyTextChar">
    <w:name w:val="Body Text Char"/>
    <w:basedOn w:val="DefaultParagraphFont"/>
    <w:link w:val="BodyText"/>
    <w:rsid w:val="00115B4F"/>
    <w:rPr>
      <w:rFonts w:ascii="Arial Mon" w:eastAsia="Times New Roman" w:hAnsi="Arial Mon" w:cs="Times New Roman"/>
      <w:sz w:val="20"/>
      <w:szCs w:val="24"/>
      <w:lang w:val="ru-RU"/>
    </w:rPr>
  </w:style>
  <w:style w:type="character" w:styleId="PageNumber">
    <w:name w:val="page number"/>
    <w:basedOn w:val="DefaultParagraphFont"/>
    <w:rsid w:val="00115B4F"/>
  </w:style>
  <w:style w:type="paragraph" w:styleId="BodyText3">
    <w:name w:val="Body Text 3"/>
    <w:basedOn w:val="Normal"/>
    <w:link w:val="BodyText3Char"/>
    <w:rsid w:val="00115B4F"/>
    <w:pPr>
      <w:spacing w:after="120" w:line="240" w:lineRule="auto"/>
    </w:pPr>
    <w:rPr>
      <w:rFonts w:ascii="Arial Mon" w:hAnsi="Arial Mo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15B4F"/>
    <w:rPr>
      <w:rFonts w:ascii="Arial Mon" w:eastAsia="Times New Roman" w:hAnsi="Arial Mo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rsid w:val="00115B4F"/>
    <w:pPr>
      <w:tabs>
        <w:tab w:val="center" w:pos="4680"/>
        <w:tab w:val="right" w:pos="9360"/>
      </w:tabs>
      <w:spacing w:after="0" w:line="240" w:lineRule="auto"/>
    </w:pPr>
    <w:rPr>
      <w:rFonts w:ascii="Arial Mon" w:hAnsi="Arial Mo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5B4F"/>
    <w:rPr>
      <w:rFonts w:ascii="Arial Mon" w:eastAsia="Times New Roman" w:hAnsi="Arial Mon" w:cs="Times New Roman"/>
      <w:sz w:val="24"/>
      <w:szCs w:val="24"/>
    </w:rPr>
  </w:style>
  <w:style w:type="character" w:styleId="Strong">
    <w:name w:val="Strong"/>
    <w:basedOn w:val="DefaultParagraphFont"/>
    <w:qFormat/>
    <w:rsid w:val="00115B4F"/>
    <w:rPr>
      <w:b/>
      <w:bCs/>
    </w:rPr>
  </w:style>
  <w:style w:type="character" w:styleId="Emphasis">
    <w:name w:val="Emphasis"/>
    <w:basedOn w:val="DefaultParagraphFont"/>
    <w:qFormat/>
    <w:rsid w:val="00115B4F"/>
    <w:rPr>
      <w:i/>
      <w:iCs/>
    </w:rPr>
  </w:style>
  <w:style w:type="character" w:styleId="BookTitle">
    <w:name w:val="Book Title"/>
    <w:basedOn w:val="DefaultParagraphFont"/>
    <w:uiPriority w:val="33"/>
    <w:qFormat/>
    <w:rsid w:val="00115B4F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B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5B4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16629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16629"/>
    <w:rPr>
      <w:rFonts w:asciiTheme="minorHAnsi" w:eastAsiaTheme="minorEastAsia" w:hAnsiTheme="minorHAnsi" w:cstheme="minorBidi"/>
      <w:sz w:val="22"/>
      <w:szCs w:val="22"/>
    </w:rPr>
  </w:style>
  <w:style w:type="table" w:styleId="LightGrid-Accent4">
    <w:name w:val="Light Grid Accent 4"/>
    <w:basedOn w:val="TableNormal"/>
    <w:uiPriority w:val="62"/>
    <w:rsid w:val="00776CC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2">
    <w:name w:val="Light Grid Accent 2"/>
    <w:basedOn w:val="TableNormal"/>
    <w:uiPriority w:val="62"/>
    <w:rsid w:val="00776CC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C12A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List1-Accent4">
    <w:name w:val="Medium List 1 Accent 4"/>
    <w:basedOn w:val="TableNormal"/>
    <w:uiPriority w:val="65"/>
    <w:rsid w:val="00D01707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62636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5">
    <w:name w:val="Light Grid Accent 5"/>
    <w:basedOn w:val="TableNormal"/>
    <w:uiPriority w:val="62"/>
    <w:rsid w:val="007366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2">
    <w:name w:val="Light Shading Accent 2"/>
    <w:basedOn w:val="TableNormal"/>
    <w:uiPriority w:val="60"/>
    <w:rsid w:val="007C3C16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6">
    <w:name w:val="Light Grid Accent 6"/>
    <w:basedOn w:val="TableNormal"/>
    <w:uiPriority w:val="62"/>
    <w:rsid w:val="008500D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5">
    <w:name w:val="Light Shading Accent 5"/>
    <w:basedOn w:val="TableNormal"/>
    <w:uiPriority w:val="60"/>
    <w:rsid w:val="00E74E9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2">
    <w:name w:val="Light Grid - Accent 12"/>
    <w:basedOn w:val="TableNormal"/>
    <w:uiPriority w:val="62"/>
    <w:rsid w:val="00D5344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A916E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BE3970"/>
    <w:rPr>
      <w:color w:val="808080"/>
    </w:rPr>
  </w:style>
  <w:style w:type="table" w:styleId="LightShading-Accent3">
    <w:name w:val="Light Shading Accent 3"/>
    <w:basedOn w:val="TableNormal"/>
    <w:uiPriority w:val="60"/>
    <w:rsid w:val="003422F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0C708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59"/>
    <w:rsid w:val="00DE3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21">
    <w:name w:val="Grid Table 1 Light - Accent 21"/>
    <w:basedOn w:val="TableNormal"/>
    <w:uiPriority w:val="46"/>
    <w:rsid w:val="00D3024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57B7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ediumList1-Accent5">
    <w:name w:val="Medium List 1 Accent 5"/>
    <w:basedOn w:val="TableNormal"/>
    <w:uiPriority w:val="65"/>
    <w:rsid w:val="00A43F71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1Light-Accent11">
    <w:name w:val="List Table 1 Light - Accent 11"/>
    <w:basedOn w:val="TableNormal"/>
    <w:uiPriority w:val="46"/>
    <w:rsid w:val="00F0094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BE1A1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ghtGrid-Accent14">
    <w:name w:val="Light Grid - Accent 14"/>
    <w:basedOn w:val="TableNormal"/>
    <w:uiPriority w:val="62"/>
    <w:rsid w:val="00700CB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DE1B9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15238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F623E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C2D7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0435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6.xml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chart" Target="charts/chart12.xml"/><Relationship Id="rId50" Type="http://schemas.openxmlformats.org/officeDocument/2006/relationships/header" Target="header2.xml"/><Relationship Id="rId55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chart" Target="charts/chart6.xml"/><Relationship Id="rId38" Type="http://schemas.openxmlformats.org/officeDocument/2006/relationships/header" Target="header1.xml"/><Relationship Id="rId46" Type="http://schemas.openxmlformats.org/officeDocument/2006/relationships/chart" Target="charts/chart11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18.png"/><Relationship Id="rId54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32" Type="http://schemas.openxmlformats.org/officeDocument/2006/relationships/chart" Target="charts/chart5.xml"/><Relationship Id="rId37" Type="http://schemas.openxmlformats.org/officeDocument/2006/relationships/footer" Target="footer5.xml"/><Relationship Id="rId40" Type="http://schemas.openxmlformats.org/officeDocument/2006/relationships/footer" Target="footer7.xml"/><Relationship Id="rId45" Type="http://schemas.openxmlformats.org/officeDocument/2006/relationships/chart" Target="charts/chart10.xml"/><Relationship Id="rId53" Type="http://schemas.openxmlformats.org/officeDocument/2006/relationships/footer" Target="footer9.xml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chart" Target="charts/chart2.xml"/><Relationship Id="rId36" Type="http://schemas.openxmlformats.org/officeDocument/2006/relationships/chart" Target="charts/chart7.xml"/><Relationship Id="rId49" Type="http://schemas.openxmlformats.org/officeDocument/2006/relationships/chart" Target="charts/chart14.xml"/><Relationship Id="rId57" Type="http://schemas.openxmlformats.org/officeDocument/2006/relationships/chart" Target="charts/chart17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chart" Target="charts/chart4.xml"/><Relationship Id="rId44" Type="http://schemas.openxmlformats.org/officeDocument/2006/relationships/chart" Target="charts/chart9.xml"/><Relationship Id="rId52" Type="http://schemas.openxmlformats.org/officeDocument/2006/relationships/footer" Target="footer8.xml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image" Target="media/image17.png"/><Relationship Id="rId43" Type="http://schemas.openxmlformats.org/officeDocument/2006/relationships/chart" Target="charts/chart8.xml"/><Relationship Id="rId48" Type="http://schemas.openxmlformats.org/officeDocument/2006/relationships/chart" Target="charts/chart13.xml"/><Relationship Id="rId56" Type="http://schemas.openxmlformats.org/officeDocument/2006/relationships/chart" Target="charts/chart16.xml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tsogtoo\zahirgaanii%20medeelel\2010\2010_01%20sar0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3;&#1101;&#1088;&#1101;&#1075;&#1078;&#1199;&#1199;&#1083;&#1101;&#1093;%20&#1072;&#1078;&#1083;&#1091;&#1091;&#1076;\sariin%20taniltsulga\tootsoolol_graphic-7sar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2.png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3.png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4.png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5.png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6.png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lgerma\taniltsulga%202018_07\tootsoolol_graphic-7sar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aniltsulga2018.4.5%20sar\2018%205sar%20taniltsuulga\toostoolol%20-5-sa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3;&#1101;&#1088;&#1101;&#1075;&#1078;&#1199;&#1199;&#1083;&#1101;&#1093;%20&#1072;&#1078;&#1083;&#1091;&#1091;&#1076;\sariin%20taniltsulga\tootsoolol_graphic-7sa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muujin_B\Desktop\taniltsuulga%202018-08%20sar\tootsoolol_graphic-7sar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0.png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emuujin_B\Desktop\taniltsuulga%202018-08%20sar\tootsoolol_graphic-7sar.xlsx" TargetMode="External"/><Relationship Id="rId1" Type="http://schemas.openxmlformats.org/officeDocument/2006/relationships/image" Target="../media/image21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Sheet1!$B$52:$B$59</c:f>
              <c:strCache>
                <c:ptCount val="8"/>
                <c:pt idx="0">
                  <c:v>Боловсролгүй</c:v>
                </c:pt>
                <c:pt idx="1">
                  <c:v>Бага</c:v>
                </c:pt>
                <c:pt idx="2">
                  <c:v>Суурь</c:v>
                </c:pt>
                <c:pt idx="3">
                  <c:v>Бүрэн дунд</c:v>
                </c:pt>
                <c:pt idx="4">
                  <c:v>Техникийн болон мэргэжлийн</c:v>
                </c:pt>
                <c:pt idx="5">
                  <c:v>Тусгай мэргэжлийн дунд</c:v>
                </c:pt>
                <c:pt idx="6">
                  <c:v>Дипломын болон бакалаврын дээд</c:v>
                </c:pt>
                <c:pt idx="7">
                  <c:v>Магистр, доктор</c:v>
                </c:pt>
              </c:strCache>
            </c:strRef>
          </c:cat>
          <c:val>
            <c:numRef>
              <c:f>Sheet1!$C$52:$C$59</c:f>
              <c:numCache>
                <c:formatCode>General</c:formatCode>
                <c:ptCount val="8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66</c:v>
                </c:pt>
                <c:pt idx="4">
                  <c:v>2</c:v>
                </c:pt>
                <c:pt idx="5">
                  <c:v>6</c:v>
                </c:pt>
                <c:pt idx="6">
                  <c:v>16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19-4942-99CD-075D27230F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7177312"/>
        <c:axId val="357176920"/>
      </c:barChart>
      <c:catAx>
        <c:axId val="357177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6920"/>
        <c:crosses val="autoZero"/>
        <c:auto val="1"/>
        <c:lblAlgn val="ctr"/>
        <c:lblOffset val="100"/>
        <c:noMultiLvlLbl val="0"/>
      </c:catAx>
      <c:valAx>
        <c:axId val="357176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731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934510074458214E-2"/>
          <c:y val="0.2311001379064905"/>
          <c:w val="0.97106549098851236"/>
          <c:h val="0.597588732780939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square"/>
            <c:size val="45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'!$E$5:$M$5</c:f>
              <c:strCache>
                <c:ptCount val="9"/>
                <c:pt idx="0">
                  <c:v>2010 VIII</c:v>
                </c:pt>
                <c:pt idx="1">
                  <c:v>2011 VIII</c:v>
                </c:pt>
                <c:pt idx="2">
                  <c:v>2012 VIII</c:v>
                </c:pt>
                <c:pt idx="3">
                  <c:v>2013 VIII</c:v>
                </c:pt>
                <c:pt idx="4">
                  <c:v>2014 VIII</c:v>
                </c:pt>
                <c:pt idx="5">
                  <c:v>2015 VIII</c:v>
                </c:pt>
                <c:pt idx="6">
                  <c:v>2016 VIII</c:v>
                </c:pt>
                <c:pt idx="7">
                  <c:v>2017 VIII</c:v>
                </c:pt>
                <c:pt idx="8">
                  <c:v>2018 VIII</c:v>
                </c:pt>
              </c:strCache>
            </c:strRef>
          </c:cat>
          <c:val>
            <c:numRef>
              <c:f>'Хэрэглээний үнэ '!$E$6:$M$6</c:f>
              <c:numCache>
                <c:formatCode>General</c:formatCode>
                <c:ptCount val="9"/>
                <c:pt idx="0">
                  <c:v>3400</c:v>
                </c:pt>
                <c:pt idx="1">
                  <c:v>5000</c:v>
                </c:pt>
                <c:pt idx="2">
                  <c:v>8583</c:v>
                </c:pt>
                <c:pt idx="3">
                  <c:v>8000</c:v>
                </c:pt>
                <c:pt idx="4">
                  <c:v>6725</c:v>
                </c:pt>
                <c:pt idx="5">
                  <c:v>7480</c:v>
                </c:pt>
                <c:pt idx="6">
                  <c:v>6580</c:v>
                </c:pt>
                <c:pt idx="7">
                  <c:v>6498</c:v>
                </c:pt>
                <c:pt idx="8">
                  <c:v>6600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28-4996-804A-0666879BF92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8170312"/>
        <c:axId val="328732000"/>
      </c:lineChart>
      <c:catAx>
        <c:axId val="35817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28732000"/>
        <c:crosses val="autoZero"/>
        <c:auto val="1"/>
        <c:lblAlgn val="ctr"/>
        <c:lblOffset val="100"/>
        <c:noMultiLvlLbl val="0"/>
      </c:catAx>
      <c:valAx>
        <c:axId val="328732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58170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  <a:cs typeface="Tahoma" panose="020B0604030504040204" pitchFamily="34" charset="0"/>
        </a:defRPr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1000" b="0"/>
            </a:pPr>
            <a:r>
              <a:rPr lang="en-US" sz="1000" b="0"/>
              <a:t>     </a:t>
            </a:r>
            <a:r>
              <a:rPr lang="mn-MN" sz="1000" b="0"/>
              <a:t>Төмс</a:t>
            </a:r>
          </a:p>
        </c:rich>
      </c:tx>
      <c:layout>
        <c:manualLayout>
          <c:xMode val="edge"/>
          <c:yMode val="edge"/>
          <c:x val="7.4985947161326713E-2"/>
          <c:y val="5.3244592346089845E-2"/>
        </c:manualLayout>
      </c:layout>
      <c:overlay val="0"/>
      <c:spPr>
        <a:blipFill dpi="0" rotWithShape="1">
          <a:blip xmlns:r="http://schemas.openxmlformats.org/officeDocument/2006/relationships" r:embed="rId1"/>
          <a:srcRect/>
          <a:stretch>
            <a:fillRect l="2000" t="18000" r="78000" b="15000"/>
          </a:stretch>
        </a:blip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1221660108675277E-2"/>
          <c:y val="0.25291181364392684"/>
          <c:w val="0.91755667978263322"/>
          <c:h val="0.59269039789327493"/>
        </c:manualLayout>
      </c:layout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'!$R$5:$U$5</c:f>
              <c:strCache>
                <c:ptCount val="4"/>
                <c:pt idx="0">
                  <c:v>2015 VIII</c:v>
                </c:pt>
                <c:pt idx="1">
                  <c:v>2016 VIII</c:v>
                </c:pt>
                <c:pt idx="2">
                  <c:v>2017 VIII</c:v>
                </c:pt>
                <c:pt idx="3">
                  <c:v>2018 VIII</c:v>
                </c:pt>
              </c:strCache>
            </c:strRef>
          </c:cat>
          <c:val>
            <c:numRef>
              <c:f>'Хэрэглээний үнэ '!$R$6:$U$6</c:f>
              <c:numCache>
                <c:formatCode>0</c:formatCode>
                <c:ptCount val="4"/>
                <c:pt idx="0">
                  <c:v>1957</c:v>
                </c:pt>
                <c:pt idx="1">
                  <c:v>947</c:v>
                </c:pt>
                <c:pt idx="2">
                  <c:v>1225</c:v>
                </c:pt>
                <c:pt idx="3">
                  <c:v>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F72-4380-B617-E590CDA679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7"/>
        <c:axId val="202859024"/>
        <c:axId val="335708592"/>
      </c:barChart>
      <c:catAx>
        <c:axId val="20285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5708592"/>
        <c:crosses val="autoZero"/>
        <c:auto val="1"/>
        <c:lblAlgn val="ctr"/>
        <c:lblOffset val="100"/>
        <c:noMultiLvlLbl val="0"/>
      </c:catAx>
      <c:valAx>
        <c:axId val="33570859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20285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0"/>
            </a:pPr>
            <a:r>
              <a:rPr lang="mn-MN" sz="1000" b="0"/>
              <a:t>               Байцаа</a:t>
            </a:r>
          </a:p>
        </c:rich>
      </c:tx>
      <c:layout>
        <c:manualLayout>
          <c:xMode val="edge"/>
          <c:yMode val="edge"/>
          <c:x val="2.9257372240235253E-4"/>
          <c:y val="3.5256410256410256E-2"/>
        </c:manualLayout>
      </c:layout>
      <c:overlay val="0"/>
      <c:spPr>
        <a:blipFill dpi="0" rotWithShape="1">
          <a:blip xmlns:r="http://schemas.openxmlformats.org/officeDocument/2006/relationships" r:embed="rId1"/>
          <a:srcRect/>
          <a:stretch>
            <a:fillRect l="13000" t="20000" r="70000" b="10000"/>
          </a:stretch>
        </a:blip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8888830171396375E-2"/>
          <c:y val="0.14373511003432274"/>
          <c:w val="0.95804352580927388"/>
          <c:h val="0.68841477729856637"/>
        </c:manualLayout>
      </c:layout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'!$I$27:$L$27</c:f>
              <c:strCache>
                <c:ptCount val="4"/>
                <c:pt idx="0">
                  <c:v>2015 VIII</c:v>
                </c:pt>
                <c:pt idx="1">
                  <c:v>2016 VIII</c:v>
                </c:pt>
                <c:pt idx="2">
                  <c:v>2017 VIII</c:v>
                </c:pt>
                <c:pt idx="3">
                  <c:v>2018 VIII</c:v>
                </c:pt>
              </c:strCache>
            </c:strRef>
          </c:cat>
          <c:val>
            <c:numRef>
              <c:f>'Хэрэглээний үнэ '!$I$28:$L$28</c:f>
              <c:numCache>
                <c:formatCode>0</c:formatCode>
                <c:ptCount val="4"/>
                <c:pt idx="0">
                  <c:v>1270</c:v>
                </c:pt>
                <c:pt idx="1">
                  <c:v>1733</c:v>
                </c:pt>
                <c:pt idx="2">
                  <c:v>1448</c:v>
                </c:pt>
                <c:pt idx="3">
                  <c:v>1206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20-462C-8F7A-1ADE121115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100"/>
        <c:axId val="335709376"/>
        <c:axId val="335709768"/>
      </c:barChart>
      <c:catAx>
        <c:axId val="33570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5709768"/>
        <c:crosses val="autoZero"/>
        <c:auto val="1"/>
        <c:lblAlgn val="ctr"/>
        <c:lblOffset val="100"/>
        <c:noMultiLvlLbl val="0"/>
      </c:catAx>
      <c:valAx>
        <c:axId val="335709768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33570937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0"/>
            </a:pPr>
            <a:r>
              <a:rPr lang="mn-MN" sz="1000" b="0"/>
              <a:t>               Лууван, монгол</a:t>
            </a:r>
          </a:p>
        </c:rich>
      </c:tx>
      <c:layout>
        <c:manualLayout>
          <c:xMode val="edge"/>
          <c:yMode val="edge"/>
          <c:x val="8.8563390902104744E-2"/>
          <c:y val="2.0202020202020211E-2"/>
        </c:manualLayout>
      </c:layout>
      <c:overlay val="0"/>
      <c:spPr>
        <a:blipFill dpi="0" rotWithShape="1">
          <a:blip xmlns:r="http://schemas.openxmlformats.org/officeDocument/2006/relationships" r:embed="rId1"/>
          <a:srcRect/>
          <a:stretch>
            <a:fillRect t="7000" r="68000"/>
          </a:stretch>
        </a:blipFill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'!$R$27:$U$27</c:f>
              <c:strCache>
                <c:ptCount val="4"/>
                <c:pt idx="0">
                  <c:v>2015 VIII</c:v>
                </c:pt>
                <c:pt idx="1">
                  <c:v>2016 VIII</c:v>
                </c:pt>
                <c:pt idx="2">
                  <c:v>2017 VIII</c:v>
                </c:pt>
                <c:pt idx="3">
                  <c:v>2018 VIII</c:v>
                </c:pt>
              </c:strCache>
            </c:strRef>
          </c:cat>
          <c:val>
            <c:numRef>
              <c:f>'Хэрэглээний үнэ '!$R$28:$U$28</c:f>
              <c:numCache>
                <c:formatCode>0</c:formatCode>
                <c:ptCount val="4"/>
                <c:pt idx="0">
                  <c:v>1425</c:v>
                </c:pt>
                <c:pt idx="1">
                  <c:v>1886</c:v>
                </c:pt>
                <c:pt idx="2">
                  <c:v>1298</c:v>
                </c:pt>
                <c:pt idx="3">
                  <c:v>1567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1C-4613-BE2F-63F2ED934F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335710552"/>
        <c:axId val="335710944"/>
      </c:barChart>
      <c:catAx>
        <c:axId val="335710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5710944"/>
        <c:crosses val="autoZero"/>
        <c:auto val="1"/>
        <c:lblAlgn val="ctr"/>
        <c:lblOffset val="100"/>
        <c:noMultiLvlLbl val="0"/>
      </c:catAx>
      <c:valAx>
        <c:axId val="335710944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335710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0"/>
            </a:pPr>
            <a:r>
              <a:rPr lang="en-US" sz="1000" b="0"/>
              <a:t>        </a:t>
            </a:r>
            <a:r>
              <a:rPr lang="mn-MN" sz="1000" b="0"/>
              <a:t>Сонгино</a:t>
            </a:r>
          </a:p>
        </c:rich>
      </c:tx>
      <c:layout>
        <c:manualLayout>
          <c:xMode val="edge"/>
          <c:yMode val="edge"/>
          <c:x val="5.3319335083114663E-2"/>
          <c:y val="3.7037037037037056E-2"/>
        </c:manualLayout>
      </c:layout>
      <c:overlay val="0"/>
      <c:spPr>
        <a:blipFill dpi="0" rotWithShape="1">
          <a:blip xmlns:r="http://schemas.openxmlformats.org/officeDocument/2006/relationships" r:embed="rId1"/>
          <a:srcRect/>
          <a:stretch>
            <a:fillRect l="23000" t="5000" r="60000" b="13000"/>
          </a:stretch>
        </a:blip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'!$Y$27:$AB$27</c:f>
              <c:strCache>
                <c:ptCount val="4"/>
                <c:pt idx="0">
                  <c:v>2015 VIII</c:v>
                </c:pt>
                <c:pt idx="1">
                  <c:v>2016 VIII</c:v>
                </c:pt>
                <c:pt idx="2">
                  <c:v>2017 VIII</c:v>
                </c:pt>
                <c:pt idx="3">
                  <c:v>2018 VIII</c:v>
                </c:pt>
              </c:strCache>
            </c:strRef>
          </c:cat>
          <c:val>
            <c:numRef>
              <c:f>'Хэрэглээний үнэ '!$Y$28:$AB$28</c:f>
              <c:numCache>
                <c:formatCode>0</c:formatCode>
                <c:ptCount val="4"/>
                <c:pt idx="0">
                  <c:v>1371</c:v>
                </c:pt>
                <c:pt idx="1">
                  <c:v>1450</c:v>
                </c:pt>
                <c:pt idx="2">
                  <c:v>1306</c:v>
                </c:pt>
                <c:pt idx="3">
                  <c:v>1335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9A-42A6-AA3B-ACB6069291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7"/>
        <c:axId val="335711728"/>
        <c:axId val="335712120"/>
      </c:barChart>
      <c:catAx>
        <c:axId val="33571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5712120"/>
        <c:crosses val="autoZero"/>
        <c:auto val="1"/>
        <c:lblAlgn val="ctr"/>
        <c:lblOffset val="100"/>
        <c:noMultiLvlLbl val="0"/>
      </c:catAx>
      <c:valAx>
        <c:axId val="33571212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33571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Sheet6!$D$91</c:f>
              <c:strCache>
                <c:ptCount val="1"/>
                <c:pt idx="0">
                  <c:v>цагаан</c:v>
                </c:pt>
              </c:strCache>
            </c:strRef>
          </c:tx>
          <c:spPr>
            <a:solidFill>
              <a:schemeClr val="lt1"/>
            </a:solidFill>
            <a:ln w="19050" cap="flat" cmpd="sng" algn="ctr">
              <a:solidFill>
                <a:schemeClr val="accent1"/>
              </a:solidFill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Sheet6!$E$90:$H$90</c:f>
              <c:strCache>
                <c:ptCount val="4"/>
                <c:pt idx="0">
                  <c:v>2015 VII</c:v>
                </c:pt>
                <c:pt idx="1">
                  <c:v>2016 VII</c:v>
                </c:pt>
                <c:pt idx="2">
                  <c:v>2017 VII</c:v>
                </c:pt>
                <c:pt idx="3">
                  <c:v>2018 VII</c:v>
                </c:pt>
              </c:strCache>
            </c:strRef>
          </c:cat>
          <c:val>
            <c:numRef>
              <c:f>Sheet6!$E$91:$H$91</c:f>
              <c:numCache>
                <c:formatCode>0</c:formatCode>
                <c:ptCount val="4"/>
                <c:pt idx="0">
                  <c:v>2500</c:v>
                </c:pt>
                <c:pt idx="1">
                  <c:v>2540</c:v>
                </c:pt>
                <c:pt idx="2">
                  <c:v>3192.5</c:v>
                </c:pt>
                <c:pt idx="3">
                  <c:v>3703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24B-4CB7-99E2-36ED364CF270}"/>
            </c:ext>
          </c:extLst>
        </c:ser>
        <c:ser>
          <c:idx val="1"/>
          <c:order val="1"/>
          <c:tx>
            <c:strRef>
              <c:f>Sheet6!$D$92</c:f>
              <c:strCache>
                <c:ptCount val="1"/>
                <c:pt idx="0">
                  <c:v>шар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Sheet6!$E$90:$H$90</c:f>
              <c:strCache>
                <c:ptCount val="4"/>
                <c:pt idx="0">
                  <c:v>2015 VII</c:v>
                </c:pt>
                <c:pt idx="1">
                  <c:v>2016 VII</c:v>
                </c:pt>
                <c:pt idx="2">
                  <c:v>2017 VII</c:v>
                </c:pt>
                <c:pt idx="3">
                  <c:v>2018 VII</c:v>
                </c:pt>
              </c:strCache>
            </c:strRef>
          </c:cat>
          <c:val>
            <c:numRef>
              <c:f>Sheet6!$E$92:$H$92</c:f>
              <c:numCache>
                <c:formatCode>0</c:formatCode>
                <c:ptCount val="4"/>
                <c:pt idx="0">
                  <c:v>1853.3333333333333</c:v>
                </c:pt>
                <c:pt idx="1">
                  <c:v>1853.3333333333333</c:v>
                </c:pt>
                <c:pt idx="2">
                  <c:v>1853.3333333333333</c:v>
                </c:pt>
                <c:pt idx="3">
                  <c:v>1833.3333333333333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24B-4CB7-99E2-36ED364CF2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72"/>
        <c:axId val="335712904"/>
        <c:axId val="335713296"/>
      </c:barChart>
      <c:catAx>
        <c:axId val="335712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5713296"/>
        <c:crosses val="autoZero"/>
        <c:auto val="1"/>
        <c:lblAlgn val="ctr"/>
        <c:lblOffset val="100"/>
        <c:noMultiLvlLbl val="0"/>
      </c:catAx>
      <c:valAx>
        <c:axId val="335713296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>
                <a:ln>
                  <a:noFill/>
                </a:ln>
              </a:defRPr>
            </a:pPr>
            <a:endParaRPr lang="en-US"/>
          </a:p>
        </c:txPr>
        <c:crossAx val="33571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8733683289589032E-2"/>
          <c:y val="4.1422848459732008E-2"/>
          <c:w val="0.20364370078740454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16835916622129E-2"/>
          <c:y val="0.10397553516819572"/>
          <c:w val="0.95296632816675575"/>
          <c:h val="0.392185492942414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'AY-1'!$A$32</c:f>
              <c:strCache>
                <c:ptCount val="1"/>
                <c:pt idx="0">
                  <c:v>Үйлдвэрлэл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'AY-1'!$B$32:$F$32</c:f>
              <c:numCache>
                <c:formatCode>_(* #,##0.0_);_(* \(#,##0.0\);_(* "-"??_);_(@_)</c:formatCode>
                <c:ptCount val="5"/>
                <c:pt idx="0">
                  <c:v>22100</c:v>
                </c:pt>
                <c:pt idx="1">
                  <c:v>92002.2</c:v>
                </c:pt>
                <c:pt idx="2">
                  <c:v>95779.1</c:v>
                </c:pt>
                <c:pt idx="3">
                  <c:v>34684.699999999997</c:v>
                </c:pt>
                <c:pt idx="4">
                  <c:v>33206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04-41E9-B19C-0D6F66541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5714080"/>
        <c:axId val="335714472"/>
      </c:barChart>
      <c:lineChart>
        <c:grouping val="standard"/>
        <c:varyColors val="0"/>
        <c:ser>
          <c:idx val="1"/>
          <c:order val="1"/>
          <c:tx>
            <c:strRef>
              <c:f>'AY-1'!$A$33</c:f>
              <c:strCache>
                <c:ptCount val="1"/>
                <c:pt idx="0">
                  <c:v>Борлуулалт </c:v>
                </c:pt>
              </c:strCache>
            </c:strRef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'AY-1'!$B$31:$F$31</c:f>
              <c:strCache>
                <c:ptCount val="5"/>
                <c:pt idx="0">
                  <c:v>Мах, загас, жимс, ногоо, өөх, тос боловсруулалт</c:v>
                </c:pt>
                <c:pt idx="1">
                  <c:v>Сүү, сүүн бүтээгдэхүүн үйлдвэрлэл</c:v>
                </c:pt>
                <c:pt idx="2">
                  <c:v>Үр тарианы гурил,  малын тэжээл</c:v>
                </c:pt>
                <c:pt idx="3">
                  <c:v>Хүнсний бусад бүтээгдэхүүн үйлдвэрлэл</c:v>
                </c:pt>
                <c:pt idx="4">
                  <c:v>Архи ус ундаа үйлдвэрлэл</c:v>
                </c:pt>
              </c:strCache>
            </c:strRef>
          </c:cat>
          <c:val>
            <c:numRef>
              <c:f>'AY-1'!$B$33:$F$33</c:f>
              <c:numCache>
                <c:formatCode>_(* #,##0.0_);_(* \(#,##0.0\);_(* "-"??_);_(@_)</c:formatCode>
                <c:ptCount val="5"/>
                <c:pt idx="0">
                  <c:v>22851.9</c:v>
                </c:pt>
                <c:pt idx="1">
                  <c:v>91997.3</c:v>
                </c:pt>
                <c:pt idx="2">
                  <c:v>63313.2</c:v>
                </c:pt>
                <c:pt idx="3">
                  <c:v>34466.6</c:v>
                </c:pt>
                <c:pt idx="4">
                  <c:v>58615.4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304-41E9-B19C-0D6F66541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714080"/>
        <c:axId val="335714472"/>
      </c:lineChart>
      <c:catAx>
        <c:axId val="33571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35714472"/>
        <c:crosses val="autoZero"/>
        <c:auto val="1"/>
        <c:lblAlgn val="ctr"/>
        <c:lblOffset val="100"/>
        <c:noMultiLvlLbl val="0"/>
      </c:catAx>
      <c:valAx>
        <c:axId val="335714472"/>
        <c:scaling>
          <c:logBase val="10"/>
          <c:orientation val="minMax"/>
        </c:scaling>
        <c:delete val="1"/>
        <c:axPos val="l"/>
        <c:numFmt formatCode="_(* #,##0.0_);_(* \(#,##0.0\);_(* &quot;-&quot;??_);_(@_)" sourceLinked="1"/>
        <c:majorTickMark val="none"/>
        <c:minorTickMark val="none"/>
        <c:tickLblPos val="none"/>
        <c:crossAx val="33571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852447791852098E-2"/>
          <c:y val="2.3972003499562553E-2"/>
          <c:w val="0.65613625470729198"/>
          <c:h val="0.94912791561432175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8AC-477A-8FA4-07F9546D14FB}"/>
              </c:ext>
            </c:extLst>
          </c:dPt>
          <c:dLbls>
            <c:dLbl>
              <c:idx val="0"/>
              <c:layout>
                <c:manualLayout>
                  <c:x val="0.15373159876754533"/>
                  <c:y val="-1.81429208141435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AC-477A-8FA4-07F9546D14F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711832895888021E-2"/>
                  <c:y val="1.85185185185185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AC-477A-8FA4-07F9546D14F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'ААНБ татвар'!$I$2:$I$5</c:f>
              <c:strCache>
                <c:ptCount val="4"/>
                <c:pt idx="0">
                  <c:v>ХХК</c:v>
                </c:pt>
                <c:pt idx="1">
                  <c:v>Төсөвт байгууллага</c:v>
                </c:pt>
                <c:pt idx="2">
                  <c:v>Төрийн бус байгууллага</c:v>
                </c:pt>
                <c:pt idx="3">
                  <c:v>Бусад</c:v>
                </c:pt>
              </c:strCache>
            </c:strRef>
          </c:cat>
          <c:val>
            <c:numRef>
              <c:f>'ААНБ татвар'!$J$2:$J$5</c:f>
              <c:numCache>
                <c:formatCode>General</c:formatCode>
                <c:ptCount val="4"/>
                <c:pt idx="0">
                  <c:v>14183</c:v>
                </c:pt>
                <c:pt idx="1">
                  <c:v>141</c:v>
                </c:pt>
                <c:pt idx="2">
                  <c:v>1355</c:v>
                </c:pt>
                <c:pt idx="3">
                  <c:v>1389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AC-477A-8FA4-07F9546D14F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17"/>
      </c:pie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Sheet1!$V$40:$V$45</c:f>
              <c:strCache>
                <c:ptCount val="6"/>
                <c:pt idx="0">
                  <c:v> 15 - 24 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55-59</c:v>
                </c:pt>
                <c:pt idx="5">
                  <c:v>60+</c:v>
                </c:pt>
              </c:strCache>
            </c:strRef>
          </c:cat>
          <c:val>
            <c:numRef>
              <c:f>Sheet1!$W$40:$W$45</c:f>
              <c:numCache>
                <c:formatCode>General</c:formatCode>
                <c:ptCount val="6"/>
                <c:pt idx="0">
                  <c:v>20</c:v>
                </c:pt>
                <c:pt idx="1">
                  <c:v>26</c:v>
                </c:pt>
                <c:pt idx="2">
                  <c:v>30</c:v>
                </c:pt>
                <c:pt idx="3">
                  <c:v>17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68-4538-AE4F-8E3883EA77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7176136"/>
        <c:axId val="357175744"/>
      </c:barChart>
      <c:catAx>
        <c:axId val="357176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>
                <a:ln>
                  <a:noFill/>
                </a:ln>
              </a:defRPr>
            </a:pPr>
            <a:endParaRPr lang="en-US"/>
          </a:p>
        </c:txPr>
        <c:crossAx val="357175744"/>
        <c:crosses val="autoZero"/>
        <c:auto val="1"/>
        <c:lblAlgn val="ctr"/>
        <c:lblOffset val="100"/>
        <c:noMultiLvlLbl val="0"/>
      </c:catAx>
      <c:valAx>
        <c:axId val="357175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613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Sheet9!$Z$31</c:f>
              <c:strCache>
                <c:ptCount val="1"/>
                <c:pt idx="0">
                  <c:v>2017.VIII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invertIfNegative val="0"/>
          <c:cat>
            <c:strRef>
              <c:f>Sheet9!$AA$30:$AJ$30</c:f>
              <c:strCache>
                <c:ptCount val="10"/>
                <c:pt idx="0">
                  <c:v> Цусан суулга </c:v>
                </c:pt>
                <c:pt idx="1">
                  <c:v>Улаан эсэргэнэ</c:v>
                </c:pt>
                <c:pt idx="2">
                  <c:v>Гепатит</c:v>
                </c:pt>
                <c:pt idx="3">
                  <c:v>Салхинцэцэг</c:v>
                </c:pt>
                <c:pt idx="4">
                  <c:v>Гахайн хавдар</c:v>
                </c:pt>
                <c:pt idx="5">
                  <c:v>ГХА өвчин</c:v>
                </c:pt>
                <c:pt idx="6">
                  <c:v>Тэмбүү</c:v>
                </c:pt>
                <c:pt idx="7">
                  <c:v>Заг хүйтэн</c:v>
                </c:pt>
                <c:pt idx="8">
                  <c:v>Шинэ илэрсэн сүрьеэ</c:v>
                </c:pt>
                <c:pt idx="9">
                  <c:v>Трихомониаз</c:v>
                </c:pt>
              </c:strCache>
            </c:strRef>
          </c:cat>
          <c:val>
            <c:numRef>
              <c:f>Sheet9!$AA$31:$AJ$31</c:f>
              <c:numCache>
                <c:formatCode>0</c:formatCode>
                <c:ptCount val="10"/>
                <c:pt idx="0">
                  <c:v>477</c:v>
                </c:pt>
                <c:pt idx="1">
                  <c:v>211</c:v>
                </c:pt>
                <c:pt idx="2">
                  <c:v>32</c:v>
                </c:pt>
                <c:pt idx="3">
                  <c:v>715</c:v>
                </c:pt>
                <c:pt idx="4">
                  <c:v>19</c:v>
                </c:pt>
                <c:pt idx="5">
                  <c:v>554</c:v>
                </c:pt>
                <c:pt idx="6">
                  <c:v>495</c:v>
                </c:pt>
                <c:pt idx="7">
                  <c:v>132</c:v>
                </c:pt>
                <c:pt idx="8">
                  <c:v>424</c:v>
                </c:pt>
                <c:pt idx="9">
                  <c:v>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747-49DB-A2AB-E33786D68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2"/>
        <c:overlap val="6"/>
        <c:axId val="357174960"/>
        <c:axId val="357174568"/>
      </c:barChart>
      <c:lineChart>
        <c:grouping val="standard"/>
        <c:varyColors val="0"/>
        <c:ser>
          <c:idx val="1"/>
          <c:order val="1"/>
          <c:tx>
            <c:strRef>
              <c:f>Sheet9!$Z$32</c:f>
              <c:strCache>
                <c:ptCount val="1"/>
                <c:pt idx="0">
                  <c:v>2018.VIII</c:v>
                </c:pt>
              </c:strCache>
            </c:strRef>
          </c:tx>
          <c:spPr>
            <a:ln cap="sq">
              <a:prstDash val="sysDash"/>
              <a:round/>
            </a:ln>
          </c:spPr>
          <c:marker>
            <c:symbol val="diamond"/>
            <c:size val="5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Sheet9!$AA$32:$AJ$32</c:f>
              <c:numCache>
                <c:formatCode>0</c:formatCode>
                <c:ptCount val="10"/>
                <c:pt idx="0">
                  <c:v>573</c:v>
                </c:pt>
                <c:pt idx="1">
                  <c:v>93</c:v>
                </c:pt>
                <c:pt idx="2">
                  <c:v>35</c:v>
                </c:pt>
                <c:pt idx="3">
                  <c:v>415</c:v>
                </c:pt>
                <c:pt idx="4">
                  <c:v>15</c:v>
                </c:pt>
                <c:pt idx="5">
                  <c:v>225</c:v>
                </c:pt>
                <c:pt idx="6">
                  <c:v>345</c:v>
                </c:pt>
                <c:pt idx="7">
                  <c:v>120</c:v>
                </c:pt>
                <c:pt idx="8">
                  <c:v>362</c:v>
                </c:pt>
                <c:pt idx="9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8747-49DB-A2AB-E33786D68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7174960"/>
        <c:axId val="357174568"/>
      </c:lineChart>
      <c:catAx>
        <c:axId val="357174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en-US"/>
          </a:p>
        </c:txPr>
        <c:crossAx val="357174568"/>
        <c:crosses val="autoZero"/>
        <c:auto val="1"/>
        <c:lblAlgn val="ctr"/>
        <c:lblOffset val="100"/>
        <c:noMultiLvlLbl val="0"/>
      </c:catAx>
      <c:valAx>
        <c:axId val="357174568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crossAx val="3571749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779998654014412E-2"/>
          <c:y val="1.7250784828367043E-2"/>
          <c:w val="0.32128339726764948"/>
          <c:h val="0.98274921517163283"/>
        </c:manualLayout>
      </c:layout>
      <c:pieChart>
        <c:varyColors val="1"/>
        <c:ser>
          <c:idx val="0"/>
          <c:order val="0"/>
          <c:explosion val="9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1DF-49D2-9A59-571103343CB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DF-49D2-9A59-571103343CB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2700" cap="flat" cmpd="sng" algn="ctr">
                <a:solidFill>
                  <a:schemeClr val="accent5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1DF-49D2-9A59-571103343CB1}"/>
              </c:ext>
            </c:extLst>
          </c:dPt>
          <c:dLbls>
            <c:dLbl>
              <c:idx val="0"/>
              <c:layout>
                <c:manualLayout>
                  <c:x val="9.289124728974095E-2"/>
                  <c:y val="-5.69658792650918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DF-49D2-9A59-571103343CB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DF-49D2-9A59-571103343C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Sheet9!$Y$40:$Y$42</c:f>
              <c:strCache>
                <c:ptCount val="3"/>
                <c:pt idx="0">
                  <c:v>Эхний 3 сартайд</c:v>
                </c:pt>
                <c:pt idx="1">
                  <c:v>4-6 сартайд</c:v>
                </c:pt>
                <c:pt idx="2">
                  <c:v>7 ба түүнээс дээш 
сартайд</c:v>
                </c:pt>
              </c:strCache>
            </c:strRef>
          </c:cat>
          <c:val>
            <c:numRef>
              <c:f>Sheet9!$Z$40:$Z$42</c:f>
              <c:numCache>
                <c:formatCode>General</c:formatCode>
                <c:ptCount val="3"/>
                <c:pt idx="0">
                  <c:v>88.7</c:v>
                </c:pt>
                <c:pt idx="1">
                  <c:v>10.199999999999999</c:v>
                </c:pt>
                <c:pt idx="2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1DF-49D2-9A59-571103343CB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3"/>
      </c:pieChart>
    </c:plotArea>
    <c:legend>
      <c:legendPos val="t"/>
      <c:layout>
        <c:manualLayout>
          <c:xMode val="edge"/>
          <c:yMode val="edge"/>
          <c:x val="0.47352076182784886"/>
          <c:y val="0.21568627450980393"/>
          <c:w val="0.50381300895080428"/>
          <c:h val="0.5669852297874528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Sheet11!$P$18</c:f>
              <c:strCache>
                <c:ptCount val="1"/>
                <c:pt idx="0">
                  <c:v>Бүгд </c:v>
                </c:pt>
              </c:strCache>
            </c:strRef>
          </c:tx>
          <c:spPr>
            <a:solidFill>
              <a:schemeClr val="lt1"/>
            </a:solidFill>
            <a:ln w="12700" cap="flat" cmpd="sng" algn="ctr">
              <a:solidFill>
                <a:schemeClr val="accent2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Sheet11!$Q$18:$S$18</c:f>
              <c:numCache>
                <c:formatCode>General</c:formatCode>
                <c:ptCount val="3"/>
                <c:pt idx="0">
                  <c:v>5200</c:v>
                </c:pt>
                <c:pt idx="1">
                  <c:v>3161</c:v>
                </c:pt>
                <c:pt idx="2">
                  <c:v>2228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99-41A9-ABC3-F524F6FB6B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7173392"/>
        <c:axId val="357173000"/>
      </c:barChart>
      <c:lineChart>
        <c:grouping val="standard"/>
        <c:varyColors val="0"/>
        <c:ser>
          <c:idx val="1"/>
          <c:order val="1"/>
          <c:tx>
            <c:strRef>
              <c:f>Sheet11!$P$19</c:f>
              <c:strCache>
                <c:ptCount val="1"/>
                <c:pt idx="0">
                  <c:v>Эмэгтэй</c:v>
                </c:pt>
              </c:strCache>
            </c:strRef>
          </c:tx>
          <c:spPr>
            <a:ln w="25400">
              <a:prstDash val="sysDash"/>
            </a:ln>
          </c:spPr>
          <c:marker>
            <c:symbol val="circle"/>
            <c:size val="30"/>
            <c:spPr>
              <a:noFill/>
              <a:ln cap="sq">
                <a:solidFill>
                  <a:schemeClr val="accent2">
                    <a:shade val="95000"/>
                    <a:satMod val="105000"/>
                  </a:schemeClr>
                </a:solidFill>
                <a:prstDash val="sysDash"/>
              </a:ln>
            </c:spPr>
          </c:marker>
          <c:dLbls>
            <c:dLbl>
              <c:idx val="0"/>
              <c:layout>
                <c:manualLayout>
                  <c:x val="-6.6538461538461532E-2"/>
                  <c:y val="4.3209876543209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9EA-426D-AD5B-40ADBE3A864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538461538461532E-2"/>
                  <c:y val="3.08641975308642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9EA-426D-AD5B-40ADBE3A864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401709401709403E-2"/>
                  <c:y val="4.3209876543209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9EA-426D-AD5B-40ADBE3A86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Sheet11!$Q$17:$S$17</c:f>
              <c:strCache>
                <c:ptCount val="3"/>
                <c:pt idx="0">
                  <c:v>Артерийн гипертензи эрт илрүүлэг үзлэгт анх удаа хамрагдсан хүний тоо</c:v>
                </c:pt>
                <c:pt idx="1">
                  <c:v>Чихрийн шижин хэв шинж-2 эрт илрүүлэг үзлэгт анх удаа хамрагдсан хүний тоо </c:v>
                </c:pt>
                <c:pt idx="2">
                  <c:v>Элэгний хорт хавдрын эрт илрүүлэгийн үзлэгт хамрагдсан хүний тоо </c:v>
                </c:pt>
              </c:strCache>
            </c:strRef>
          </c:cat>
          <c:val>
            <c:numRef>
              <c:f>Sheet11!$Q$19:$S$19</c:f>
              <c:numCache>
                <c:formatCode>General</c:formatCode>
                <c:ptCount val="3"/>
                <c:pt idx="0">
                  <c:v>2966</c:v>
                </c:pt>
                <c:pt idx="1">
                  <c:v>1876</c:v>
                </c:pt>
                <c:pt idx="2">
                  <c:v>1436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099-41A9-ABC3-F524F6FB6B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7173392"/>
        <c:axId val="357173000"/>
      </c:lineChart>
      <c:catAx>
        <c:axId val="357173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3000"/>
        <c:crosses val="autoZero"/>
        <c:auto val="1"/>
        <c:lblAlgn val="ctr"/>
        <c:lblOffset val="100"/>
        <c:noMultiLvlLbl val="0"/>
      </c:catAx>
      <c:valAx>
        <c:axId val="3571730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571733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Sheet10!$E$7:$E$12</c:f>
              <c:strCache>
                <c:ptCount val="6"/>
                <c:pt idx="0">
                  <c:v>40-65 насны HBsAg эерэг гарсан</c:v>
                </c:pt>
                <c:pt idx="1">
                  <c:v>40-65 насны Anti-HVC эерэг гарсан</c:v>
                </c:pt>
                <c:pt idx="2">
                  <c:v>В вируст гепатитын халдвар тээгчид</c:v>
                </c:pt>
                <c:pt idx="3">
                  <c:v>С вируст гепатитын халдвар тээгчид</c:v>
                </c:pt>
                <c:pt idx="4">
                  <c:v>Элэгний архаг үрэвсэлтэй /ALAT 60-с дээш/</c:v>
                </c:pt>
                <c:pt idx="5">
                  <c:v>Элэгний хатууралтай</c:v>
                </c:pt>
              </c:strCache>
            </c:strRef>
          </c:cat>
          <c:val>
            <c:numRef>
              <c:f>Sheet10!$F$7:$F$12</c:f>
              <c:numCache>
                <c:formatCode>General</c:formatCode>
                <c:ptCount val="6"/>
                <c:pt idx="0">
                  <c:v>12</c:v>
                </c:pt>
                <c:pt idx="1">
                  <c:v>29</c:v>
                </c:pt>
                <c:pt idx="2">
                  <c:v>43</c:v>
                </c:pt>
                <c:pt idx="3">
                  <c:v>38</c:v>
                </c:pt>
                <c:pt idx="4">
                  <c:v>125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AE-43E3-899B-740C7FF5AF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7172216"/>
        <c:axId val="357171824"/>
      </c:barChart>
      <c:catAx>
        <c:axId val="3571722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1824"/>
        <c:crosses val="autoZero"/>
        <c:auto val="1"/>
        <c:lblAlgn val="ctr"/>
        <c:lblOffset val="100"/>
        <c:noMultiLvlLbl val="0"/>
      </c:catAx>
      <c:valAx>
        <c:axId val="35717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crossAx val="3571722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alibri Light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'гэмт хэрэг '!$C$41</c:f>
              <c:strCache>
                <c:ptCount val="1"/>
                <c:pt idx="0">
                  <c:v>2018.VIII</c:v>
                </c:pt>
              </c:strCache>
            </c:strRef>
          </c:tx>
          <c:spPr>
            <a:solidFill>
              <a:schemeClr val="lt1"/>
            </a:solidFill>
            <a:ln w="12700" cap="flat" cmpd="sng" algn="ctr">
              <a:solidFill>
                <a:schemeClr val="accent1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Calibri Light" panose="020F0302020204030204" pitchFamily="34" charset="0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'гэмт хэрэг '!$B$42:$B$73</c:f>
              <c:strCache>
                <c:ptCount val="32"/>
                <c:pt idx="0">
                  <c:v>1-р хороо</c:v>
                </c:pt>
                <c:pt idx="1">
                  <c:v>2-р хороо</c:v>
                </c:pt>
                <c:pt idx="2">
                  <c:v>3-р хороо</c:v>
                </c:pt>
                <c:pt idx="3">
                  <c:v>4-р хороо</c:v>
                </c:pt>
                <c:pt idx="4">
                  <c:v>5-р хороо</c:v>
                </c:pt>
                <c:pt idx="5">
                  <c:v>6-р хороо</c:v>
                </c:pt>
                <c:pt idx="6">
                  <c:v>7-р хороо</c:v>
                </c:pt>
                <c:pt idx="7">
                  <c:v>8-р хороо</c:v>
                </c:pt>
                <c:pt idx="8">
                  <c:v>9-р хороо</c:v>
                </c:pt>
                <c:pt idx="9">
                  <c:v>10-р хороо</c:v>
                </c:pt>
                <c:pt idx="10">
                  <c:v>11-р хороо</c:v>
                </c:pt>
                <c:pt idx="11">
                  <c:v>12-р хороо</c:v>
                </c:pt>
                <c:pt idx="12">
                  <c:v>13-р хороо</c:v>
                </c:pt>
                <c:pt idx="13">
                  <c:v>14-р хороо</c:v>
                </c:pt>
                <c:pt idx="14">
                  <c:v>15-р хороо</c:v>
                </c:pt>
                <c:pt idx="15">
                  <c:v>16-р хороо</c:v>
                </c:pt>
                <c:pt idx="16">
                  <c:v>17-р хороо</c:v>
                </c:pt>
                <c:pt idx="17">
                  <c:v>18-р хороо</c:v>
                </c:pt>
                <c:pt idx="18">
                  <c:v>19-р хороо</c:v>
                </c:pt>
                <c:pt idx="19">
                  <c:v>20-р хороо</c:v>
                </c:pt>
                <c:pt idx="20">
                  <c:v>21-р хороо</c:v>
                </c:pt>
                <c:pt idx="21">
                  <c:v>22-р хороо</c:v>
                </c:pt>
                <c:pt idx="22">
                  <c:v>23-р хороо</c:v>
                </c:pt>
                <c:pt idx="23">
                  <c:v>24-р хороо</c:v>
                </c:pt>
                <c:pt idx="24">
                  <c:v>25-р хороо</c:v>
                </c:pt>
                <c:pt idx="25">
                  <c:v>26-р хороо</c:v>
                </c:pt>
                <c:pt idx="26">
                  <c:v>27-р хороо</c:v>
                </c:pt>
                <c:pt idx="27">
                  <c:v>28-р хороо</c:v>
                </c:pt>
                <c:pt idx="28">
                  <c:v>29-р хороо</c:v>
                </c:pt>
                <c:pt idx="29">
                  <c:v>30-р хороо</c:v>
                </c:pt>
                <c:pt idx="30">
                  <c:v>31-р хороо</c:v>
                </c:pt>
                <c:pt idx="31">
                  <c:v>32-р хороо</c:v>
                </c:pt>
              </c:strCache>
            </c:strRef>
          </c:cat>
          <c:val>
            <c:numRef>
              <c:f>'гэмт хэрэг '!$C$42:$C$73</c:f>
              <c:numCache>
                <c:formatCode>General</c:formatCode>
                <c:ptCount val="32"/>
                <c:pt idx="0">
                  <c:v>108</c:v>
                </c:pt>
                <c:pt idx="1">
                  <c:v>83</c:v>
                </c:pt>
                <c:pt idx="2">
                  <c:v>71</c:v>
                </c:pt>
                <c:pt idx="3">
                  <c:v>66</c:v>
                </c:pt>
                <c:pt idx="4">
                  <c:v>67</c:v>
                </c:pt>
                <c:pt idx="5">
                  <c:v>142</c:v>
                </c:pt>
                <c:pt idx="6">
                  <c:v>115</c:v>
                </c:pt>
                <c:pt idx="7">
                  <c:v>41</c:v>
                </c:pt>
                <c:pt idx="8">
                  <c:v>72</c:v>
                </c:pt>
                <c:pt idx="9">
                  <c:v>42</c:v>
                </c:pt>
                <c:pt idx="10">
                  <c:v>53</c:v>
                </c:pt>
                <c:pt idx="11">
                  <c:v>64</c:v>
                </c:pt>
                <c:pt idx="12">
                  <c:v>55</c:v>
                </c:pt>
                <c:pt idx="13">
                  <c:v>96</c:v>
                </c:pt>
                <c:pt idx="14">
                  <c:v>42</c:v>
                </c:pt>
                <c:pt idx="15">
                  <c:v>60</c:v>
                </c:pt>
                <c:pt idx="16">
                  <c:v>55</c:v>
                </c:pt>
                <c:pt idx="17">
                  <c:v>91</c:v>
                </c:pt>
                <c:pt idx="18">
                  <c:v>96</c:v>
                </c:pt>
                <c:pt idx="19">
                  <c:v>85</c:v>
                </c:pt>
                <c:pt idx="20">
                  <c:v>82</c:v>
                </c:pt>
                <c:pt idx="21">
                  <c:v>220</c:v>
                </c:pt>
                <c:pt idx="22">
                  <c:v>74</c:v>
                </c:pt>
                <c:pt idx="23">
                  <c:v>86</c:v>
                </c:pt>
                <c:pt idx="24">
                  <c:v>74</c:v>
                </c:pt>
                <c:pt idx="25">
                  <c:v>91</c:v>
                </c:pt>
                <c:pt idx="26">
                  <c:v>59</c:v>
                </c:pt>
                <c:pt idx="27">
                  <c:v>33</c:v>
                </c:pt>
                <c:pt idx="28">
                  <c:v>120</c:v>
                </c:pt>
                <c:pt idx="29">
                  <c:v>43</c:v>
                </c:pt>
                <c:pt idx="30">
                  <c:v>78</c:v>
                </c:pt>
                <c:pt idx="31">
                  <c:v>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C-4866-8448-FA02F2446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axId val="357170648"/>
        <c:axId val="332825312"/>
      </c:barChart>
      <c:lineChart>
        <c:grouping val="standard"/>
        <c:varyColors val="0"/>
        <c:ser>
          <c:idx val="1"/>
          <c:order val="1"/>
          <c:tx>
            <c:strRef>
              <c:f>'гэмт хэрэг '!$D$41</c:f>
              <c:strCache>
                <c:ptCount val="1"/>
                <c:pt idx="0">
                  <c:v>2017.VIII</c:v>
                </c:pt>
              </c:strCache>
            </c:strRef>
          </c:tx>
          <c:spPr>
            <a:ln>
              <a:solidFill>
                <a:srgbClr val="5B9BD5"/>
              </a:solidFill>
              <a:prstDash val="dash"/>
            </a:ln>
          </c:spPr>
          <c:marker>
            <c:symbol val="none"/>
          </c:marker>
          <c:val>
            <c:numRef>
              <c:f>'гэмт хэрэг '!$D$42:$D$73</c:f>
              <c:numCache>
                <c:formatCode>General</c:formatCode>
                <c:ptCount val="32"/>
                <c:pt idx="0">
                  <c:v>94</c:v>
                </c:pt>
                <c:pt idx="1">
                  <c:v>88</c:v>
                </c:pt>
                <c:pt idx="2">
                  <c:v>41</c:v>
                </c:pt>
                <c:pt idx="3">
                  <c:v>39</c:v>
                </c:pt>
                <c:pt idx="4">
                  <c:v>43</c:v>
                </c:pt>
                <c:pt idx="5">
                  <c:v>38</c:v>
                </c:pt>
                <c:pt idx="6">
                  <c:v>68</c:v>
                </c:pt>
                <c:pt idx="7">
                  <c:v>18</c:v>
                </c:pt>
                <c:pt idx="8">
                  <c:v>19</c:v>
                </c:pt>
                <c:pt idx="9">
                  <c:v>21</c:v>
                </c:pt>
                <c:pt idx="10">
                  <c:v>31</c:v>
                </c:pt>
                <c:pt idx="11">
                  <c:v>45</c:v>
                </c:pt>
                <c:pt idx="12">
                  <c:v>60</c:v>
                </c:pt>
                <c:pt idx="13">
                  <c:v>66</c:v>
                </c:pt>
                <c:pt idx="14">
                  <c:v>54</c:v>
                </c:pt>
                <c:pt idx="15">
                  <c:v>48</c:v>
                </c:pt>
                <c:pt idx="16">
                  <c:v>44</c:v>
                </c:pt>
                <c:pt idx="17">
                  <c:v>77</c:v>
                </c:pt>
                <c:pt idx="18">
                  <c:v>97</c:v>
                </c:pt>
                <c:pt idx="19">
                  <c:v>106</c:v>
                </c:pt>
                <c:pt idx="20">
                  <c:v>84</c:v>
                </c:pt>
                <c:pt idx="21">
                  <c:v>141</c:v>
                </c:pt>
                <c:pt idx="22">
                  <c:v>59</c:v>
                </c:pt>
                <c:pt idx="23">
                  <c:v>52</c:v>
                </c:pt>
                <c:pt idx="24">
                  <c:v>34</c:v>
                </c:pt>
                <c:pt idx="25">
                  <c:v>121</c:v>
                </c:pt>
                <c:pt idx="26">
                  <c:v>59</c:v>
                </c:pt>
                <c:pt idx="27">
                  <c:v>13</c:v>
                </c:pt>
                <c:pt idx="28">
                  <c:v>86</c:v>
                </c:pt>
                <c:pt idx="29">
                  <c:v>32</c:v>
                </c:pt>
                <c:pt idx="30">
                  <c:v>78</c:v>
                </c:pt>
                <c:pt idx="31">
                  <c:v>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8C-4866-8448-FA02F2446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7170648"/>
        <c:axId val="332825312"/>
      </c:lineChart>
      <c:catAx>
        <c:axId val="357170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Calibri Light" panose="020F0302020204030204" pitchFamily="34" charset="0"/>
                <a:cs typeface="Calibri Light" panose="020F0302020204030204" pitchFamily="34" charset="0"/>
              </a:defRPr>
            </a:pPr>
            <a:endParaRPr lang="en-US"/>
          </a:p>
        </c:txPr>
        <c:crossAx val="332825312"/>
        <c:crosses val="autoZero"/>
        <c:auto val="1"/>
        <c:lblAlgn val="ctr"/>
        <c:lblOffset val="100"/>
        <c:noMultiLvlLbl val="0"/>
      </c:catAx>
      <c:valAx>
        <c:axId val="332825312"/>
        <c:scaling>
          <c:logBase val="10"/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5717064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Calibri Light" panose="020F0302020204030204" pitchFamily="34" charset="0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632034632034632E-2"/>
          <c:y val="4.3636363636363654E-2"/>
          <c:w val="0.93650793650793651"/>
          <c:h val="0.83907077069912794"/>
        </c:manualLayout>
      </c:layout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7316017316017316E-2"/>
                  <c:y val="0.364102887139107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9E-4A37-84D2-D93B3A5B4FB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202020202020256E-2"/>
                  <c:y val="0.3680171796707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9E-4A37-84D2-D93B3A5B4FB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316017316017424E-2"/>
                  <c:y val="0.432906704843712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9E-4A37-84D2-D93B3A5B4FB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'Хэрэглээний үнэ '!$B$60:$B$62</c:f>
              <c:strCache>
                <c:ptCount val="3"/>
                <c:pt idx="0">
                  <c:v>АИ-80</c:v>
                </c:pt>
                <c:pt idx="1">
                  <c:v>АИ-92</c:v>
                </c:pt>
                <c:pt idx="2">
                  <c:v>Дизелийн түлш</c:v>
                </c:pt>
              </c:strCache>
            </c:strRef>
          </c:cat>
          <c:val>
            <c:numRef>
              <c:f>'Хэрэглээний үнэ '!$C$60:$C$62</c:f>
              <c:numCache>
                <c:formatCode>General</c:formatCode>
                <c:ptCount val="3"/>
                <c:pt idx="0">
                  <c:v>1690</c:v>
                </c:pt>
                <c:pt idx="1">
                  <c:v>1825</c:v>
                </c:pt>
                <c:pt idx="2">
                  <c:v>2155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C78-4F62-B9AB-8D372648F9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332826096"/>
        <c:axId val="332826880"/>
      </c:barChart>
      <c:catAx>
        <c:axId val="332826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32826880"/>
        <c:crosses val="autoZero"/>
        <c:auto val="1"/>
        <c:lblAlgn val="ctr"/>
        <c:lblOffset val="100"/>
        <c:noMultiLvlLbl val="0"/>
      </c:catAx>
      <c:valAx>
        <c:axId val="332826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32826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85000"/>
              <a:lumOff val="15000"/>
            </a:schemeClr>
          </a:solidFill>
          <a:latin typeface="Calibri Light" pitchFamily="34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111111111111123E-2"/>
          <c:y val="6.0185185185185147E-2"/>
          <c:w val="0.93888888888888944"/>
          <c:h val="0.790818387284922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une!$Z$69:$AC$69</c:f>
              <c:strCache>
                <c:ptCount val="4"/>
                <c:pt idx="0">
                  <c:v>6675</c:v>
                </c:pt>
                <c:pt idx="1">
                  <c:v>5220</c:v>
                </c:pt>
                <c:pt idx="2">
                  <c:v>5380</c:v>
                </c:pt>
                <c:pt idx="3">
                  <c:v>5800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une!$Z$68:$AC$68</c:f>
              <c:strCache>
                <c:ptCount val="4"/>
                <c:pt idx="0">
                  <c:v>2015 VIII</c:v>
                </c:pt>
                <c:pt idx="1">
                  <c:v>2016 VIII</c:v>
                </c:pt>
                <c:pt idx="2">
                  <c:v>2017 VIII</c:v>
                </c:pt>
                <c:pt idx="3">
                  <c:v>2018 VIII</c:v>
                </c:pt>
              </c:strCache>
            </c:strRef>
          </c:cat>
          <c:val>
            <c:numRef>
              <c:f>une!$Z$69:$AC$69</c:f>
              <c:numCache>
                <c:formatCode>General</c:formatCode>
                <c:ptCount val="4"/>
                <c:pt idx="0">
                  <c:v>6675</c:v>
                </c:pt>
                <c:pt idx="1">
                  <c:v>5220</c:v>
                </c:pt>
                <c:pt idx="2">
                  <c:v>5380</c:v>
                </c:pt>
                <c:pt idx="3">
                  <c:v>5800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F4-4D2D-BCFD-246293ED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27"/>
        <c:axId val="333834424"/>
        <c:axId val="333835208"/>
      </c:barChart>
      <c:catAx>
        <c:axId val="333834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Calibri Light" panose="020F0302020204030204" pitchFamily="34" charset="0"/>
                <a:ea typeface="+mn-ea"/>
                <a:cs typeface="Tahoma" panose="020B0604030504040204" pitchFamily="34" charset="0"/>
              </a:defRPr>
            </a:pPr>
            <a:endParaRPr lang="en-US"/>
          </a:p>
        </c:txPr>
        <c:crossAx val="333835208"/>
        <c:crosses val="autoZero"/>
        <c:auto val="0"/>
        <c:lblAlgn val="ctr"/>
        <c:lblOffset val="100"/>
        <c:noMultiLvlLbl val="0"/>
      </c:catAx>
      <c:valAx>
        <c:axId val="333835208"/>
        <c:scaling>
          <c:logBase val="10"/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33834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85000"/>
              <a:lumOff val="15000"/>
            </a:schemeClr>
          </a:solidFill>
          <a:latin typeface="Calibri Light" panose="020F0302020204030204" pitchFamily="34" charset="0"/>
          <a:cs typeface="Tahoma" panose="020B0604030504040204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AB6071-5D14-4A71-B305-C5F7B50FB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2010_01 sar0</Template>
  <TotalTime>2539</TotalTime>
  <Pages>1</Pages>
  <Words>4261</Words>
  <Characters>24290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Ñòàòèñòèêèéí õýëòýñ                                                      Çàõèðãààíû  ìýäýýëýë 01-ð ñàð</vt:lpstr>
    </vt:vector>
  </TitlesOfParts>
  <Company>Улаанбаатар хот</Company>
  <LinksUpToDate>false</LinksUpToDate>
  <CharactersWithSpaces>28495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Ñòàòèñòèêèéí õýëòýñ                                                      Çàõèðãààíû  ìýäýýëýë 01-ð ñàð</dc:title>
  <dc:creator>Battsetseg</dc:creator>
  <cp:lastModifiedBy>Temuujin_B</cp:lastModifiedBy>
  <cp:revision>113</cp:revision>
  <cp:lastPrinted>2018-06-12T03:31:00Z</cp:lastPrinted>
  <dcterms:created xsi:type="dcterms:W3CDTF">2018-06-14T06:17:00Z</dcterms:created>
  <dcterms:modified xsi:type="dcterms:W3CDTF">2018-09-13T05:32:00Z</dcterms:modified>
</cp:coreProperties>
</file>